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3E3D9" w14:textId="77777777" w:rsidR="00E13CE6" w:rsidRDefault="00E13CE6" w:rsidP="00E13CE6">
      <w:pPr>
        <w:pStyle w:val="Title"/>
      </w:pPr>
      <w:r>
        <w:rPr>
          <w:noProof/>
        </w:rPr>
        <w:drawing>
          <wp:anchor distT="0" distB="0" distL="114300" distR="114300" simplePos="0" relativeHeight="251663361" behindDoc="1" locked="0" layoutInCell="1" allowOverlap="1" wp14:anchorId="4439CB01" wp14:editId="4BC232CE">
            <wp:simplePos x="0" y="0"/>
            <wp:positionH relativeFrom="column">
              <wp:posOffset>4749800</wp:posOffset>
            </wp:positionH>
            <wp:positionV relativeFrom="paragraph">
              <wp:posOffset>-450215</wp:posOffset>
            </wp:positionV>
            <wp:extent cx="1568931" cy="624840"/>
            <wp:effectExtent l="0" t="0" r="0" b="0"/>
            <wp:wrapNone/>
            <wp:docPr id="507362856" name="Afbeelding 7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931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D319E" w14:textId="77777777" w:rsidR="000E2F35" w:rsidRDefault="000E2F35" w:rsidP="00E13CE6">
      <w:pPr>
        <w:pStyle w:val="Title"/>
      </w:pPr>
    </w:p>
    <w:p w14:paraId="7BB8E973" w14:textId="6A6D0532" w:rsidR="00E13CE6" w:rsidRDefault="00E13CE6" w:rsidP="000E2F35">
      <w:pPr>
        <w:pStyle w:val="Title"/>
        <w:jc w:val="center"/>
      </w:pPr>
      <w:r>
        <w:rPr>
          <w:noProof/>
        </w:rPr>
        <w:drawing>
          <wp:anchor distT="0" distB="0" distL="114300" distR="114300" simplePos="0" relativeHeight="251651072" behindDoc="1" locked="1" layoutInCell="1" allowOverlap="1" wp14:anchorId="0EA558B6" wp14:editId="7848FCFB">
            <wp:simplePos x="0" y="0"/>
            <wp:positionH relativeFrom="column">
              <wp:posOffset>-927100</wp:posOffset>
            </wp:positionH>
            <wp:positionV relativeFrom="page">
              <wp:posOffset>0</wp:posOffset>
            </wp:positionV>
            <wp:extent cx="8275712" cy="10716768"/>
            <wp:effectExtent l="0" t="0" r="5080" b="2540"/>
            <wp:wrapNone/>
            <wp:docPr id="1454674806" name="Afbeelding 8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571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32B">
        <w:t>How To Report</w:t>
      </w:r>
    </w:p>
    <w:p w14:paraId="7FE0D703" w14:textId="77777777" w:rsidR="00E13CE6" w:rsidRDefault="00E13CE6" w:rsidP="00E13CE6">
      <w:pPr>
        <w:rPr>
          <w:lang w:val="en-US" w:eastAsia="zh-CN"/>
        </w:rPr>
      </w:pPr>
    </w:p>
    <w:p w14:paraId="6FA5800E" w14:textId="77777777" w:rsidR="00E13CE6" w:rsidRDefault="00E13CE6" w:rsidP="00E13CE6">
      <w:pPr>
        <w:rPr>
          <w:lang w:val="en-US" w:eastAsia="zh-CN"/>
        </w:rPr>
      </w:pPr>
    </w:p>
    <w:p w14:paraId="3B2E7D91" w14:textId="77777777" w:rsidR="00E13CE6" w:rsidRDefault="00E13CE6" w:rsidP="00E13CE6">
      <w:pPr>
        <w:rPr>
          <w:lang w:val="en-US" w:eastAsia="zh-CN"/>
        </w:rPr>
      </w:pPr>
    </w:p>
    <w:p w14:paraId="0193ED7C" w14:textId="77777777" w:rsidR="00E13CE6" w:rsidRDefault="00E13CE6" w:rsidP="00E13CE6">
      <w:pPr>
        <w:rPr>
          <w:lang w:val="en-US" w:eastAsia="zh-CN"/>
        </w:rPr>
      </w:pPr>
    </w:p>
    <w:p w14:paraId="230A5E4E" w14:textId="77777777" w:rsidR="00E13CE6" w:rsidRDefault="00E13CE6" w:rsidP="00E13CE6">
      <w:pPr>
        <w:rPr>
          <w:lang w:val="en-US" w:eastAsia="zh-CN"/>
        </w:rPr>
      </w:pPr>
    </w:p>
    <w:p w14:paraId="5FD088E9" w14:textId="77777777" w:rsidR="00E13CE6" w:rsidRDefault="00E13CE6" w:rsidP="00E13CE6">
      <w:pPr>
        <w:pStyle w:val="Frontpage-Extrainformation"/>
      </w:pPr>
    </w:p>
    <w:p w14:paraId="5E214F49" w14:textId="77777777" w:rsidR="00E13CE6" w:rsidRDefault="00E13CE6" w:rsidP="00E13CE6">
      <w:pPr>
        <w:pStyle w:val="Frontpage-Extrainformation"/>
      </w:pPr>
    </w:p>
    <w:p w14:paraId="3EEB96AF" w14:textId="77777777" w:rsidR="00E13CE6" w:rsidRDefault="00E13CE6" w:rsidP="00E13CE6">
      <w:pPr>
        <w:pStyle w:val="Frontpage-Extrainformation"/>
      </w:pPr>
    </w:p>
    <w:p w14:paraId="6F009861" w14:textId="77777777" w:rsidR="00E13CE6" w:rsidRDefault="00E13CE6" w:rsidP="00E13CE6">
      <w:pPr>
        <w:pStyle w:val="Frontpage-Extrainformation"/>
      </w:pPr>
    </w:p>
    <w:p w14:paraId="04E2B528" w14:textId="77777777" w:rsidR="00E13CE6" w:rsidRDefault="00E13CE6" w:rsidP="00E13CE6">
      <w:pPr>
        <w:pStyle w:val="Frontpage-Extrainformation"/>
      </w:pPr>
    </w:p>
    <w:p w14:paraId="084C7303" w14:textId="77777777" w:rsidR="00E13CE6" w:rsidRDefault="00E13CE6" w:rsidP="00E13CE6">
      <w:pPr>
        <w:pStyle w:val="Frontpage-Extrainformation"/>
      </w:pPr>
    </w:p>
    <w:p w14:paraId="77E4E565" w14:textId="77777777" w:rsidR="00E13CE6" w:rsidRDefault="00E13CE6" w:rsidP="00E13CE6">
      <w:pPr>
        <w:pStyle w:val="Frontpage-Extrainformation"/>
      </w:pPr>
    </w:p>
    <w:p w14:paraId="23415372" w14:textId="77777777" w:rsidR="00E13CE6" w:rsidRDefault="00E13CE6" w:rsidP="00E13CE6">
      <w:pPr>
        <w:pStyle w:val="Frontpage-Extrainformation"/>
      </w:pPr>
    </w:p>
    <w:p w14:paraId="1C2B0AB7" w14:textId="77777777" w:rsidR="00E13CE6" w:rsidRDefault="00E13CE6" w:rsidP="00E13CE6">
      <w:pPr>
        <w:pStyle w:val="Frontpage-Extrainformation"/>
      </w:pPr>
    </w:p>
    <w:p w14:paraId="3A46E134" w14:textId="77777777" w:rsidR="00E13CE6" w:rsidRDefault="00213BF7" w:rsidP="00E13CE6">
      <w:pPr>
        <w:pStyle w:val="Frontpage-Extrainformation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231E123C" wp14:editId="53AE5499">
                <wp:simplePos x="0" y="0"/>
                <wp:positionH relativeFrom="column">
                  <wp:posOffset>14605</wp:posOffset>
                </wp:positionH>
                <wp:positionV relativeFrom="paragraph">
                  <wp:posOffset>105591</wp:posOffset>
                </wp:positionV>
                <wp:extent cx="5021943" cy="638629"/>
                <wp:effectExtent l="0" t="0" r="0" b="0"/>
                <wp:wrapNone/>
                <wp:docPr id="36821197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943" cy="63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48ABA" w14:textId="78344A55" w:rsidR="00213BF7" w:rsidRPr="00213BF7" w:rsidRDefault="0068332B">
                            <w:pPr>
                              <w:rPr>
                                <w:color w:val="FFFFFF"/>
                                <w:sz w:val="64"/>
                                <w:szCs w:val="64"/>
                              </w:rPr>
                            </w:pPr>
                            <w:proofErr w:type="spellStart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>Editable</w:t>
                            </w:r>
                            <w:proofErr w:type="spellEnd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>version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E123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.15pt;margin-top:8.3pt;width:395.45pt;height:50.3pt;z-index:2516643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" filled="f" stroked="f" strokeweight=".5pt">
                <v:textbox>
                  <w:txbxContent>
                    <w:p w14:paraId="09E48ABA" w14:textId="78344A55" w:rsidR="00213BF7" w:rsidRPr="00213BF7" w:rsidRDefault="0068332B">
                      <w:pPr>
                        <w:rPr>
                          <w:color w:val="FFFFFF"/>
                          <w:sz w:val="64"/>
                          <w:szCs w:val="64"/>
                        </w:rPr>
                      </w:pPr>
                      <w:proofErr w:type="spellStart"/>
                      <w:r>
                        <w:rPr>
                          <w:color w:val="FFFFFF"/>
                          <w:sz w:val="64"/>
                          <w:szCs w:val="64"/>
                        </w:rPr>
                        <w:t>Editable</w:t>
                      </w:r>
                      <w:proofErr w:type="spellEnd"/>
                      <w:r>
                        <w:rPr>
                          <w:color w:val="FFFFFF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z w:val="64"/>
                          <w:szCs w:val="64"/>
                        </w:rPr>
                        <w:t>version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C3A4FBF" w14:textId="77777777" w:rsidR="00E13CE6" w:rsidRDefault="00E13CE6" w:rsidP="00E13CE6">
      <w:pPr>
        <w:pStyle w:val="Frontpage-Extrainformation"/>
      </w:pPr>
      <w:r w:rsidRPr="000F0816">
        <w:br w:type="page"/>
      </w:r>
    </w:p>
    <w:p w14:paraId="666A3592" w14:textId="77777777" w:rsidR="0068332B" w:rsidRPr="00E20D0D" w:rsidRDefault="0068332B" w:rsidP="0068332B">
      <w:pPr>
        <w:pStyle w:val="TOC1"/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</w:pPr>
    </w:p>
    <w:p w14:paraId="13960386" w14:textId="77777777" w:rsidR="0068332B" w:rsidRPr="00E20D0D" w:rsidRDefault="0068332B" w:rsidP="0068332B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E20D0D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begin"/>
      </w:r>
      <w:r w:rsidRPr="00E20D0D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instrText xml:space="preserve"> TOC \h \z \t "1.1.1 Title,4,1.1 Title,2,1.1.1 Heading,3,1. Heading,1" </w:instrText>
      </w:r>
      <w:r w:rsidRPr="00E20D0D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separate"/>
      </w:r>
      <w:hyperlink w:anchor="_Toc192772578" w:history="1">
        <w:r w:rsidRPr="00E20D0D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7D11EB37" w14:textId="77777777" w:rsidR="0068332B" w:rsidRPr="00E20D0D" w:rsidRDefault="0068332B" w:rsidP="0068332B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92772579" w:history="1">
        <w:r w:rsidRPr="00E20D0D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33799E62" w14:textId="77777777" w:rsidR="0068332B" w:rsidRPr="00E20D0D" w:rsidRDefault="0068332B" w:rsidP="0068332B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0" w:history="1">
        <w:r w:rsidRPr="00E20D0D">
          <w:rPr>
            <w:rStyle w:val="Hyperlink"/>
            <w:sz w:val="22"/>
            <w:szCs w:val="22"/>
          </w:rPr>
          <w:t>Via Web</w:t>
        </w:r>
        <w:r w:rsidRPr="00E20D0D">
          <w:rPr>
            <w:noProof/>
            <w:webHidden/>
            <w:sz w:val="22"/>
            <w:szCs w:val="22"/>
          </w:rPr>
          <w:tab/>
        </w:r>
        <w:r w:rsidRPr="00E20D0D">
          <w:rPr>
            <w:noProof/>
            <w:webHidden/>
            <w:sz w:val="22"/>
            <w:szCs w:val="22"/>
          </w:rPr>
          <w:fldChar w:fldCharType="begin"/>
        </w:r>
        <w:r w:rsidRPr="00E20D0D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E20D0D">
          <w:rPr>
            <w:noProof/>
            <w:webHidden/>
            <w:sz w:val="22"/>
            <w:szCs w:val="22"/>
          </w:rPr>
        </w:r>
        <w:r w:rsidRPr="00E20D0D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3</w:t>
        </w:r>
        <w:r w:rsidRPr="00E20D0D">
          <w:rPr>
            <w:noProof/>
            <w:webHidden/>
            <w:sz w:val="22"/>
            <w:szCs w:val="22"/>
          </w:rPr>
          <w:fldChar w:fldCharType="end"/>
        </w:r>
      </w:hyperlink>
    </w:p>
    <w:p w14:paraId="5BBDE3C0" w14:textId="77777777" w:rsidR="0068332B" w:rsidRPr="00E20D0D" w:rsidRDefault="0068332B" w:rsidP="0068332B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1" w:history="1">
        <w:r w:rsidRPr="00E20D0D">
          <w:rPr>
            <w:rStyle w:val="Hyperlink"/>
            <w:sz w:val="22"/>
            <w:szCs w:val="22"/>
          </w:rPr>
          <w:t>Via the SpeakUp App</w:t>
        </w:r>
        <w:r w:rsidRPr="00E20D0D">
          <w:rPr>
            <w:noProof/>
            <w:webHidden/>
            <w:sz w:val="22"/>
            <w:szCs w:val="22"/>
          </w:rPr>
          <w:tab/>
        </w:r>
        <w:r w:rsidRPr="00E20D0D">
          <w:rPr>
            <w:noProof/>
            <w:webHidden/>
            <w:sz w:val="22"/>
            <w:szCs w:val="22"/>
          </w:rPr>
          <w:fldChar w:fldCharType="begin"/>
        </w:r>
        <w:r w:rsidRPr="00E20D0D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E20D0D">
          <w:rPr>
            <w:noProof/>
            <w:webHidden/>
            <w:sz w:val="22"/>
            <w:szCs w:val="22"/>
          </w:rPr>
        </w:r>
        <w:r w:rsidRPr="00E20D0D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4</w:t>
        </w:r>
        <w:r w:rsidRPr="00E20D0D">
          <w:rPr>
            <w:noProof/>
            <w:webHidden/>
            <w:sz w:val="22"/>
            <w:szCs w:val="22"/>
          </w:rPr>
          <w:fldChar w:fldCharType="end"/>
        </w:r>
      </w:hyperlink>
    </w:p>
    <w:p w14:paraId="1ED727E6" w14:textId="77777777" w:rsidR="0068332B" w:rsidRPr="00E20D0D" w:rsidRDefault="0068332B" w:rsidP="0068332B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2" w:history="1">
        <w:r w:rsidRPr="00E20D0D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3F2272A7" w14:textId="77777777" w:rsidR="0068332B" w:rsidRPr="00E20D0D" w:rsidRDefault="0068332B" w:rsidP="0068332B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3" w:history="1">
        <w:r w:rsidRPr="00E20D0D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2795512D" w14:textId="77777777" w:rsidR="0068332B" w:rsidRPr="00E20D0D" w:rsidRDefault="0068332B" w:rsidP="0068332B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4" w:history="1">
        <w:r w:rsidRPr="00E20D0D">
          <w:rPr>
            <w:rStyle w:val="Hyperlink"/>
            <w:sz w:val="22"/>
            <w:szCs w:val="22"/>
          </w:rPr>
          <w:t>Via Phone</w:t>
        </w:r>
        <w:r w:rsidRPr="00E20D0D">
          <w:rPr>
            <w:noProof/>
            <w:webHidden/>
            <w:sz w:val="22"/>
            <w:szCs w:val="22"/>
          </w:rPr>
          <w:tab/>
        </w:r>
        <w:r w:rsidRPr="00E20D0D">
          <w:rPr>
            <w:noProof/>
            <w:webHidden/>
            <w:sz w:val="22"/>
            <w:szCs w:val="22"/>
          </w:rPr>
          <w:fldChar w:fldCharType="begin"/>
        </w:r>
        <w:r w:rsidRPr="00E20D0D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E20D0D">
          <w:rPr>
            <w:noProof/>
            <w:webHidden/>
            <w:sz w:val="22"/>
            <w:szCs w:val="22"/>
          </w:rPr>
        </w:r>
        <w:r w:rsidRPr="00E20D0D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10</w:t>
        </w:r>
        <w:r w:rsidRPr="00E20D0D">
          <w:rPr>
            <w:noProof/>
            <w:webHidden/>
            <w:sz w:val="22"/>
            <w:szCs w:val="22"/>
          </w:rPr>
          <w:fldChar w:fldCharType="end"/>
        </w:r>
      </w:hyperlink>
    </w:p>
    <w:p w14:paraId="26580364" w14:textId="77777777" w:rsidR="0068332B" w:rsidRPr="00B37128" w:rsidRDefault="0068332B" w:rsidP="0068332B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GB"/>
        </w:rPr>
      </w:pPr>
      <w:r w:rsidRPr="00E20D0D">
        <w:rPr>
          <w:i/>
          <w:iCs/>
          <w:noProof/>
          <w:sz w:val="22"/>
          <w:szCs w:val="22"/>
        </w:rPr>
        <w:fldChar w:fldCharType="end"/>
      </w:r>
    </w:p>
    <w:p w14:paraId="1986D737" w14:textId="77777777" w:rsidR="0068332B" w:rsidRDefault="0068332B" w:rsidP="0068332B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64FB222F" w14:textId="77777777" w:rsidR="0068332B" w:rsidRPr="005E46F7" w:rsidRDefault="0068332B" w:rsidP="0068332B">
      <w:pPr>
        <w:pStyle w:val="1Heading"/>
        <w:ind w:left="0" w:firstLine="0"/>
        <w:rPr>
          <w:sz w:val="60"/>
          <w:szCs w:val="60"/>
        </w:rPr>
      </w:pPr>
      <w:bookmarkStart w:id="0" w:name="_Toc192770662"/>
      <w:bookmarkStart w:id="1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r w:rsidRPr="005E46F7">
        <w:rPr>
          <w:sz w:val="60"/>
          <w:szCs w:val="60"/>
        </w:rPr>
        <w:t xml:space="preserve"> </w:t>
      </w:r>
    </w:p>
    <w:p w14:paraId="115B50AD" w14:textId="77777777" w:rsidR="0068332B" w:rsidRPr="00423E0E" w:rsidRDefault="0068332B" w:rsidP="0068332B">
      <w:pPr>
        <w:rPr>
          <w:lang w:val="en-GB"/>
        </w:rPr>
      </w:pPr>
    </w:p>
    <w:p w14:paraId="7732AA07" w14:textId="77777777" w:rsidR="0068332B" w:rsidRDefault="0068332B" w:rsidP="0068332B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6DB1BCAF" w14:textId="77777777" w:rsidR="0068332B" w:rsidRPr="00423E0E" w:rsidRDefault="0068332B" w:rsidP="0068332B">
      <w:pPr>
        <w:jc w:val="both"/>
        <w:rPr>
          <w:lang w:val="en-US"/>
        </w:rPr>
      </w:pPr>
    </w:p>
    <w:p w14:paraId="56A0863A" w14:textId="77777777" w:rsidR="0068332B" w:rsidRDefault="0068332B" w:rsidP="0068332B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674A3443" w14:textId="77777777" w:rsidR="0068332B" w:rsidRPr="00266873" w:rsidRDefault="0068332B" w:rsidP="0068332B">
      <w:pPr>
        <w:jc w:val="both"/>
        <w:rPr>
          <w:rFonts w:cs="Open Sans"/>
          <w:lang w:val="en-US"/>
        </w:rPr>
      </w:pPr>
    </w:p>
    <w:p w14:paraId="24C3DC56" w14:textId="77777777" w:rsidR="0068332B" w:rsidRDefault="0068332B" w:rsidP="0068332B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08E89B99" w14:textId="77777777" w:rsidR="0068332B" w:rsidRDefault="0068332B" w:rsidP="0068332B">
      <w:pPr>
        <w:jc w:val="both"/>
        <w:rPr>
          <w:rFonts w:cs="Open Sans"/>
          <w:lang w:val="en-US"/>
        </w:rPr>
      </w:pPr>
    </w:p>
    <w:p w14:paraId="5EA5F394" w14:textId="77777777" w:rsidR="0068332B" w:rsidRPr="0068332B" w:rsidRDefault="0068332B" w:rsidP="0068332B">
      <w:pPr>
        <w:rPr>
          <w:lang w:val="en-US"/>
        </w:rPr>
      </w:pPr>
    </w:p>
    <w:p w14:paraId="1F7E5B0C" w14:textId="77777777" w:rsidR="0068332B" w:rsidRPr="00423E0E" w:rsidRDefault="0068332B" w:rsidP="0068332B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4D778C83" w14:textId="77777777" w:rsidR="0068332B" w:rsidRDefault="0068332B" w:rsidP="0068332B">
      <w:pPr>
        <w:rPr>
          <w:noProof/>
          <w:color w:val="000000"/>
          <w:szCs w:val="21"/>
          <w:lang w:val="en-US"/>
        </w:rPr>
      </w:pPr>
    </w:p>
    <w:p w14:paraId="7E565D6B" w14:textId="77777777" w:rsidR="0068332B" w:rsidRDefault="0068332B" w:rsidP="0068332B">
      <w:pPr>
        <w:rPr>
          <w:noProof/>
          <w:color w:val="000000"/>
          <w:szCs w:val="21"/>
          <w:lang w:val="en-US"/>
        </w:rPr>
      </w:pPr>
    </w:p>
    <w:p w14:paraId="524ADE49" w14:textId="77777777" w:rsidR="0068332B" w:rsidRDefault="0068332B" w:rsidP="0068332B">
      <w:pPr>
        <w:rPr>
          <w:noProof/>
          <w:color w:val="000000"/>
          <w:szCs w:val="21"/>
          <w:lang w:val="en-US"/>
        </w:rPr>
      </w:pPr>
    </w:p>
    <w:p w14:paraId="1D3E7F7F" w14:textId="77777777" w:rsidR="0068332B" w:rsidRDefault="0068332B" w:rsidP="0068332B">
      <w:pPr>
        <w:rPr>
          <w:noProof/>
          <w:color w:val="000000"/>
          <w:szCs w:val="21"/>
          <w:lang w:val="en-US"/>
        </w:rPr>
      </w:pPr>
    </w:p>
    <w:p w14:paraId="01ADF0F9" w14:textId="77777777" w:rsidR="0068332B" w:rsidRDefault="0068332B" w:rsidP="0068332B">
      <w:pPr>
        <w:rPr>
          <w:noProof/>
          <w:color w:val="000000"/>
          <w:szCs w:val="21"/>
          <w:lang w:val="en-US"/>
        </w:rPr>
      </w:pPr>
    </w:p>
    <w:p w14:paraId="09023F07" w14:textId="77777777" w:rsidR="0068332B" w:rsidRDefault="0068332B" w:rsidP="0068332B">
      <w:pPr>
        <w:rPr>
          <w:noProof/>
          <w:color w:val="000000"/>
          <w:szCs w:val="21"/>
          <w:lang w:val="en-US"/>
        </w:rPr>
      </w:pPr>
    </w:p>
    <w:p w14:paraId="3638965C" w14:textId="77777777" w:rsidR="0068332B" w:rsidRDefault="0068332B" w:rsidP="0068332B">
      <w:pPr>
        <w:rPr>
          <w:noProof/>
          <w:color w:val="000000"/>
          <w:szCs w:val="21"/>
          <w:lang w:val="en-US"/>
        </w:rPr>
      </w:pPr>
    </w:p>
    <w:p w14:paraId="33ED1557" w14:textId="77777777" w:rsidR="0068332B" w:rsidRDefault="0068332B" w:rsidP="0068332B">
      <w:pPr>
        <w:rPr>
          <w:noProof/>
          <w:color w:val="000000"/>
          <w:szCs w:val="21"/>
          <w:lang w:val="en-US"/>
        </w:rPr>
      </w:pPr>
    </w:p>
    <w:p w14:paraId="29587190" w14:textId="77777777" w:rsidR="0068332B" w:rsidRDefault="0068332B" w:rsidP="0068332B">
      <w:pPr>
        <w:rPr>
          <w:noProof/>
          <w:color w:val="000000"/>
          <w:szCs w:val="21"/>
          <w:lang w:val="en-US"/>
        </w:rPr>
      </w:pPr>
    </w:p>
    <w:p w14:paraId="41097BAD" w14:textId="77777777" w:rsidR="0068332B" w:rsidRDefault="0068332B" w:rsidP="0068332B">
      <w:pPr>
        <w:rPr>
          <w:noProof/>
          <w:color w:val="000000"/>
          <w:szCs w:val="21"/>
          <w:lang w:val="en-US"/>
        </w:rPr>
      </w:pPr>
    </w:p>
    <w:p w14:paraId="23DA77F0" w14:textId="77777777" w:rsidR="0068332B" w:rsidRDefault="0068332B" w:rsidP="0068332B">
      <w:pPr>
        <w:rPr>
          <w:noProof/>
          <w:color w:val="000000"/>
          <w:szCs w:val="21"/>
          <w:lang w:val="en-US"/>
        </w:rPr>
      </w:pPr>
    </w:p>
    <w:p w14:paraId="0F37EEBC" w14:textId="77777777" w:rsidR="0068332B" w:rsidRDefault="0068332B" w:rsidP="0068332B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2" w:name="_Toc192770663"/>
      <w:bookmarkStart w:id="3" w:name="_Toc192772579"/>
      <w:r w:rsidRPr="0068332B">
        <w:rPr>
          <w:sz w:val="60"/>
          <w:szCs w:val="60"/>
          <w:lang w:val="en-US"/>
        </w:rPr>
        <w:br w:type="page"/>
      </w:r>
    </w:p>
    <w:p w14:paraId="6FCE4CC7" w14:textId="77777777" w:rsidR="0068332B" w:rsidRPr="005E46F7" w:rsidRDefault="0068332B" w:rsidP="0068332B">
      <w:pPr>
        <w:pStyle w:val="1Heading"/>
        <w:ind w:left="0" w:firstLine="0"/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4" w:name="_Toc116315386"/>
      <w:bookmarkEnd w:id="2"/>
      <w:bookmarkEnd w:id="3"/>
    </w:p>
    <w:p w14:paraId="58646E1F" w14:textId="77777777" w:rsidR="0068332B" w:rsidRPr="005E46F7" w:rsidRDefault="0068332B" w:rsidP="0068332B">
      <w:pPr>
        <w:pStyle w:val="11Title"/>
        <w:rPr>
          <w:color w:val="E49C9E"/>
          <w:sz w:val="36"/>
          <w:szCs w:val="36"/>
        </w:rPr>
      </w:pPr>
      <w:bookmarkStart w:id="5" w:name="_Toc192770664"/>
      <w:bookmarkStart w:id="6" w:name="_Toc192772580"/>
      <w:bookmarkEnd w:id="4"/>
      <w:r w:rsidRPr="005E46F7">
        <w:rPr>
          <w:color w:val="E49C9E"/>
          <w:sz w:val="36"/>
          <w:szCs w:val="36"/>
        </w:rPr>
        <w:t>Via Web</w:t>
      </w:r>
      <w:bookmarkEnd w:id="5"/>
      <w:bookmarkEnd w:id="6"/>
    </w:p>
    <w:p w14:paraId="1FE17075" w14:textId="77777777" w:rsidR="0068332B" w:rsidRPr="005E46F7" w:rsidRDefault="0068332B" w:rsidP="0068332B">
      <w:pPr>
        <w:pStyle w:val="11Title"/>
        <w:rPr>
          <w:rFonts w:ascii="Reckless Neue" w:hAnsi="Reckless Neue"/>
          <w:b/>
          <w:bCs/>
          <w:color w:val="E49C9E"/>
        </w:rPr>
      </w:pPr>
    </w:p>
    <w:p w14:paraId="26A40023" w14:textId="77777777" w:rsidR="0068332B" w:rsidRPr="00423E0E" w:rsidRDefault="0068332B" w:rsidP="0068332B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</w:t>
      </w:r>
      <w:r>
        <w:rPr>
          <w:rFonts w:eastAsia="Times New Roman"/>
          <w:lang w:val="en-GB"/>
        </w:rPr>
        <w:t xml:space="preserve"> </w:t>
      </w:r>
      <w:r w:rsidRPr="00423E0E">
        <w:rPr>
          <w:rFonts w:eastAsia="Times New Roman"/>
          <w:lang w:val="en-GB"/>
        </w:rPr>
        <w:t>communicated.</w:t>
      </w:r>
    </w:p>
    <w:p w14:paraId="7CA60B10" w14:textId="77777777" w:rsidR="0068332B" w:rsidRPr="0068332B" w:rsidRDefault="0068332B" w:rsidP="0068332B">
      <w:pPr>
        <w:spacing w:line="240" w:lineRule="auto"/>
        <w:ind w:left="1154" w:hanging="360"/>
        <w:rPr>
          <w:rFonts w:eastAsia="Times New Roman"/>
          <w:lang w:val="en-GB"/>
        </w:rPr>
      </w:pPr>
    </w:p>
    <w:p w14:paraId="0903688A" w14:textId="77777777" w:rsidR="0068332B" w:rsidRPr="00423E0E" w:rsidRDefault="0068332B" w:rsidP="0068332B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62CE360B" w14:textId="77777777" w:rsidR="0068332B" w:rsidRPr="00423E0E" w:rsidRDefault="0068332B" w:rsidP="0068332B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1BFC41E1" w14:textId="77777777" w:rsidR="0068332B" w:rsidRPr="00423E0E" w:rsidRDefault="0068332B" w:rsidP="0068332B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37780E36" w14:textId="77777777" w:rsidR="0068332B" w:rsidRDefault="0068332B" w:rsidP="0068332B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“Web report”</w:t>
      </w:r>
    </w:p>
    <w:p w14:paraId="13C5ED4F" w14:textId="77777777" w:rsidR="0068332B" w:rsidRDefault="0068332B" w:rsidP="0068332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2B2DB250" w14:textId="77777777" w:rsidR="0068332B" w:rsidRPr="00423E0E" w:rsidRDefault="0068332B" w:rsidP="0068332B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Select the language in which you want to leave your message.</w:t>
      </w:r>
    </w:p>
    <w:p w14:paraId="131E6CE6" w14:textId="77777777" w:rsidR="0068332B" w:rsidRPr="00423E0E" w:rsidRDefault="0068332B" w:rsidP="0068332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144721F" w14:textId="77777777" w:rsidR="0068332B" w:rsidRPr="00423E0E" w:rsidRDefault="0068332B" w:rsidP="0068332B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09DADC71" w14:textId="77777777" w:rsidR="0068332B" w:rsidRDefault="0068332B" w:rsidP="0068332B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  <w:r>
        <w:rPr>
          <w:rFonts w:eastAsia="Times New Roman"/>
          <w:lang w:val="en-GB"/>
        </w:rPr>
        <w:t xml:space="preserve"> This information is</w:t>
      </w:r>
      <w:r w:rsidRPr="009F1671">
        <w:rPr>
          <w:rFonts w:eastAsia="Times New Roman"/>
          <w:lang w:val="en-GB"/>
        </w:rPr>
        <w:t xml:space="preserve"> unique to you</w:t>
      </w:r>
      <w:r>
        <w:rPr>
          <w:rFonts w:eastAsia="Times New Roman"/>
          <w:lang w:val="en-GB"/>
        </w:rPr>
        <w:t xml:space="preserve"> and</w:t>
      </w:r>
    </w:p>
    <w:p w14:paraId="2C4791FA" w14:textId="77777777" w:rsidR="0068332B" w:rsidRPr="00423E0E" w:rsidRDefault="0068332B" w:rsidP="0068332B">
      <w:pPr>
        <w:spacing w:line="240" w:lineRule="auto"/>
        <w:ind w:firstLine="36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cannot be retrieve if lost</w:t>
      </w:r>
      <w:r w:rsidRPr="009F1671">
        <w:rPr>
          <w:rFonts w:eastAsia="Times New Roman"/>
          <w:lang w:val="en-GB"/>
        </w:rPr>
        <w:t>.</w:t>
      </w:r>
      <w:r>
        <w:rPr>
          <w:rFonts w:eastAsia="Times New Roman"/>
          <w:lang w:val="en-GB"/>
        </w:rPr>
        <w:t xml:space="preserve"> Please store it safely.</w:t>
      </w:r>
    </w:p>
    <w:p w14:paraId="50B7DCC4" w14:textId="77777777" w:rsidR="0068332B" w:rsidRPr="00423E0E" w:rsidRDefault="0068332B" w:rsidP="0068332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89D26D7" w14:textId="77777777" w:rsidR="0068332B" w:rsidRPr="00423E0E" w:rsidRDefault="0068332B" w:rsidP="0068332B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7FE7E58F" w14:textId="77777777" w:rsidR="0068332B" w:rsidRPr="00423E0E" w:rsidRDefault="0068332B" w:rsidP="0068332B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7E5EAEE2" w14:textId="77777777" w:rsidR="0068332B" w:rsidRPr="00423E0E" w:rsidRDefault="0068332B" w:rsidP="0068332B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16811C2" w14:textId="77777777" w:rsidR="0068332B" w:rsidRPr="00423E0E" w:rsidRDefault="0068332B" w:rsidP="0068332B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607E0A7A" w14:textId="77777777" w:rsidR="0068332B" w:rsidRPr="00423E0E" w:rsidRDefault="0068332B" w:rsidP="0068332B">
      <w:pPr>
        <w:spacing w:line="240" w:lineRule="auto"/>
        <w:rPr>
          <w:rFonts w:eastAsia="Times New Roman"/>
          <w:lang w:val="en-GB"/>
        </w:rPr>
      </w:pPr>
    </w:p>
    <w:p w14:paraId="5E64E3B4" w14:textId="77777777" w:rsidR="0068332B" w:rsidRPr="00423E0E" w:rsidRDefault="0068332B" w:rsidP="0068332B">
      <w:pPr>
        <w:pStyle w:val="ListParagraph"/>
        <w:numPr>
          <w:ilvl w:val="0"/>
          <w:numId w:val="21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5F80541E" w14:textId="77777777" w:rsidR="0068332B" w:rsidRPr="00423E0E" w:rsidRDefault="0068332B" w:rsidP="0068332B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5927FA09" w14:textId="77777777" w:rsidR="0068332B" w:rsidRDefault="0068332B" w:rsidP="0068332B">
      <w:pPr>
        <w:rPr>
          <w:noProof/>
          <w:color w:val="000000"/>
          <w:szCs w:val="21"/>
          <w:lang w:val="en-GB"/>
        </w:rPr>
      </w:pPr>
    </w:p>
    <w:p w14:paraId="6DAFFDC3" w14:textId="77777777" w:rsidR="0068332B" w:rsidRDefault="0068332B" w:rsidP="0068332B">
      <w:pPr>
        <w:rPr>
          <w:noProof/>
          <w:color w:val="000000"/>
          <w:szCs w:val="21"/>
          <w:lang w:val="en-GB"/>
        </w:rPr>
      </w:pPr>
    </w:p>
    <w:p w14:paraId="13A72185" w14:textId="77777777" w:rsidR="0068332B" w:rsidRDefault="0068332B" w:rsidP="0068332B">
      <w:pPr>
        <w:rPr>
          <w:noProof/>
          <w:color w:val="000000"/>
          <w:szCs w:val="21"/>
          <w:lang w:val="en-GB"/>
        </w:rPr>
      </w:pPr>
    </w:p>
    <w:p w14:paraId="0DBDB294" w14:textId="77777777" w:rsidR="0068332B" w:rsidRDefault="0068332B" w:rsidP="0068332B">
      <w:pPr>
        <w:rPr>
          <w:noProof/>
          <w:color w:val="000000"/>
          <w:szCs w:val="21"/>
          <w:lang w:val="en-GB"/>
        </w:rPr>
      </w:pPr>
    </w:p>
    <w:p w14:paraId="41788147" w14:textId="77777777" w:rsidR="0068332B" w:rsidRDefault="0068332B" w:rsidP="0068332B">
      <w:pPr>
        <w:rPr>
          <w:noProof/>
          <w:color w:val="000000"/>
          <w:szCs w:val="21"/>
          <w:lang w:val="en-GB"/>
        </w:rPr>
      </w:pPr>
    </w:p>
    <w:p w14:paraId="47044C65" w14:textId="77777777" w:rsidR="0068332B" w:rsidRDefault="0068332B" w:rsidP="0068332B">
      <w:pPr>
        <w:rPr>
          <w:noProof/>
          <w:color w:val="000000"/>
          <w:szCs w:val="21"/>
          <w:lang w:val="en-GB"/>
        </w:rPr>
      </w:pPr>
    </w:p>
    <w:p w14:paraId="0AF3A319" w14:textId="77777777" w:rsidR="0068332B" w:rsidRDefault="0068332B" w:rsidP="0068332B">
      <w:pPr>
        <w:rPr>
          <w:noProof/>
          <w:color w:val="000000"/>
          <w:szCs w:val="21"/>
          <w:lang w:val="en-GB"/>
        </w:rPr>
      </w:pPr>
    </w:p>
    <w:p w14:paraId="3FC4B8D8" w14:textId="77777777" w:rsidR="0068332B" w:rsidRDefault="0068332B" w:rsidP="0068332B">
      <w:pPr>
        <w:rPr>
          <w:noProof/>
          <w:color w:val="000000"/>
          <w:szCs w:val="21"/>
          <w:lang w:val="en-GB"/>
        </w:rPr>
      </w:pPr>
    </w:p>
    <w:p w14:paraId="78F40A3C" w14:textId="77777777" w:rsidR="0068332B" w:rsidRDefault="0068332B" w:rsidP="0068332B">
      <w:pPr>
        <w:rPr>
          <w:noProof/>
          <w:color w:val="000000"/>
          <w:szCs w:val="21"/>
          <w:lang w:val="en-GB"/>
        </w:rPr>
      </w:pPr>
    </w:p>
    <w:p w14:paraId="4539A2D9" w14:textId="77777777" w:rsidR="0068332B" w:rsidRDefault="0068332B" w:rsidP="0068332B">
      <w:pPr>
        <w:rPr>
          <w:noProof/>
          <w:color w:val="000000"/>
          <w:szCs w:val="21"/>
          <w:lang w:val="en-GB"/>
        </w:rPr>
      </w:pPr>
    </w:p>
    <w:p w14:paraId="4F292CD5" w14:textId="77777777" w:rsidR="0068332B" w:rsidRDefault="0068332B" w:rsidP="0068332B">
      <w:pPr>
        <w:rPr>
          <w:noProof/>
          <w:color w:val="000000"/>
          <w:szCs w:val="21"/>
          <w:lang w:val="en-GB"/>
        </w:rPr>
      </w:pPr>
    </w:p>
    <w:p w14:paraId="79A9C496" w14:textId="77777777" w:rsidR="0068332B" w:rsidRDefault="0068332B" w:rsidP="0068332B">
      <w:pPr>
        <w:rPr>
          <w:noProof/>
          <w:color w:val="000000"/>
          <w:szCs w:val="21"/>
          <w:lang w:val="en-GB"/>
        </w:rPr>
      </w:pPr>
    </w:p>
    <w:p w14:paraId="00E7AD33" w14:textId="77777777" w:rsidR="0068332B" w:rsidRDefault="0068332B" w:rsidP="0068332B">
      <w:pPr>
        <w:rPr>
          <w:noProof/>
          <w:color w:val="000000"/>
          <w:szCs w:val="21"/>
          <w:lang w:val="en-GB"/>
        </w:rPr>
      </w:pPr>
    </w:p>
    <w:p w14:paraId="52EC36FF" w14:textId="77777777" w:rsidR="0068332B" w:rsidRDefault="0068332B" w:rsidP="0068332B">
      <w:pPr>
        <w:rPr>
          <w:noProof/>
          <w:color w:val="000000"/>
          <w:szCs w:val="21"/>
          <w:lang w:val="en-GB"/>
        </w:rPr>
      </w:pPr>
    </w:p>
    <w:p w14:paraId="4B06BAB1" w14:textId="77777777" w:rsidR="0068332B" w:rsidRDefault="0068332B" w:rsidP="0068332B">
      <w:pPr>
        <w:rPr>
          <w:noProof/>
          <w:color w:val="000000"/>
          <w:szCs w:val="21"/>
          <w:lang w:val="en-GB"/>
        </w:rPr>
      </w:pPr>
    </w:p>
    <w:p w14:paraId="5C34E660" w14:textId="77777777" w:rsidR="0068332B" w:rsidRDefault="0068332B" w:rsidP="0068332B">
      <w:pPr>
        <w:rPr>
          <w:noProof/>
          <w:color w:val="000000"/>
          <w:szCs w:val="21"/>
          <w:lang w:val="en-GB"/>
        </w:rPr>
      </w:pPr>
    </w:p>
    <w:p w14:paraId="7476D50D" w14:textId="77777777" w:rsidR="0068332B" w:rsidRDefault="0068332B" w:rsidP="0068332B">
      <w:pPr>
        <w:rPr>
          <w:noProof/>
          <w:color w:val="000000"/>
          <w:szCs w:val="21"/>
          <w:lang w:val="en-GB"/>
        </w:rPr>
      </w:pPr>
    </w:p>
    <w:p w14:paraId="0DD84E4F" w14:textId="77777777" w:rsidR="0068332B" w:rsidRDefault="0068332B" w:rsidP="0068332B">
      <w:pPr>
        <w:rPr>
          <w:noProof/>
          <w:color w:val="000000"/>
          <w:szCs w:val="21"/>
          <w:lang w:val="en-GB"/>
        </w:rPr>
      </w:pPr>
    </w:p>
    <w:p w14:paraId="3E40E678" w14:textId="77777777" w:rsidR="0068332B" w:rsidRPr="00423E0E" w:rsidRDefault="0068332B" w:rsidP="0068332B">
      <w:pPr>
        <w:rPr>
          <w:noProof/>
          <w:color w:val="000000"/>
          <w:szCs w:val="21"/>
          <w:lang w:val="en-GB"/>
        </w:rPr>
      </w:pPr>
    </w:p>
    <w:p w14:paraId="5AD66528" w14:textId="77777777" w:rsidR="0068332B" w:rsidRPr="005E46F7" w:rsidRDefault="0068332B" w:rsidP="0068332B">
      <w:pPr>
        <w:pStyle w:val="11Title"/>
        <w:rPr>
          <w:color w:val="E49C9E"/>
          <w:sz w:val="36"/>
          <w:szCs w:val="36"/>
        </w:rPr>
      </w:pPr>
      <w:bookmarkStart w:id="7" w:name="_Toc192770665"/>
      <w:bookmarkStart w:id="8" w:name="_Toc192772581"/>
      <w:r w:rsidRPr="005E46F7">
        <w:rPr>
          <w:color w:val="E49C9E"/>
          <w:sz w:val="36"/>
          <w:szCs w:val="36"/>
        </w:rPr>
        <w:t>Via the SpeakUp App</w:t>
      </w:r>
      <w:bookmarkEnd w:id="7"/>
      <w:bookmarkEnd w:id="8"/>
    </w:p>
    <w:p w14:paraId="6DF38805" w14:textId="77777777" w:rsidR="0068332B" w:rsidRDefault="0068332B" w:rsidP="0068332B">
      <w:pPr>
        <w:rPr>
          <w:lang w:val="en-US"/>
        </w:rPr>
      </w:pPr>
    </w:p>
    <w:p w14:paraId="32B61583" w14:textId="77777777" w:rsidR="0068332B" w:rsidRPr="0086019E" w:rsidRDefault="0068332B" w:rsidP="0068332B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0E64196F" w14:textId="77777777" w:rsidR="0068332B" w:rsidRDefault="0068332B" w:rsidP="0068332B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31307ECF" w14:textId="77777777" w:rsidR="0068332B" w:rsidRPr="00C50864" w:rsidRDefault="0068332B" w:rsidP="0068332B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7B04BAC1" wp14:editId="2787E5F9">
            <wp:extent cx="1512000" cy="2436319"/>
            <wp:effectExtent l="0" t="0" r="0" b="2540"/>
            <wp:docPr id="56241280" name="Picture 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 descr="A screenshot of a phon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D899E" w14:textId="77777777" w:rsidR="0068332B" w:rsidRDefault="0068332B" w:rsidP="0068332B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671531A3" w14:textId="77777777" w:rsidR="0068332B" w:rsidRPr="00C50864" w:rsidRDefault="0068332B" w:rsidP="0068332B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8F7028C" wp14:editId="07295EE6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</w:p>
    <w:p w14:paraId="331E1FBE" w14:textId="77777777" w:rsidR="0068332B" w:rsidRDefault="0068332B" w:rsidP="0068332B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25B49A96" w14:textId="77777777" w:rsidR="0068332B" w:rsidRDefault="0068332B" w:rsidP="0068332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C9B28D0" w14:textId="77777777" w:rsidR="0068332B" w:rsidRPr="0086019E" w:rsidRDefault="0068332B" w:rsidP="0068332B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14C39360" w14:textId="136B0AF6" w:rsidR="0068332B" w:rsidRPr="0068332B" w:rsidRDefault="0068332B" w:rsidP="0068332B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592A4D35" wp14:editId="238E5B99">
            <wp:extent cx="1512000" cy="2596449"/>
            <wp:effectExtent l="0" t="0" r="0" b="0"/>
            <wp:docPr id="829515908" name="Picture 7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7" descr="A screenshot of a phon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975B6" w14:textId="77777777" w:rsidR="0068332B" w:rsidRDefault="0068332B" w:rsidP="0068332B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5625848F" w14:textId="060BC66A" w:rsidR="0068332B" w:rsidRDefault="0068332B" w:rsidP="0068332B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r w:rsidR="000E2F35">
        <w:rPr>
          <w:rFonts w:eastAsia="Times New Roman"/>
          <w:lang w:val="en-GB"/>
        </w:rPr>
        <w:t>6-digit</w:t>
      </w:r>
      <w:r>
        <w:rPr>
          <w:rFonts w:eastAsia="Times New Roman"/>
          <w:lang w:val="en-GB"/>
        </w:rPr>
        <w:t xml:space="preserve"> code. </w:t>
      </w:r>
    </w:p>
    <w:p w14:paraId="785B39B0" w14:textId="77777777" w:rsidR="0068332B" w:rsidRPr="00407480" w:rsidRDefault="0068332B" w:rsidP="0068332B">
      <w:pPr>
        <w:spacing w:line="240" w:lineRule="auto"/>
        <w:rPr>
          <w:rFonts w:eastAsia="Times New Roman"/>
          <w:lang w:val="en-GB"/>
        </w:rPr>
      </w:pPr>
    </w:p>
    <w:p w14:paraId="5EC109AD" w14:textId="77777777" w:rsidR="0068332B" w:rsidRPr="00B25828" w:rsidRDefault="0068332B" w:rsidP="0068332B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59D070DE" w14:textId="04E228D3" w:rsidR="0068332B" w:rsidRPr="000404EB" w:rsidRDefault="0068332B" w:rsidP="0068332B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2C86D648" w14:textId="77777777" w:rsidR="0068332B" w:rsidRDefault="0068332B" w:rsidP="0068332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BD755A2" w14:textId="77777777" w:rsidR="0068332B" w:rsidRPr="0086019E" w:rsidRDefault="0068332B" w:rsidP="0068332B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connect</w:t>
      </w:r>
      <w:proofErr w:type="spellEnd"/>
      <w:r>
        <w:rPr>
          <w:rFonts w:eastAsia="Times New Roman"/>
          <w:lang w:val="pl-PL"/>
        </w:rPr>
        <w:t xml:space="preserve"> to </w:t>
      </w:r>
      <w:proofErr w:type="spellStart"/>
      <w:r>
        <w:rPr>
          <w:rFonts w:eastAsia="Times New Roman"/>
          <w:lang w:val="pl-PL"/>
        </w:rPr>
        <w:t>your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scaning</w:t>
      </w:r>
      <w:proofErr w:type="spellEnd"/>
      <w:r>
        <w:rPr>
          <w:rFonts w:eastAsia="Times New Roman"/>
          <w:lang w:val="pl-PL"/>
        </w:rPr>
        <w:t xml:space="preserve"> the QR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. </w:t>
      </w:r>
      <w:proofErr w:type="spellStart"/>
      <w:r>
        <w:rPr>
          <w:rFonts w:eastAsia="Times New Roman"/>
          <w:lang w:val="pl-PL"/>
        </w:rPr>
        <w:t>Alternatively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enter</w:t>
      </w:r>
      <w:proofErr w:type="spellEnd"/>
      <w:r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clicking</w:t>
      </w:r>
      <w:proofErr w:type="spellEnd"/>
      <w:r>
        <w:rPr>
          <w:rFonts w:eastAsia="Times New Roman"/>
          <w:lang w:val="pl-PL"/>
        </w:rPr>
        <w:t xml:space="preserve"> on ‘Connect </w:t>
      </w:r>
      <w:proofErr w:type="spellStart"/>
      <w:r>
        <w:rPr>
          <w:rFonts w:eastAsia="Times New Roman"/>
          <w:lang w:val="pl-PL"/>
        </w:rPr>
        <w:t>Manually</w:t>
      </w:r>
      <w:proofErr w:type="spellEnd"/>
      <w:r>
        <w:rPr>
          <w:rFonts w:eastAsia="Times New Roman"/>
          <w:lang w:val="pl-PL"/>
        </w:rPr>
        <w:t xml:space="preserve">’ on the </w:t>
      </w:r>
      <w:proofErr w:type="spellStart"/>
      <w:r>
        <w:rPr>
          <w:rFonts w:eastAsia="Times New Roman"/>
          <w:lang w:val="pl-PL"/>
        </w:rPr>
        <w:t>bottom</w:t>
      </w:r>
      <w:proofErr w:type="spellEnd"/>
      <w:r>
        <w:rPr>
          <w:rFonts w:eastAsia="Times New Roman"/>
          <w:lang w:val="pl-PL"/>
        </w:rPr>
        <w:t xml:space="preserve"> of the </w:t>
      </w:r>
      <w:proofErr w:type="spellStart"/>
      <w:r>
        <w:rPr>
          <w:rFonts w:eastAsia="Times New Roman"/>
          <w:lang w:val="pl-PL"/>
        </w:rPr>
        <w:t>page</w:t>
      </w:r>
      <w:proofErr w:type="spellEnd"/>
      <w:r>
        <w:rPr>
          <w:rFonts w:eastAsia="Times New Roman"/>
          <w:lang w:val="pl-PL"/>
        </w:rPr>
        <w:t>.</w:t>
      </w:r>
    </w:p>
    <w:p w14:paraId="1EFCFAA6" w14:textId="77777777" w:rsidR="0068332B" w:rsidRPr="000404EB" w:rsidRDefault="0068332B" w:rsidP="0068332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A288121" w14:textId="77777777" w:rsidR="0068332B" w:rsidRPr="005E2540" w:rsidRDefault="0068332B" w:rsidP="0068332B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2EEEAC20" w14:textId="77777777" w:rsidR="0068332B" w:rsidRDefault="0068332B" w:rsidP="0068332B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154E1900" w14:textId="77777777" w:rsidR="0068332B" w:rsidRPr="009F1671" w:rsidRDefault="0068332B" w:rsidP="0068332B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3AD1FBBB" wp14:editId="275CC3C4">
            <wp:extent cx="1512000" cy="2608284"/>
            <wp:effectExtent l="0" t="0" r="0" b="0"/>
            <wp:docPr id="2071289072" name="Picture 8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8" descr="A screenshot of a qr cod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1D283" w14:textId="77777777" w:rsidR="0068332B" w:rsidRPr="009F1671" w:rsidRDefault="0068332B" w:rsidP="0068332B">
      <w:pPr>
        <w:spacing w:line="240" w:lineRule="auto"/>
        <w:rPr>
          <w:rFonts w:eastAsia="Times New Roman"/>
          <w:lang w:val="en-GB"/>
        </w:rPr>
      </w:pPr>
    </w:p>
    <w:p w14:paraId="5C95F0A9" w14:textId="77777777" w:rsidR="0068332B" w:rsidRPr="0072219F" w:rsidRDefault="0068332B" w:rsidP="0068332B">
      <w:pPr>
        <w:spacing w:line="240" w:lineRule="auto"/>
        <w:rPr>
          <w:rFonts w:eastAsia="Times New Roman"/>
          <w:lang w:val="en-GB"/>
        </w:rPr>
      </w:pPr>
    </w:p>
    <w:p w14:paraId="7F3E7402" w14:textId="77777777" w:rsidR="0068332B" w:rsidRPr="00CA0C77" w:rsidRDefault="0068332B" w:rsidP="0068332B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19F57128" w14:textId="77777777" w:rsidR="0068332B" w:rsidRDefault="0068332B" w:rsidP="0068332B">
      <w:pPr>
        <w:spacing w:line="240" w:lineRule="auto"/>
        <w:rPr>
          <w:rFonts w:eastAsia="Times New Roman"/>
          <w:lang w:val="en-GB"/>
        </w:rPr>
      </w:pPr>
    </w:p>
    <w:p w14:paraId="7802CBBE" w14:textId="77777777" w:rsidR="0068332B" w:rsidRPr="009F1671" w:rsidRDefault="0068332B" w:rsidP="0068332B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056FC66A" wp14:editId="2CCEFF1C">
            <wp:extent cx="1512000" cy="2598044"/>
            <wp:effectExtent l="0" t="0" r="0" b="5715"/>
            <wp:docPr id="1083947385" name="Picture 9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7385" name="Picture 9" descr="A screenshot of a phon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F2B6A" w14:textId="77777777" w:rsidR="0068332B" w:rsidRPr="00691EBB" w:rsidRDefault="0068332B" w:rsidP="0068332B">
      <w:pPr>
        <w:spacing w:line="240" w:lineRule="auto"/>
        <w:rPr>
          <w:rFonts w:eastAsia="Times New Roman"/>
          <w:lang w:val="en-GB"/>
        </w:rPr>
      </w:pPr>
    </w:p>
    <w:p w14:paraId="5E4150DB" w14:textId="77777777" w:rsidR="0068332B" w:rsidRDefault="0068332B" w:rsidP="0068332B">
      <w:pPr>
        <w:spacing w:line="240" w:lineRule="auto"/>
        <w:rPr>
          <w:rFonts w:eastAsia="Times New Roman"/>
          <w:lang w:val="en-GB"/>
        </w:rPr>
      </w:pPr>
    </w:p>
    <w:p w14:paraId="0AC7C91D" w14:textId="77777777" w:rsidR="0068332B" w:rsidRDefault="0068332B" w:rsidP="0068332B">
      <w:pPr>
        <w:spacing w:line="240" w:lineRule="auto"/>
        <w:rPr>
          <w:rFonts w:eastAsia="Times New Roman"/>
          <w:lang w:val="en-GB"/>
        </w:rPr>
      </w:pPr>
    </w:p>
    <w:p w14:paraId="2D7B1210" w14:textId="77777777" w:rsidR="0068332B" w:rsidRDefault="0068332B" w:rsidP="0068332B">
      <w:pPr>
        <w:spacing w:line="240" w:lineRule="auto"/>
        <w:rPr>
          <w:rFonts w:eastAsia="Times New Roman"/>
          <w:lang w:val="en-GB"/>
        </w:rPr>
      </w:pPr>
    </w:p>
    <w:p w14:paraId="6570AFF3" w14:textId="77777777" w:rsidR="0068332B" w:rsidRDefault="0068332B" w:rsidP="0068332B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2F1AE9B3" w14:textId="77777777" w:rsidR="0068332B" w:rsidRPr="00E20D0D" w:rsidRDefault="0068332B" w:rsidP="0068332B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 w:rsidRPr="00E20D0D">
        <w:rPr>
          <w:rFonts w:eastAsia="Times New Roman"/>
          <w:lang w:val="en-GB"/>
        </w:rPr>
        <w:lastRenderedPageBreak/>
        <w:t>You can leave a written message or record a voice message, if your organisation has enabled it:</w:t>
      </w:r>
    </w:p>
    <w:p w14:paraId="36844B80" w14:textId="77777777" w:rsidR="0068332B" w:rsidRPr="0023711D" w:rsidRDefault="0068332B" w:rsidP="000E2F35">
      <w:pPr>
        <w:spacing w:line="240" w:lineRule="auto"/>
        <w:rPr>
          <w:rFonts w:eastAsia="Times New Roman"/>
          <w:lang w:val="en-GB"/>
        </w:rPr>
      </w:pPr>
    </w:p>
    <w:p w14:paraId="0C512E51" w14:textId="77777777" w:rsidR="0068332B" w:rsidRPr="0068332B" w:rsidRDefault="0068332B" w:rsidP="0068332B">
      <w:pPr>
        <w:spacing w:line="240" w:lineRule="auto"/>
        <w:ind w:left="1154" w:hanging="360"/>
        <w:rPr>
          <w:rFonts w:eastAsia="Times New Roman"/>
          <w:lang w:val="en-GB"/>
        </w:rPr>
      </w:pPr>
    </w:p>
    <w:p w14:paraId="216A9179" w14:textId="77777777" w:rsidR="0068332B" w:rsidRPr="001D633E" w:rsidRDefault="0068332B" w:rsidP="0068332B">
      <w:pPr>
        <w:pStyle w:val="111Title"/>
        <w:numPr>
          <w:ilvl w:val="0"/>
          <w:numId w:val="30"/>
        </w:numPr>
        <w:rPr>
          <w:rFonts w:ascii="Reckless Neue" w:hAnsi="Reckless Neue"/>
          <w:b/>
          <w:bCs/>
        </w:rPr>
      </w:pPr>
      <w:bookmarkStart w:id="9" w:name="_Toc192772582"/>
      <w:r>
        <w:rPr>
          <w:rFonts w:ascii="Reckless Neue" w:hAnsi="Reckless Neue"/>
          <w:b/>
          <w:bCs/>
        </w:rPr>
        <w:t>Written message</w:t>
      </w:r>
      <w:bookmarkEnd w:id="9"/>
    </w:p>
    <w:p w14:paraId="105BA3B4" w14:textId="77777777" w:rsidR="0068332B" w:rsidRDefault="0068332B" w:rsidP="0068332B">
      <w:pPr>
        <w:pStyle w:val="ListParagraph"/>
        <w:numPr>
          <w:ilvl w:val="0"/>
          <w:numId w:val="0"/>
        </w:numPr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26A3F494" w14:textId="77777777" w:rsidR="0068332B" w:rsidRDefault="0068332B" w:rsidP="0068332B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7AEA907A" w14:textId="77777777" w:rsidR="0068332B" w:rsidRPr="000A0BC7" w:rsidRDefault="0068332B" w:rsidP="0068332B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6D12A26" wp14:editId="1C1DA4E6">
            <wp:extent cx="1511830" cy="2250831"/>
            <wp:effectExtent l="0" t="0" r="0" b="0"/>
            <wp:docPr id="1707008327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0" descr="A screenshot of a phone&#10;&#10;AI-generated content may be incorrect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599CD" w14:textId="77777777" w:rsidR="0068332B" w:rsidRDefault="0068332B" w:rsidP="0068332B">
      <w:pPr>
        <w:pStyle w:val="ListParagraph"/>
        <w:numPr>
          <w:ilvl w:val="0"/>
          <w:numId w:val="0"/>
        </w:numPr>
        <w:spacing w:line="240" w:lineRule="auto"/>
        <w:ind w:left="1080"/>
        <w:rPr>
          <w:rFonts w:eastAsia="Times New Roman"/>
          <w:lang w:val="en-GB"/>
        </w:rPr>
      </w:pPr>
    </w:p>
    <w:p w14:paraId="38D9FC27" w14:textId="77777777" w:rsidR="0068332B" w:rsidRPr="0023711D" w:rsidRDefault="0068332B" w:rsidP="0068332B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After typing your message, press the arrow icon to send it. You may attach files (up to 25 items) by clicking on the paper click icon.</w:t>
      </w:r>
    </w:p>
    <w:p w14:paraId="1DAB443A" w14:textId="77777777" w:rsidR="0068332B" w:rsidRDefault="0068332B" w:rsidP="0068332B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E6539AA" w14:textId="77777777" w:rsidR="0068332B" w:rsidRPr="0023711D" w:rsidRDefault="0068332B" w:rsidP="0068332B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7F4CB2C3" wp14:editId="3C72E956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20B5F" w14:textId="77777777" w:rsidR="0068332B" w:rsidRDefault="0068332B" w:rsidP="0068332B">
      <w:pPr>
        <w:spacing w:line="240" w:lineRule="auto"/>
        <w:rPr>
          <w:rFonts w:eastAsia="Times New Roman"/>
          <w:lang w:val="en-GB"/>
        </w:rPr>
      </w:pPr>
    </w:p>
    <w:p w14:paraId="785B0277" w14:textId="77777777" w:rsidR="0068332B" w:rsidRDefault="0068332B" w:rsidP="0068332B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567A8FF5" w14:textId="77777777" w:rsidR="0068332B" w:rsidRPr="00CA0C77" w:rsidRDefault="0068332B" w:rsidP="0068332B">
      <w:pPr>
        <w:pStyle w:val="ListParagraph"/>
        <w:numPr>
          <w:ilvl w:val="0"/>
          <w:numId w:val="2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 xml:space="preserve">After sending your message you can expect a reply within one week.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36F18617" w14:textId="77777777" w:rsidR="0068332B" w:rsidRPr="0068332B" w:rsidRDefault="0068332B" w:rsidP="0068332B">
      <w:pPr>
        <w:spacing w:line="240" w:lineRule="auto"/>
        <w:ind w:left="1154" w:hanging="360"/>
        <w:rPr>
          <w:rFonts w:eastAsia="Times New Roman"/>
          <w:lang w:val="en-GB"/>
        </w:rPr>
      </w:pPr>
      <w:r w:rsidRPr="0068332B">
        <w:rPr>
          <w:rFonts w:eastAsia="Times New Roman"/>
          <w:lang w:val="en-GB"/>
        </w:rPr>
        <w:t xml:space="preserve"> </w:t>
      </w:r>
    </w:p>
    <w:p w14:paraId="6AB20342" w14:textId="77777777" w:rsidR="0068332B" w:rsidRPr="0023711D" w:rsidRDefault="0068332B" w:rsidP="0068332B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F6E63E2" wp14:editId="68FA8E32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3F230" w14:textId="77777777" w:rsidR="0068332B" w:rsidRPr="0023711D" w:rsidRDefault="0068332B" w:rsidP="0068332B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45DEF4E7" w14:textId="77777777" w:rsidR="0068332B" w:rsidRDefault="0068332B" w:rsidP="0068332B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1566171D" w14:textId="77777777" w:rsidR="0068332B" w:rsidRPr="0032633A" w:rsidRDefault="0068332B" w:rsidP="0068332B">
      <w:pPr>
        <w:pStyle w:val="ListParagraph"/>
        <w:numPr>
          <w:ilvl w:val="0"/>
          <w:numId w:val="28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08917B2C" w14:textId="77777777" w:rsidR="0068332B" w:rsidRPr="00AB5BA3" w:rsidRDefault="0068332B" w:rsidP="0068332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b/>
          <w:bCs/>
          <w:lang w:val="en-GB"/>
        </w:rPr>
      </w:pPr>
    </w:p>
    <w:p w14:paraId="502EECF9" w14:textId="77777777" w:rsidR="0068332B" w:rsidRPr="00845B0E" w:rsidRDefault="0068332B" w:rsidP="0068332B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3345E9D2" w14:textId="77777777" w:rsidR="0068332B" w:rsidRPr="00030960" w:rsidRDefault="0068332B" w:rsidP="0068332B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b/>
          <w:bCs/>
          <w:lang w:val="en-GB"/>
        </w:rPr>
      </w:pPr>
    </w:p>
    <w:p w14:paraId="1C27DD35" w14:textId="77777777" w:rsidR="0068332B" w:rsidRPr="00030960" w:rsidRDefault="0068332B" w:rsidP="0068332B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6F2DFDBC" wp14:editId="384BC939">
            <wp:extent cx="1512000" cy="2599957"/>
            <wp:effectExtent l="0" t="0" r="0" b="3810"/>
            <wp:docPr id="1339265338" name="Picture 1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6" descr="A screenshot of a phone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DEB68" w14:textId="77777777" w:rsidR="0068332B" w:rsidRDefault="0068332B" w:rsidP="0068332B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6E1CD49D" w14:textId="77777777" w:rsidR="0068332B" w:rsidRDefault="0068332B" w:rsidP="0068332B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bookmarkStart w:id="10" w:name="_Toc192772583"/>
    </w:p>
    <w:p w14:paraId="63157116" w14:textId="77777777" w:rsidR="0068332B" w:rsidRDefault="0068332B" w:rsidP="0068332B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r>
        <w:rPr>
          <w:b/>
          <w:bCs/>
        </w:rPr>
        <w:br w:type="page"/>
      </w:r>
    </w:p>
    <w:p w14:paraId="48A041F7" w14:textId="77777777" w:rsidR="0068332B" w:rsidRPr="001D633E" w:rsidRDefault="0068332B" w:rsidP="0068332B">
      <w:pPr>
        <w:pStyle w:val="111Title"/>
        <w:numPr>
          <w:ilvl w:val="0"/>
          <w:numId w:val="30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lastRenderedPageBreak/>
        <w:t>Voice message</w:t>
      </w:r>
      <w:bookmarkEnd w:id="10"/>
      <w:r>
        <w:rPr>
          <w:rFonts w:ascii="Reckless Neue" w:hAnsi="Reckless Neue"/>
          <w:b/>
          <w:bCs/>
        </w:rPr>
        <w:t xml:space="preserve"> </w:t>
      </w:r>
      <w:r w:rsidRPr="00E20D0D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Pr="00E20D0D">
        <w:rPr>
          <w:rFonts w:ascii="Reckless Neue" w:hAnsi="Reckless Neue"/>
          <w:b/>
          <w:bCs/>
          <w:sz w:val="22"/>
          <w:szCs w:val="22"/>
        </w:rPr>
        <w:t>organi</w:t>
      </w:r>
      <w:r>
        <w:rPr>
          <w:rFonts w:ascii="Reckless Neue" w:hAnsi="Reckless Neue"/>
          <w:b/>
          <w:bCs/>
          <w:sz w:val="22"/>
          <w:szCs w:val="22"/>
        </w:rPr>
        <w:t>s</w:t>
      </w:r>
      <w:r w:rsidRPr="00E20D0D">
        <w:rPr>
          <w:rFonts w:ascii="Reckless Neue" w:hAnsi="Reckless Neue"/>
          <w:b/>
          <w:bCs/>
          <w:sz w:val="22"/>
          <w:szCs w:val="22"/>
        </w:rPr>
        <w:t>ation</w:t>
      </w:r>
      <w:proofErr w:type="spellEnd"/>
      <w:r w:rsidRPr="00E20D0D">
        <w:rPr>
          <w:rFonts w:ascii="Reckless Neue" w:hAnsi="Reckless Neue"/>
          <w:b/>
          <w:bCs/>
          <w:sz w:val="22"/>
          <w:szCs w:val="22"/>
        </w:rPr>
        <w:t>)</w:t>
      </w:r>
    </w:p>
    <w:p w14:paraId="470F8CED" w14:textId="77777777" w:rsidR="0068332B" w:rsidRPr="0023711D" w:rsidRDefault="0068332B" w:rsidP="0068332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3A9E4507" w14:textId="77777777" w:rsidR="0068332B" w:rsidRDefault="0068332B" w:rsidP="0068332B">
      <w:pPr>
        <w:pStyle w:val="ListParagraph"/>
        <w:numPr>
          <w:ilvl w:val="0"/>
          <w:numId w:val="24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64CAEAB8" w14:textId="77777777" w:rsidR="0068332B" w:rsidRPr="0032633A" w:rsidRDefault="0068332B" w:rsidP="0068332B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71D05B3" wp14:editId="4E7355FD">
            <wp:extent cx="1512000" cy="2562513"/>
            <wp:effectExtent l="0" t="0" r="0" b="3175"/>
            <wp:docPr id="369713364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13364" name="Picture 10" descr="A screenshot of a phon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B7221" w14:textId="77777777" w:rsidR="0068332B" w:rsidRDefault="0068332B" w:rsidP="0068332B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68332B">
        <w:rPr>
          <w:lang w:val="en-US"/>
        </w:rPr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01763B4D" w14:textId="77777777" w:rsidR="0068332B" w:rsidRDefault="0068332B" w:rsidP="0068332B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2FCDAE3F" w14:textId="77777777" w:rsidR="0068332B" w:rsidRDefault="0068332B" w:rsidP="0068332B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 w:rsidRPr="005B2771">
        <w:rPr>
          <w:rFonts w:eastAsia="Times New Roman"/>
          <w:lang w:val="en-GB"/>
        </w:rPr>
        <w:t>You can listen to your recording. If you're satisfied with it, click "Send"</w:t>
      </w:r>
      <w:r>
        <w:rPr>
          <w:rFonts w:eastAsia="Times New Roman"/>
          <w:lang w:val="en-GB"/>
        </w:rPr>
        <w:t>.</w:t>
      </w:r>
      <w:r w:rsidRPr="005B2771">
        <w:rPr>
          <w:rFonts w:eastAsia="Times New Roman"/>
          <w:lang w:val="en-GB"/>
        </w:rPr>
        <w:t xml:space="preserve"> If not, click the trash icon to delete it and record again.</w:t>
      </w:r>
    </w:p>
    <w:p w14:paraId="00A2865A" w14:textId="77777777" w:rsidR="0068332B" w:rsidRPr="005B2771" w:rsidRDefault="0068332B" w:rsidP="0068332B">
      <w:pPr>
        <w:spacing w:line="240" w:lineRule="auto"/>
        <w:rPr>
          <w:rFonts w:eastAsia="Times New Roman"/>
          <w:lang w:val="en-GB"/>
        </w:rPr>
      </w:pPr>
    </w:p>
    <w:p w14:paraId="7608D30B" w14:textId="77777777" w:rsidR="0068332B" w:rsidRPr="0065423A" w:rsidRDefault="0068332B" w:rsidP="0068332B">
      <w:pPr>
        <w:spacing w:line="240" w:lineRule="auto"/>
        <w:ind w:left="1080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2826B001" wp14:editId="03CC32B6">
            <wp:extent cx="1511935" cy="2567997"/>
            <wp:effectExtent l="0" t="0" r="0" b="0"/>
            <wp:docPr id="1576987792" name="Picture 6" descr="A screenshot of a video c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87792" name="Picture 6" descr="A screenshot of a video call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3" b="1"/>
                    <a:stretch/>
                  </pic:blipFill>
                  <pic:spPr bwMode="auto">
                    <a:xfrm>
                      <a:off x="0" y="0"/>
                      <a:ext cx="1512000" cy="256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532DD" w14:textId="77777777" w:rsidR="0068332B" w:rsidRPr="00FF6847" w:rsidRDefault="0068332B" w:rsidP="0068332B">
      <w:pPr>
        <w:spacing w:line="240" w:lineRule="auto"/>
        <w:rPr>
          <w:rFonts w:eastAsia="Times New Roman"/>
          <w:b/>
          <w:bCs/>
          <w:lang w:val="en-GB"/>
        </w:rPr>
      </w:pPr>
    </w:p>
    <w:p w14:paraId="35CD1816" w14:textId="77777777" w:rsidR="0068332B" w:rsidRPr="00845B0E" w:rsidRDefault="0068332B" w:rsidP="0068332B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1821C8A1" w14:textId="77777777" w:rsidR="0068332B" w:rsidRDefault="0068332B" w:rsidP="0068332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31A8AA6" w14:textId="77777777" w:rsidR="0068332B" w:rsidRPr="00AC7DD1" w:rsidRDefault="0068332B" w:rsidP="0068332B">
      <w:pPr>
        <w:pStyle w:val="ListParagraph"/>
        <w:numPr>
          <w:ilvl w:val="0"/>
          <w:numId w:val="25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0C45EB0F" w14:textId="77777777" w:rsidR="0068332B" w:rsidRPr="00B25828" w:rsidRDefault="0068332B" w:rsidP="0068332B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71574F60" w14:textId="77777777" w:rsidR="0068332B" w:rsidRPr="00691EBB" w:rsidRDefault="0068332B" w:rsidP="0068332B">
      <w:pPr>
        <w:spacing w:line="240" w:lineRule="auto"/>
        <w:rPr>
          <w:rFonts w:eastAsia="Times New Roman"/>
          <w:lang w:val="en-GB"/>
        </w:rPr>
      </w:pPr>
    </w:p>
    <w:p w14:paraId="3D8D072B" w14:textId="77777777" w:rsidR="0068332B" w:rsidRDefault="0068332B" w:rsidP="0068332B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6658C8AC" w14:textId="77777777" w:rsidR="0068332B" w:rsidRPr="00845B0E" w:rsidRDefault="0068332B" w:rsidP="0068332B">
      <w:pPr>
        <w:pStyle w:val="ListParagraph"/>
        <w:numPr>
          <w:ilvl w:val="0"/>
          <w:numId w:val="24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77175655" w14:textId="77777777" w:rsidR="0068332B" w:rsidRDefault="0068332B" w:rsidP="0068332B">
      <w:pPr>
        <w:spacing w:line="240" w:lineRule="auto"/>
        <w:rPr>
          <w:lang w:val="en-GB"/>
        </w:rPr>
      </w:pPr>
    </w:p>
    <w:p w14:paraId="5557F1A4" w14:textId="77777777" w:rsidR="0068332B" w:rsidRPr="0032633A" w:rsidRDefault="0068332B" w:rsidP="0068332B">
      <w:pPr>
        <w:pStyle w:val="ListParagraph"/>
        <w:numPr>
          <w:ilvl w:val="0"/>
          <w:numId w:val="29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29DDF6AC" w14:textId="77777777" w:rsidR="0068332B" w:rsidRPr="00AB5BA3" w:rsidRDefault="0068332B" w:rsidP="0068332B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b/>
          <w:bCs/>
          <w:lang w:val="en-GB"/>
        </w:rPr>
      </w:pPr>
    </w:p>
    <w:p w14:paraId="434CF302" w14:textId="77777777" w:rsidR="0068332B" w:rsidRPr="00845B0E" w:rsidRDefault="0068332B" w:rsidP="0068332B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423AB6C8" wp14:editId="6182DC6A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37B59" w14:textId="77777777" w:rsidR="0068332B" w:rsidRPr="00B25828" w:rsidRDefault="0068332B" w:rsidP="0068332B">
      <w:pPr>
        <w:rPr>
          <w:lang w:val="en-US"/>
        </w:rPr>
      </w:pPr>
    </w:p>
    <w:p w14:paraId="58700D8D" w14:textId="77777777" w:rsidR="0068332B" w:rsidRDefault="0068332B" w:rsidP="0068332B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5DC4BC9A" w14:textId="77777777" w:rsidR="0068332B" w:rsidRPr="005E46F7" w:rsidRDefault="0068332B" w:rsidP="0068332B">
      <w:pPr>
        <w:pStyle w:val="11Title"/>
        <w:rPr>
          <w:color w:val="E49C9E"/>
          <w:sz w:val="36"/>
          <w:szCs w:val="36"/>
        </w:rPr>
      </w:pPr>
      <w:bookmarkStart w:id="11" w:name="_Toc116315389"/>
      <w:bookmarkStart w:id="12" w:name="_Toc192770666"/>
      <w:bookmarkStart w:id="13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1"/>
      <w:bookmarkEnd w:id="12"/>
      <w:bookmarkEnd w:id="13"/>
    </w:p>
    <w:p w14:paraId="5F844CBD" w14:textId="77777777" w:rsidR="0068332B" w:rsidRPr="00B25828" w:rsidRDefault="0068332B" w:rsidP="0068332B">
      <w:pPr>
        <w:rPr>
          <w:lang w:val="en-GB"/>
        </w:rPr>
      </w:pPr>
    </w:p>
    <w:p w14:paraId="7180E4F8" w14:textId="77777777" w:rsidR="0068332B" w:rsidRPr="005E2540" w:rsidRDefault="0068332B" w:rsidP="0068332B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78DCF706" w14:textId="77777777" w:rsidR="0068332B" w:rsidRPr="00646824" w:rsidRDefault="0068332B" w:rsidP="0068332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FFDA7D3" w14:textId="77777777" w:rsidR="0068332B" w:rsidRDefault="0068332B" w:rsidP="0068332B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511C333A" w14:textId="77777777" w:rsidR="0068332B" w:rsidRDefault="0068332B" w:rsidP="0068332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1E60F49" w14:textId="77777777" w:rsidR="0068332B" w:rsidRDefault="0068332B" w:rsidP="0068332B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31E54DD8" w14:textId="77777777" w:rsidR="0068332B" w:rsidRDefault="0068332B" w:rsidP="0068332B">
      <w:pPr>
        <w:pStyle w:val="ListParagraph"/>
        <w:numPr>
          <w:ilvl w:val="0"/>
          <w:numId w:val="0"/>
        </w:numPr>
        <w:ind w:left="360"/>
        <w:rPr>
          <w:lang w:val="en-GB"/>
        </w:rPr>
      </w:pPr>
    </w:p>
    <w:p w14:paraId="44E827A4" w14:textId="77777777" w:rsidR="0068332B" w:rsidRPr="00B25828" w:rsidRDefault="0068332B" w:rsidP="0068332B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Enter the </w:t>
      </w:r>
      <w:r w:rsidRPr="00E20548">
        <w:rPr>
          <w:rFonts w:eastAsia="Times New Roman" w:cstheme="minorHAnsi"/>
          <w:lang w:val="en-GB"/>
        </w:rPr>
        <w:t>‘Organisation code</w:t>
      </w:r>
      <w:r>
        <w:rPr>
          <w:rFonts w:eastAsia="Times New Roman" w:cstheme="minorHAnsi"/>
          <w:lang w:val="en-GB"/>
        </w:rPr>
        <w:t>’ shared by the organisation with you.</w:t>
      </w:r>
    </w:p>
    <w:p w14:paraId="1945A60F" w14:textId="77777777" w:rsidR="0068332B" w:rsidRDefault="0068332B" w:rsidP="0068332B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0003B02" w14:textId="77777777" w:rsidR="0068332B" w:rsidRDefault="0068332B" w:rsidP="0068332B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Select your language.</w:t>
      </w:r>
    </w:p>
    <w:p w14:paraId="43E47FFC" w14:textId="77777777" w:rsidR="0068332B" w:rsidRDefault="0068332B" w:rsidP="0068332B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300ED298" w14:textId="77777777" w:rsidR="0068332B" w:rsidRDefault="0068332B" w:rsidP="0068332B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receive a unique ‘</w:t>
      </w:r>
      <w:r w:rsidRPr="00E20548">
        <w:rPr>
          <w:rFonts w:eastAsia="Times New Roman"/>
          <w:lang w:val="en-GB"/>
        </w:rPr>
        <w:t>Report number</w:t>
      </w:r>
      <w:r>
        <w:rPr>
          <w:rFonts w:eastAsia="Times New Roman"/>
          <w:lang w:val="en-GB"/>
        </w:rPr>
        <w:t>’.</w:t>
      </w:r>
    </w:p>
    <w:p w14:paraId="43B1E836" w14:textId="77777777" w:rsidR="0068332B" w:rsidRDefault="0068332B" w:rsidP="0068332B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Write this down carefully as you will need it to be able to call back and hear a response to your report.</w:t>
      </w:r>
    </w:p>
    <w:p w14:paraId="1B26350A" w14:textId="77777777" w:rsidR="0068332B" w:rsidRPr="00B25828" w:rsidRDefault="0068332B" w:rsidP="0068332B">
      <w:pPr>
        <w:pStyle w:val="ListParagraph"/>
        <w:numPr>
          <w:ilvl w:val="0"/>
          <w:numId w:val="0"/>
        </w:numPr>
        <w:spacing w:line="240" w:lineRule="auto"/>
        <w:ind w:left="1800"/>
        <w:rPr>
          <w:lang w:val="en-GB"/>
        </w:rPr>
      </w:pPr>
    </w:p>
    <w:p w14:paraId="23CD76CF" w14:textId="5F1355B7" w:rsidR="0068332B" w:rsidRDefault="0068332B" w:rsidP="0068332B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Choose a </w:t>
      </w:r>
      <w:r w:rsidR="000E2F35">
        <w:rPr>
          <w:rFonts w:eastAsia="Times New Roman"/>
          <w:lang w:val="en-GB"/>
        </w:rPr>
        <w:t>4-digit</w:t>
      </w:r>
      <w:r>
        <w:rPr>
          <w:rFonts w:eastAsia="Times New Roman"/>
          <w:lang w:val="en-GB"/>
        </w:rPr>
        <w:t xml:space="preserve"> PIN code.</w:t>
      </w:r>
    </w:p>
    <w:p w14:paraId="1C53A331" w14:textId="77777777" w:rsidR="0068332B" w:rsidRPr="001639F6" w:rsidRDefault="0068332B" w:rsidP="0068332B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Remember it so that you can log back in later</w:t>
      </w:r>
      <w:r>
        <w:rPr>
          <w:lang w:val="en-GB"/>
        </w:rPr>
        <w:t>.</w:t>
      </w:r>
    </w:p>
    <w:p w14:paraId="4FA846EC" w14:textId="77777777" w:rsidR="0068332B" w:rsidRPr="005B2771" w:rsidRDefault="0068332B" w:rsidP="0068332B">
      <w:pPr>
        <w:spacing w:line="240" w:lineRule="auto"/>
        <w:rPr>
          <w:rFonts w:eastAsia="Times New Roman"/>
          <w:lang w:val="en-GB"/>
        </w:rPr>
      </w:pPr>
    </w:p>
    <w:p w14:paraId="05B5A773" w14:textId="77777777" w:rsidR="0068332B" w:rsidRDefault="0068332B" w:rsidP="0068332B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message.</w:t>
      </w:r>
    </w:p>
    <w:p w14:paraId="24E5A6D8" w14:textId="77777777" w:rsidR="0068332B" w:rsidRDefault="0068332B" w:rsidP="0068332B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93E6B90" w14:textId="77777777" w:rsidR="0068332B" w:rsidRDefault="0068332B" w:rsidP="0068332B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Once done, press 1 or hang-up.</w:t>
      </w:r>
    </w:p>
    <w:p w14:paraId="0AB1248B" w14:textId="77777777" w:rsidR="0068332B" w:rsidRPr="00B25828" w:rsidRDefault="0068332B" w:rsidP="0068332B">
      <w:pPr>
        <w:spacing w:line="240" w:lineRule="auto"/>
        <w:rPr>
          <w:rFonts w:eastAsia="Times New Roman"/>
          <w:lang w:val="en-GB"/>
        </w:rPr>
      </w:pPr>
    </w:p>
    <w:p w14:paraId="48D3A8EF" w14:textId="77777777" w:rsidR="0068332B" w:rsidRDefault="0068332B" w:rsidP="0068332B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244F9F6E" w14:textId="77777777" w:rsidR="000D3E23" w:rsidRPr="000E2F35" w:rsidRDefault="000D3E23" w:rsidP="000D3E23">
      <w:pPr>
        <w:rPr>
          <w:noProof/>
          <w:lang w:val="en-US"/>
        </w:rPr>
      </w:pPr>
    </w:p>
    <w:p w14:paraId="1DA403AC" w14:textId="77777777" w:rsidR="000D3E23" w:rsidRPr="000E2F35" w:rsidRDefault="000D3E23" w:rsidP="000D3E23">
      <w:pPr>
        <w:rPr>
          <w:lang w:val="en-US"/>
        </w:rPr>
      </w:pPr>
    </w:p>
    <w:p w14:paraId="382DA69D" w14:textId="77777777" w:rsidR="00997620" w:rsidRPr="000E2F35" w:rsidRDefault="00997620" w:rsidP="000D3E23">
      <w:pPr>
        <w:rPr>
          <w:lang w:val="en-US"/>
        </w:rPr>
        <w:sectPr w:rsidR="00997620" w:rsidRPr="000E2F35" w:rsidSect="00B043E8">
          <w:headerReference w:type="default" r:id="rId24"/>
          <w:footerReference w:type="default" r:id="rId25"/>
          <w:pgSz w:w="11906" w:h="16838"/>
          <w:pgMar w:top="1487" w:right="1417" w:bottom="1417" w:left="1417" w:header="709" w:footer="709" w:gutter="0"/>
          <w:pgNumType w:start="0"/>
          <w:cols w:space="708"/>
          <w:titlePg/>
          <w:docGrid w:linePitch="360"/>
        </w:sectPr>
      </w:pPr>
    </w:p>
    <w:p w14:paraId="4A5DB9AA" w14:textId="77777777" w:rsidR="009841A0" w:rsidRPr="000E2F35" w:rsidRDefault="00732392" w:rsidP="00E13CE6">
      <w:pPr>
        <w:pStyle w:val="Heading2"/>
        <w:numPr>
          <w:ilvl w:val="0"/>
          <w:numId w:val="0"/>
        </w:numPr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2097" behindDoc="1" locked="0" layoutInCell="1" allowOverlap="1" wp14:anchorId="61F05263" wp14:editId="5B9593E1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59CC4" id="Rechthoek 1294577733" o:spid="_x0000_s1026" style="position:absolute;margin-left:-96.25pt;margin-top:-4.75pt;width:653.15pt;height:894.85pt;z-index:-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</w:p>
    <w:p w14:paraId="08A8866D" w14:textId="77777777" w:rsidR="00895055" w:rsidRPr="00FD3845" w:rsidRDefault="006B6AC4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7" behindDoc="0" locked="0" layoutInCell="1" allowOverlap="1" wp14:anchorId="1456F881" wp14:editId="67883791">
                <wp:simplePos x="0" y="0"/>
                <wp:positionH relativeFrom="column">
                  <wp:posOffset>3545745</wp:posOffset>
                </wp:positionH>
                <wp:positionV relativeFrom="paragraph">
                  <wp:posOffset>7158544</wp:posOffset>
                </wp:positionV>
                <wp:extent cx="2442576" cy="956135"/>
                <wp:effectExtent l="0" t="0" r="0" b="0"/>
                <wp:wrapNone/>
                <wp:docPr id="491052081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576" cy="95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61EC5" w14:textId="77777777" w:rsidR="007260AE" w:rsidRDefault="00D4710A" w:rsidP="006B6AC4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6B6AC4">
                              <w:rPr>
                                <w:color w:val="FFFFFF" w:themeColor="background1"/>
                              </w:rPr>
                              <w:t>Olympisch Stadion 6, 1076 DE</w:t>
                            </w:r>
                            <w:r w:rsidR="007260AE">
                              <w:rPr>
                                <w:color w:val="FFFFFF" w:themeColor="background1"/>
                              </w:rPr>
                              <w:t>, Amsterdam, Netherlands</w:t>
                            </w:r>
                          </w:p>
                          <w:p w14:paraId="67076313" w14:textId="77777777" w:rsidR="006E4701" w:rsidRPr="006B6AC4" w:rsidRDefault="00D4710A" w:rsidP="006B6AC4">
                            <w:pPr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proofErr w:type="gramStart"/>
                            <w:r w:rsidRPr="006B6AC4">
                              <w:rPr>
                                <w:color w:val="FFFFFF" w:themeColor="background1"/>
                              </w:rPr>
                              <w:t>www.speakup.com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F881" id="Tekstvak 2" o:spid="_x0000_s1027" type="#_x0000_t202" style="position:absolute;margin-left:279.2pt;margin-top:563.65pt;width:192.35pt;height:75.3pt;z-index:2516623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osWGg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" filled="f" stroked="f" strokeweight=".5pt">
                <v:textbox>
                  <w:txbxContent>
                    <w:p w14:paraId="72F61EC5" w14:textId="77777777" w:rsidR="007260AE" w:rsidRDefault="00D4710A" w:rsidP="006B6AC4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6B6AC4">
                        <w:rPr>
                          <w:color w:val="FFFFFF" w:themeColor="background1"/>
                        </w:rPr>
                        <w:t>Olympisch Stadion 6, 1076 DE</w:t>
                      </w:r>
                      <w:r w:rsidR="007260AE">
                        <w:rPr>
                          <w:color w:val="FFFFFF" w:themeColor="background1"/>
                        </w:rPr>
                        <w:t>, Amsterdam, Netherlands</w:t>
                      </w:r>
                    </w:p>
                    <w:p w14:paraId="67076313" w14:textId="77777777" w:rsidR="006E4701" w:rsidRPr="006B6AC4" w:rsidRDefault="00D4710A" w:rsidP="006B6AC4">
                      <w:pPr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proofErr w:type="gramStart"/>
                      <w:r w:rsidRPr="006B6AC4">
                        <w:rPr>
                          <w:color w:val="FFFFFF" w:themeColor="background1"/>
                        </w:rPr>
                        <w:t>www.speakup.com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1" behindDoc="1" locked="0" layoutInCell="1" allowOverlap="1" wp14:anchorId="6FC8932F" wp14:editId="7CC3664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58130" cy="1601470"/>
            <wp:effectExtent l="0" t="0" r="0" b="0"/>
            <wp:wrapTight wrapText="bothSides">
              <wp:wrapPolygon edited="0">
                <wp:start x="1638" y="2912"/>
                <wp:lineTo x="1280" y="3597"/>
                <wp:lineTo x="614" y="5481"/>
                <wp:lineTo x="563" y="7023"/>
                <wp:lineTo x="563" y="8222"/>
                <wp:lineTo x="666" y="9421"/>
                <wp:lineTo x="1741" y="11477"/>
                <wp:lineTo x="2099" y="11477"/>
                <wp:lineTo x="1485" y="12333"/>
                <wp:lineTo x="1178" y="13361"/>
                <wp:lineTo x="1075" y="14217"/>
                <wp:lineTo x="563" y="16444"/>
                <wp:lineTo x="563" y="17301"/>
                <wp:lineTo x="1536" y="18842"/>
                <wp:lineTo x="2201" y="18842"/>
                <wp:lineTo x="2406" y="18500"/>
                <wp:lineTo x="3174" y="16958"/>
                <wp:lineTo x="20325" y="14389"/>
                <wp:lineTo x="20325" y="14217"/>
                <wp:lineTo x="20786" y="11477"/>
                <wp:lineTo x="21042" y="10791"/>
                <wp:lineTo x="20837" y="8736"/>
                <wp:lineTo x="20940" y="7537"/>
                <wp:lineTo x="17663" y="7194"/>
                <wp:lineTo x="3277" y="5995"/>
                <wp:lineTo x="3430" y="4796"/>
                <wp:lineTo x="3174" y="3597"/>
                <wp:lineTo x="2611" y="2912"/>
                <wp:lineTo x="1638" y="2912"/>
              </wp:wrapPolygon>
            </wp:wrapTight>
            <wp:docPr id="10230769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 w:rsidSect="00B043E8">
      <w:pgSz w:w="11906" w:h="16838"/>
      <w:pgMar w:top="148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87C40" w14:textId="77777777" w:rsidR="002D7020" w:rsidRDefault="002D7020" w:rsidP="00895055">
      <w:r>
        <w:separator/>
      </w:r>
    </w:p>
  </w:endnote>
  <w:endnote w:type="continuationSeparator" w:id="0">
    <w:p w14:paraId="01340D5D" w14:textId="77777777" w:rsidR="002D7020" w:rsidRDefault="002D7020" w:rsidP="00895055">
      <w:r>
        <w:continuationSeparator/>
      </w:r>
    </w:p>
  </w:endnote>
  <w:endnote w:type="continuationNotice" w:id="1">
    <w:p w14:paraId="7987525B" w14:textId="77777777" w:rsidR="002D7020" w:rsidRDefault="002D70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18C9A875-19EB-F44D-AE28-EC62F57116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FB031CC-CED6-184B-A0E6-EBF76ACE2E63}"/>
    <w:embedBold r:id="rId3" w:fontKey="{A61379A4-D8A3-4D49-935B-D766386E3912}"/>
    <w:embedItalic r:id="rId4" w:fontKey="{C5FB4FBA-5BC6-314B-89BB-6E3ABFDDBF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671464E-38A8-4249-B179-151C515FE26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7B9AFC5-41E5-CD4C-8FB6-61EEB2D4E2C1}"/>
  </w:font>
  <w:font w:name="Reckless Neue">
    <w:altName w:val="Calibri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ED99CF61-8E92-E14D-86F0-A0BBAD2E2627}"/>
    <w:embedBold r:id="rId8" w:fontKey="{43721978-F0DD-8D4C-8C2A-AECB3088F9C8}"/>
    <w:embedItalic r:id="rId9" w:fontKey="{4AEACCD0-27B3-3748-8C70-43B9EE237191}"/>
  </w:font>
  <w:font w:name="Times New Roman (Body CS)">
    <w:altName w:val="Times New Roman"/>
    <w:panose1 w:val="020B0604020202020204"/>
    <w:charset w:val="00"/>
    <w:family w:val="roman"/>
    <w:pitch w:val="default"/>
  </w:font>
  <w:font w:name="Geist">
    <w:altName w:val="Calibri"/>
    <w:panose1 w:val="020B0604020202020204"/>
    <w:charset w:val="4D"/>
    <w:family w:val="auto"/>
    <w:pitch w:val="variable"/>
    <w:sig w:usb0="A10002FF" w:usb1="5001E5FB" w:usb2="00000000" w:usb3="00000000" w:csb0="00000097" w:csb1="00000000"/>
  </w:font>
  <w:font w:name="AntiqueOli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Antique Olive Std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Reckless">
    <w:altName w:val="Cambria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97711346-45D2-A344-AFE4-99828E6D07DC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6" w:fontKey="{3E1E89DB-A46B-7D45-B85D-C8279BE1EADE}"/>
    <w:embedBold r:id="rId17" w:fontKey="{0B546597-58AD-5849-8E25-52139917749C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D4381" w14:textId="77777777" w:rsidR="00222D7B" w:rsidRDefault="00E65C92" w:rsidP="00874520">
    <w:pPr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6C6E60F" wp14:editId="7774B67F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9550D2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C6E60F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8" type="#_x0000_t202" style="position:absolute;left:0;text-align:left;margin-left:174.35pt;margin-top:13.65pt;width:104.95pt;height:34.5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249550D2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38A194D" wp14:editId="73F97FDA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92CC7A" w14:textId="77777777" w:rsidR="00222D7B" w:rsidRPr="00E65C92" w:rsidRDefault="000D0009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8A194D" id="Tekstvak 1939925697" o:spid="_x0000_s1029" type="#_x0000_t202" style="position:absolute;left:0;text-align:left;margin-left:415.15pt;margin-top:13.8pt;width:38.75pt;height:2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2F92CC7A" w14:textId="77777777" w:rsidR="00222D7B" w:rsidRPr="00E65C92" w:rsidRDefault="000D0009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1" behindDoc="0" locked="0" layoutInCell="1" allowOverlap="1" wp14:anchorId="45AAC914" wp14:editId="43F0D9E9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1955992654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23ACE5" w14:textId="77777777" w:rsidR="00222D7B" w:rsidRDefault="00222D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9A7928" w14:textId="77777777" w:rsidR="002D7020" w:rsidRDefault="002D7020" w:rsidP="00895055">
      <w:r>
        <w:separator/>
      </w:r>
    </w:p>
  </w:footnote>
  <w:footnote w:type="continuationSeparator" w:id="0">
    <w:p w14:paraId="5C3C692E" w14:textId="77777777" w:rsidR="002D7020" w:rsidRDefault="002D7020" w:rsidP="00895055">
      <w:r>
        <w:continuationSeparator/>
      </w:r>
    </w:p>
  </w:footnote>
  <w:footnote w:type="continuationNotice" w:id="1">
    <w:p w14:paraId="3BD7257F" w14:textId="77777777" w:rsidR="002D7020" w:rsidRDefault="002D70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D653D" w14:textId="77777777" w:rsidR="002D423F" w:rsidRDefault="002D423F">
    <w:r>
      <w:rPr>
        <w:noProof/>
      </w:rPr>
      <w:drawing>
        <wp:anchor distT="0" distB="0" distL="114300" distR="114300" simplePos="0" relativeHeight="251659267" behindDoc="1" locked="0" layoutInCell="1" allowOverlap="1" wp14:anchorId="7C975DA0" wp14:editId="55EFACD9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813350303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468" type="#_x0000_t75" style="width:50.85pt;height:32.1pt;visibility:visible;mso-wrap-style:square" o:bullet="t">
        <v:imagedata r:id="rId1" o:title=""/>
      </v:shape>
    </w:pict>
  </w:numPicBullet>
  <w:numPicBullet w:numPicBulletId="1">
    <w:pict>
      <v:shape id="_x0000_i3469" type="#_x0000_t75" alt="/Users/clarintasubrata/Downloads/Arrow-Right-Green.png" style="width:193.3pt;height:147.9pt;visibility:visible;mso-wrap-style:square" o:bullet="t">
        <v:imagedata r:id="rId2" o:title="Arrow-Right-Green"/>
      </v:shape>
    </w:pict>
  </w:numPicBullet>
  <w:abstractNum w:abstractNumId="0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7045EB"/>
    <w:multiLevelType w:val="hybridMultilevel"/>
    <w:tmpl w:val="55CCF7F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1FA3E63"/>
    <w:multiLevelType w:val="hybridMultilevel"/>
    <w:tmpl w:val="3DD6C232"/>
    <w:lvl w:ilvl="0" w:tplc="DE142504">
      <w:start w:val="1"/>
      <w:numFmt w:val="bullet"/>
      <w:pStyle w:val="ListParagraph"/>
      <w:lvlText w:val=""/>
      <w:lvlPicBulletId w:val="1"/>
      <w:lvlJc w:val="left"/>
      <w:pPr>
        <w:ind w:left="115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abstractNum w:abstractNumId="6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8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A31733"/>
    <w:multiLevelType w:val="multilevel"/>
    <w:tmpl w:val="1E9E10F6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0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8D4638B"/>
    <w:multiLevelType w:val="multilevel"/>
    <w:tmpl w:val="3E12A63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none"/>
      <w:lvlText w:val=""/>
      <w:lvlJc w:val="left"/>
      <w:pPr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558367">
    <w:abstractNumId w:val="28"/>
  </w:num>
  <w:num w:numId="2" w16cid:durableId="889462652">
    <w:abstractNumId w:val="10"/>
  </w:num>
  <w:num w:numId="3" w16cid:durableId="913858091">
    <w:abstractNumId w:val="25"/>
  </w:num>
  <w:num w:numId="4" w16cid:durableId="1120102024">
    <w:abstractNumId w:val="14"/>
  </w:num>
  <w:num w:numId="5" w16cid:durableId="2063749804">
    <w:abstractNumId w:val="18"/>
  </w:num>
  <w:num w:numId="6" w16cid:durableId="131557142">
    <w:abstractNumId w:val="19"/>
  </w:num>
  <w:num w:numId="7" w16cid:durableId="405227070">
    <w:abstractNumId w:val="8"/>
  </w:num>
  <w:num w:numId="8" w16cid:durableId="604268038">
    <w:abstractNumId w:val="21"/>
  </w:num>
  <w:num w:numId="9" w16cid:durableId="1805997603">
    <w:abstractNumId w:val="17"/>
  </w:num>
  <w:num w:numId="10" w16cid:durableId="952129174">
    <w:abstractNumId w:val="7"/>
  </w:num>
  <w:num w:numId="11" w16cid:durableId="1687905065">
    <w:abstractNumId w:val="26"/>
  </w:num>
  <w:num w:numId="12" w16cid:durableId="1158493702">
    <w:abstractNumId w:val="13"/>
  </w:num>
  <w:num w:numId="13" w16cid:durableId="1141311949">
    <w:abstractNumId w:val="15"/>
  </w:num>
  <w:num w:numId="14" w16cid:durableId="349646943">
    <w:abstractNumId w:val="6"/>
  </w:num>
  <w:num w:numId="15" w16cid:durableId="1336610259">
    <w:abstractNumId w:val="4"/>
  </w:num>
  <w:num w:numId="16" w16cid:durableId="500393426">
    <w:abstractNumId w:val="24"/>
  </w:num>
  <w:num w:numId="17" w16cid:durableId="903374144">
    <w:abstractNumId w:val="9"/>
  </w:num>
  <w:num w:numId="18" w16cid:durableId="1317494555">
    <w:abstractNumId w:val="19"/>
  </w:num>
  <w:num w:numId="19" w16cid:durableId="1041898473">
    <w:abstractNumId w:val="22"/>
  </w:num>
  <w:num w:numId="20" w16cid:durableId="695548405">
    <w:abstractNumId w:val="5"/>
  </w:num>
  <w:num w:numId="21" w16cid:durableId="202481515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0467829">
    <w:abstractNumId w:val="12"/>
  </w:num>
  <w:num w:numId="23" w16cid:durableId="1661076449">
    <w:abstractNumId w:val="27"/>
  </w:num>
  <w:num w:numId="24" w16cid:durableId="1719284549">
    <w:abstractNumId w:val="3"/>
  </w:num>
  <w:num w:numId="25" w16cid:durableId="1696225161">
    <w:abstractNumId w:val="20"/>
  </w:num>
  <w:num w:numId="26" w16cid:durableId="180534954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84811522">
    <w:abstractNumId w:val="16"/>
  </w:num>
  <w:num w:numId="28" w16cid:durableId="1523864334">
    <w:abstractNumId w:val="1"/>
  </w:num>
  <w:num w:numId="29" w16cid:durableId="758065594">
    <w:abstractNumId w:val="0"/>
  </w:num>
  <w:num w:numId="30" w16cid:durableId="13139520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displayBackgroundShape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264"/>
    <w:rsid w:val="000139FC"/>
    <w:rsid w:val="00031583"/>
    <w:rsid w:val="0005395F"/>
    <w:rsid w:val="00063B79"/>
    <w:rsid w:val="00066A04"/>
    <w:rsid w:val="000737F7"/>
    <w:rsid w:val="0007765C"/>
    <w:rsid w:val="000B349F"/>
    <w:rsid w:val="000C30BB"/>
    <w:rsid w:val="000C690D"/>
    <w:rsid w:val="000D0009"/>
    <w:rsid w:val="000D1BF9"/>
    <w:rsid w:val="000D3E23"/>
    <w:rsid w:val="000D7FBB"/>
    <w:rsid w:val="000E2F35"/>
    <w:rsid w:val="000E6FBB"/>
    <w:rsid w:val="000F0816"/>
    <w:rsid w:val="001007C5"/>
    <w:rsid w:val="001063CA"/>
    <w:rsid w:val="00107977"/>
    <w:rsid w:val="00107FC4"/>
    <w:rsid w:val="00122898"/>
    <w:rsid w:val="001236A4"/>
    <w:rsid w:val="00132EB6"/>
    <w:rsid w:val="00154100"/>
    <w:rsid w:val="001662C2"/>
    <w:rsid w:val="0017127F"/>
    <w:rsid w:val="00182CF0"/>
    <w:rsid w:val="001934B9"/>
    <w:rsid w:val="001B6C99"/>
    <w:rsid w:val="001C0572"/>
    <w:rsid w:val="001C087F"/>
    <w:rsid w:val="001E03D4"/>
    <w:rsid w:val="00213BF7"/>
    <w:rsid w:val="002223CB"/>
    <w:rsid w:val="00222D7B"/>
    <w:rsid w:val="00227749"/>
    <w:rsid w:val="00227889"/>
    <w:rsid w:val="0023761F"/>
    <w:rsid w:val="00241D58"/>
    <w:rsid w:val="00243155"/>
    <w:rsid w:val="00251A1E"/>
    <w:rsid w:val="0026688F"/>
    <w:rsid w:val="002A1EF0"/>
    <w:rsid w:val="002A45A6"/>
    <w:rsid w:val="002D423F"/>
    <w:rsid w:val="002D6A28"/>
    <w:rsid w:val="002D7020"/>
    <w:rsid w:val="002E5D87"/>
    <w:rsid w:val="002F2FFC"/>
    <w:rsid w:val="00301192"/>
    <w:rsid w:val="00317E94"/>
    <w:rsid w:val="00330CF5"/>
    <w:rsid w:val="003634A0"/>
    <w:rsid w:val="003670F9"/>
    <w:rsid w:val="0037137B"/>
    <w:rsid w:val="003C6777"/>
    <w:rsid w:val="003D2D20"/>
    <w:rsid w:val="003E09F3"/>
    <w:rsid w:val="003E3FA9"/>
    <w:rsid w:val="003E409D"/>
    <w:rsid w:val="00406C25"/>
    <w:rsid w:val="00416FEC"/>
    <w:rsid w:val="00426264"/>
    <w:rsid w:val="00432372"/>
    <w:rsid w:val="00435DDC"/>
    <w:rsid w:val="00447E53"/>
    <w:rsid w:val="004516F3"/>
    <w:rsid w:val="00467813"/>
    <w:rsid w:val="0047459B"/>
    <w:rsid w:val="00484321"/>
    <w:rsid w:val="004845F9"/>
    <w:rsid w:val="004A2AC8"/>
    <w:rsid w:val="004A5D89"/>
    <w:rsid w:val="004D31FA"/>
    <w:rsid w:val="004F0E1A"/>
    <w:rsid w:val="004F1C66"/>
    <w:rsid w:val="004F2D8B"/>
    <w:rsid w:val="00501966"/>
    <w:rsid w:val="005373C6"/>
    <w:rsid w:val="00551C49"/>
    <w:rsid w:val="005679E4"/>
    <w:rsid w:val="00570B85"/>
    <w:rsid w:val="005722F9"/>
    <w:rsid w:val="00573B1B"/>
    <w:rsid w:val="00582D69"/>
    <w:rsid w:val="00583FFA"/>
    <w:rsid w:val="0059237E"/>
    <w:rsid w:val="005A34AD"/>
    <w:rsid w:val="005C5D2E"/>
    <w:rsid w:val="005F35AB"/>
    <w:rsid w:val="00603C23"/>
    <w:rsid w:val="00607653"/>
    <w:rsid w:val="00662334"/>
    <w:rsid w:val="00665A91"/>
    <w:rsid w:val="00671361"/>
    <w:rsid w:val="006727C3"/>
    <w:rsid w:val="0068332B"/>
    <w:rsid w:val="006A0AEB"/>
    <w:rsid w:val="006B46F5"/>
    <w:rsid w:val="006B4C77"/>
    <w:rsid w:val="006B6AC4"/>
    <w:rsid w:val="006D19E0"/>
    <w:rsid w:val="006D22E6"/>
    <w:rsid w:val="006E4701"/>
    <w:rsid w:val="006E5D1E"/>
    <w:rsid w:val="006E7F52"/>
    <w:rsid w:val="007230C0"/>
    <w:rsid w:val="007260AE"/>
    <w:rsid w:val="00731D8D"/>
    <w:rsid w:val="00732392"/>
    <w:rsid w:val="00751874"/>
    <w:rsid w:val="0076469A"/>
    <w:rsid w:val="00764B25"/>
    <w:rsid w:val="007A27BB"/>
    <w:rsid w:val="007A3B3C"/>
    <w:rsid w:val="007B18B3"/>
    <w:rsid w:val="007D0020"/>
    <w:rsid w:val="007E0237"/>
    <w:rsid w:val="007E4979"/>
    <w:rsid w:val="007F17EE"/>
    <w:rsid w:val="008116DB"/>
    <w:rsid w:val="00811967"/>
    <w:rsid w:val="00837769"/>
    <w:rsid w:val="00874520"/>
    <w:rsid w:val="00881359"/>
    <w:rsid w:val="00884A91"/>
    <w:rsid w:val="00895055"/>
    <w:rsid w:val="008D6286"/>
    <w:rsid w:val="008F6684"/>
    <w:rsid w:val="00916F47"/>
    <w:rsid w:val="009267F8"/>
    <w:rsid w:val="00945EDF"/>
    <w:rsid w:val="00961B87"/>
    <w:rsid w:val="00961CC2"/>
    <w:rsid w:val="009647E3"/>
    <w:rsid w:val="00967D27"/>
    <w:rsid w:val="009841A0"/>
    <w:rsid w:val="00986E3B"/>
    <w:rsid w:val="00997620"/>
    <w:rsid w:val="009C579D"/>
    <w:rsid w:val="009C7312"/>
    <w:rsid w:val="009D4368"/>
    <w:rsid w:val="009D4513"/>
    <w:rsid w:val="00A05D73"/>
    <w:rsid w:val="00A24F0E"/>
    <w:rsid w:val="00A3460D"/>
    <w:rsid w:val="00A37E85"/>
    <w:rsid w:val="00A45A29"/>
    <w:rsid w:val="00A55285"/>
    <w:rsid w:val="00A62295"/>
    <w:rsid w:val="00A761BC"/>
    <w:rsid w:val="00AA0B67"/>
    <w:rsid w:val="00AB4828"/>
    <w:rsid w:val="00AC63F3"/>
    <w:rsid w:val="00AD3ED6"/>
    <w:rsid w:val="00B043E8"/>
    <w:rsid w:val="00B0603A"/>
    <w:rsid w:val="00B2603D"/>
    <w:rsid w:val="00B41510"/>
    <w:rsid w:val="00B46889"/>
    <w:rsid w:val="00BA0A8A"/>
    <w:rsid w:val="00BC1308"/>
    <w:rsid w:val="00BC2305"/>
    <w:rsid w:val="00BD1DBE"/>
    <w:rsid w:val="00C07268"/>
    <w:rsid w:val="00C111E5"/>
    <w:rsid w:val="00C131E6"/>
    <w:rsid w:val="00C24CDC"/>
    <w:rsid w:val="00C32248"/>
    <w:rsid w:val="00C37352"/>
    <w:rsid w:val="00C5402E"/>
    <w:rsid w:val="00C57522"/>
    <w:rsid w:val="00C65E59"/>
    <w:rsid w:val="00C76BB8"/>
    <w:rsid w:val="00CC281C"/>
    <w:rsid w:val="00CC38DB"/>
    <w:rsid w:val="00CC6B50"/>
    <w:rsid w:val="00CC7CBA"/>
    <w:rsid w:val="00CD2171"/>
    <w:rsid w:val="00CD4C72"/>
    <w:rsid w:val="00CF3CA4"/>
    <w:rsid w:val="00D123E8"/>
    <w:rsid w:val="00D204E3"/>
    <w:rsid w:val="00D30B5B"/>
    <w:rsid w:val="00D40195"/>
    <w:rsid w:val="00D405DC"/>
    <w:rsid w:val="00D44A3F"/>
    <w:rsid w:val="00D4710A"/>
    <w:rsid w:val="00D50C32"/>
    <w:rsid w:val="00D54391"/>
    <w:rsid w:val="00D9391D"/>
    <w:rsid w:val="00DA1FA5"/>
    <w:rsid w:val="00DA3222"/>
    <w:rsid w:val="00DB6588"/>
    <w:rsid w:val="00DF7051"/>
    <w:rsid w:val="00E03706"/>
    <w:rsid w:val="00E117A3"/>
    <w:rsid w:val="00E12EA8"/>
    <w:rsid w:val="00E13CE6"/>
    <w:rsid w:val="00E56483"/>
    <w:rsid w:val="00E65C92"/>
    <w:rsid w:val="00E77E1A"/>
    <w:rsid w:val="00E90352"/>
    <w:rsid w:val="00EA1B23"/>
    <w:rsid w:val="00EA2348"/>
    <w:rsid w:val="00ED123B"/>
    <w:rsid w:val="00ED433A"/>
    <w:rsid w:val="00EE294C"/>
    <w:rsid w:val="00EE7D26"/>
    <w:rsid w:val="00F02D59"/>
    <w:rsid w:val="00F06077"/>
    <w:rsid w:val="00F111FD"/>
    <w:rsid w:val="00F23A7B"/>
    <w:rsid w:val="00F25735"/>
    <w:rsid w:val="00F339B5"/>
    <w:rsid w:val="00F56864"/>
    <w:rsid w:val="00F5736E"/>
    <w:rsid w:val="00F71CCD"/>
    <w:rsid w:val="00F72EF4"/>
    <w:rsid w:val="00F732F5"/>
    <w:rsid w:val="00F83EB1"/>
    <w:rsid w:val="00F84F7B"/>
    <w:rsid w:val="00F86E88"/>
    <w:rsid w:val="00FA10BF"/>
    <w:rsid w:val="00FA2496"/>
    <w:rsid w:val="00FC67DB"/>
    <w:rsid w:val="00FD3845"/>
    <w:rsid w:val="00FF0E09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1C6D6D"/>
  <w15:chartTrackingRefBased/>
  <w15:docId w15:val="{8FAD1BFD-326F-E54F-A345-82108B3A8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ymbol" w:eastAsiaTheme="minorHAnsi" w:hAnsi="Symbol" w:cs="Times New Roman (Body CS)"/>
        <w:color w:val="00604F"/>
        <w:kern w:val="2"/>
        <w:sz w:val="21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B349F"/>
    <w:pPr>
      <w:spacing w:line="360" w:lineRule="auto"/>
    </w:pPr>
    <w:rPr>
      <w:rFonts w:ascii="Geist" w:hAnsi="Geist"/>
      <w:color w:val="003026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3CE6"/>
    <w:pPr>
      <w:keepNext/>
      <w:keepLines/>
      <w:numPr>
        <w:numId w:val="19"/>
      </w:numPr>
      <w:spacing w:before="240" w:after="240" w:line="240" w:lineRule="auto"/>
      <w:outlineLvl w:val="0"/>
    </w:pPr>
    <w:rPr>
      <w:rFonts w:ascii="AntiqueOli" w:eastAsiaTheme="majorEastAsia" w:hAnsi="AntiqueOli" w:cstheme="majorBidi"/>
      <w:sz w:val="8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009"/>
    <w:pPr>
      <w:keepNext/>
      <w:keepLines/>
      <w:numPr>
        <w:ilvl w:val="1"/>
        <w:numId w:val="19"/>
      </w:numPr>
      <w:spacing w:before="160" w:after="12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E13CE6"/>
    <w:pPr>
      <w:keepNext/>
      <w:keepLines/>
      <w:numPr>
        <w:ilvl w:val="2"/>
        <w:numId w:val="19"/>
      </w:numPr>
      <w:spacing w:before="160" w:after="120" w:line="240" w:lineRule="auto"/>
      <w:outlineLvl w:val="2"/>
    </w:pPr>
    <w:rPr>
      <w:rFonts w:ascii="AntiqueOli" w:eastAsiaTheme="majorEastAsia" w:hAnsi="AntiqueOli" w:cstheme="majorBidi"/>
      <w:color w:val="01614F"/>
      <w:sz w:val="30"/>
    </w:rPr>
  </w:style>
  <w:style w:type="paragraph" w:styleId="Heading4">
    <w:name w:val="heading 4"/>
    <w:basedOn w:val="Normal"/>
    <w:next w:val="Normal"/>
    <w:link w:val="Heading4Char1"/>
    <w:uiPriority w:val="9"/>
    <w:semiHidden/>
    <w:unhideWhenUsed/>
    <w:rsid w:val="00E13CE6"/>
    <w:pPr>
      <w:keepNext/>
      <w:keepLines/>
      <w:spacing w:before="40"/>
      <w:outlineLvl w:val="3"/>
    </w:pPr>
    <w:rPr>
      <w:rFonts w:ascii="Antique Olive Std" w:eastAsiaTheme="majorEastAsia" w:hAnsi="Antique Olive Std" w:cstheme="majorBidi"/>
      <w:iCs/>
      <w:color w:val="01614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uiPriority w:val="99"/>
    <w:rsid w:val="00E13CE6"/>
    <w:rPr>
      <w:rFonts w:ascii="Geist" w:hAnsi="Geist"/>
    </w:rPr>
  </w:style>
  <w:style w:type="character" w:customStyle="1" w:styleId="FooterChar">
    <w:name w:val="Footer Char"/>
    <w:basedOn w:val="DefaultParagraphFont"/>
    <w:uiPriority w:val="99"/>
    <w:rsid w:val="00E13CE6"/>
    <w:rPr>
      <w:rFonts w:ascii="Geist" w:hAnsi="Geist"/>
    </w:rPr>
  </w:style>
  <w:style w:type="character" w:customStyle="1" w:styleId="NoSpacingChar">
    <w:name w:val="No Spacing Char"/>
    <w:basedOn w:val="DefaultParagraphFont"/>
    <w:uiPriority w:val="1"/>
    <w:rsid w:val="000D0009"/>
    <w:rPr>
      <w:rFonts w:ascii="Geist" w:eastAsiaTheme="minorEastAsia" w:hAnsi="Geist"/>
      <w:kern w:val="0"/>
      <w:sz w:val="22"/>
      <w:szCs w:val="22"/>
      <w:lang w:val="en-US" w:eastAsia="zh-CN"/>
      <w14:ligatures w14:val="none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SubtitleChar">
    <w:name w:val="Subtitle Char"/>
    <w:aliases w:val="Heading 3 Green Char"/>
    <w:basedOn w:val="DefaultParagraphFont"/>
    <w:uiPriority w:val="11"/>
    <w:rsid w:val="000D0009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0D0009"/>
    <w:rPr>
      <w:rFonts w:ascii="Geist" w:hAnsi="Geist"/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ListParagraph">
    <w:name w:val="List Paragraph"/>
    <w:basedOn w:val="Normal"/>
    <w:autoRedefine/>
    <w:uiPriority w:val="34"/>
    <w:qFormat/>
    <w:rsid w:val="004D31FA"/>
    <w:pPr>
      <w:numPr>
        <w:numId w:val="20"/>
      </w:numPr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3CE6"/>
    <w:rPr>
      <w:rFonts w:ascii="AntiqueOli" w:eastAsiaTheme="majorEastAsia" w:hAnsi="AntiqueOli" w:cstheme="majorBidi"/>
      <w:color w:val="003025"/>
      <w:sz w:val="8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D0009"/>
    <w:rPr>
      <w:rFonts w:ascii="AntiqueOli" w:eastAsiaTheme="majorEastAsia" w:hAnsi="AntiqueOli" w:cstheme="majorBidi"/>
      <w:color w:val="00B685"/>
      <w:sz w:val="40"/>
      <w:szCs w:val="26"/>
      <w:lang w:val="en-GB"/>
    </w:rPr>
  </w:style>
  <w:style w:type="character" w:styleId="Emphasis">
    <w:name w:val="Emphasis"/>
    <w:basedOn w:val="DefaultParagraphFont"/>
    <w:uiPriority w:val="20"/>
    <w:rsid w:val="000D0009"/>
    <w:rPr>
      <w:rFonts w:ascii="Geist" w:hAnsi="Geist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E13CE6"/>
    <w:rPr>
      <w:rFonts w:ascii="AntiqueOli" w:eastAsiaTheme="majorEastAsia" w:hAnsi="AntiqueOli" w:cstheme="majorBidi"/>
      <w:color w:val="01614F"/>
      <w:sz w:val="3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character" w:customStyle="1" w:styleId="Heading4Char">
    <w:name w:val="Heading 4 Char"/>
    <w:basedOn w:val="DefaultParagraphFont"/>
    <w:uiPriority w:val="9"/>
    <w:rsid w:val="00E13CE6"/>
    <w:rPr>
      <w:rFonts w:ascii="Geist" w:eastAsiaTheme="majorEastAsia" w:hAnsi="Geist" w:cstheme="majorBidi"/>
      <w:i w:val="0"/>
      <w:iCs/>
      <w:color w:val="01614F"/>
      <w:sz w:val="21"/>
      <w:lang w:val="en-GB"/>
    </w:rPr>
  </w:style>
  <w:style w:type="character" w:customStyle="1" w:styleId="Heading5Char">
    <w:name w:val="Heading 5 Char"/>
    <w:basedOn w:val="DefaultParagraphFont"/>
    <w:uiPriority w:val="9"/>
    <w:semiHidden/>
    <w:rsid w:val="000D0009"/>
    <w:rPr>
      <w:rFonts w:ascii="Geist" w:eastAsiaTheme="majorEastAsia" w:hAnsi="Geist" w:cstheme="majorBidi"/>
      <w:color w:val="2F5496" w:themeColor="accent1" w:themeShade="BF"/>
      <w:sz w:val="21"/>
      <w:lang w:val="en-GB"/>
    </w:rPr>
  </w:style>
  <w:style w:type="character" w:styleId="SubtleEmphasis">
    <w:name w:val="Subtle Emphasis"/>
    <w:basedOn w:val="DefaultParagraphFont"/>
    <w:uiPriority w:val="19"/>
    <w:rsid w:val="000D0009"/>
    <w:rPr>
      <w:rFonts w:ascii="Geist" w:hAnsi="Geist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0D0009"/>
    <w:rPr>
      <w:rFonts w:ascii="Geist" w:hAnsi="Geist"/>
      <w:i/>
      <w:iCs/>
      <w:color w:val="4472C4" w:themeColor="accent1"/>
    </w:rPr>
  </w:style>
  <w:style w:type="character" w:styleId="Strong">
    <w:name w:val="Strong"/>
    <w:basedOn w:val="DefaultParagraphFont"/>
    <w:uiPriority w:val="22"/>
    <w:rsid w:val="000D0009"/>
    <w:rPr>
      <w:rFonts w:ascii="Geist" w:hAnsi="Geist"/>
      <w:b/>
      <w:bCs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rsid w:val="00E13CE6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TitleChar1">
    <w:name w:val="Title Char1"/>
    <w:basedOn w:val="DefaultParagraphFont"/>
    <w:uiPriority w:val="10"/>
    <w:rsid w:val="00E13CE6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NoSpacing">
    <w:name w:val="No Spacing"/>
    <w:uiPriority w:val="1"/>
    <w:rsid w:val="00E13CE6"/>
    <w:rPr>
      <w:rFonts w:ascii="Geist" w:hAnsi="Geist"/>
      <w:color w:val="003025"/>
      <w:lang w:val="en-GB"/>
    </w:rPr>
  </w:style>
  <w:style w:type="paragraph" w:customStyle="1" w:styleId="Frontpage-Extrainformation">
    <w:name w:val="Front page - Extra information"/>
    <w:basedOn w:val="Title"/>
    <w:rsid w:val="00E13CE6"/>
    <w:rPr>
      <w:rFonts w:ascii="Geist" w:hAnsi="Geist"/>
      <w:sz w:val="52"/>
      <w:szCs w:val="52"/>
    </w:rPr>
  </w:style>
  <w:style w:type="paragraph" w:styleId="Subtitle">
    <w:name w:val="Subtitle"/>
    <w:basedOn w:val="Normal"/>
    <w:next w:val="Normal"/>
    <w:link w:val="SubtitleChar1"/>
    <w:uiPriority w:val="11"/>
    <w:rsid w:val="00E13CE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1">
    <w:name w:val="Subtitle Char1"/>
    <w:basedOn w:val="DefaultParagraphFont"/>
    <w:link w:val="Subtitle"/>
    <w:uiPriority w:val="11"/>
    <w:rsid w:val="00E13CE6"/>
    <w:rPr>
      <w:rFonts w:ascii="Geist" w:eastAsiaTheme="minorEastAsia" w:hAnsi="Geist"/>
      <w:color w:val="5A5A5A" w:themeColor="text1" w:themeTint="A5"/>
      <w:spacing w:val="15"/>
      <w:sz w:val="22"/>
      <w:szCs w:val="22"/>
      <w:lang w:val="en-GB"/>
    </w:rPr>
  </w:style>
  <w:style w:type="character" w:customStyle="1" w:styleId="Heading4Char1">
    <w:name w:val="Heading 4 Char1"/>
    <w:basedOn w:val="DefaultParagraphFont"/>
    <w:link w:val="Heading4"/>
    <w:uiPriority w:val="9"/>
    <w:semiHidden/>
    <w:rsid w:val="00E13CE6"/>
    <w:rPr>
      <w:rFonts w:ascii="Antique Olive Std" w:eastAsiaTheme="majorEastAsia" w:hAnsi="Antique Olive Std" w:cstheme="majorBidi"/>
      <w:iCs/>
      <w:color w:val="01614F"/>
      <w:sz w:val="21"/>
      <w:lang w:val="en-GB"/>
    </w:rPr>
  </w:style>
  <w:style w:type="paragraph" w:customStyle="1" w:styleId="Stijl1">
    <w:name w:val="Stijl1"/>
    <w:basedOn w:val="Heading1"/>
    <w:rsid w:val="0068332B"/>
    <w:pPr>
      <w:numPr>
        <w:numId w:val="0"/>
      </w:numPr>
      <w:spacing w:after="0" w:line="360" w:lineRule="auto"/>
      <w:ind w:left="1077" w:hanging="1077"/>
    </w:pPr>
    <w:rPr>
      <w:noProof/>
      <w:color w:val="003025"/>
      <w:sz w:val="90"/>
      <w:lang w:val="en-US"/>
    </w:rPr>
  </w:style>
  <w:style w:type="paragraph" w:customStyle="1" w:styleId="111Title">
    <w:name w:val="1.1.1 Title"/>
    <w:basedOn w:val="Subtitle"/>
    <w:qFormat/>
    <w:rsid w:val="0068332B"/>
    <w:pPr>
      <w:numPr>
        <w:ilvl w:val="0"/>
      </w:numPr>
      <w:spacing w:after="0" w:line="240" w:lineRule="auto"/>
      <w:ind w:left="851" w:hanging="851"/>
    </w:pPr>
    <w:rPr>
      <w:rFonts w:ascii="AntiqueOli" w:eastAsiaTheme="minorHAnsi" w:hAnsi="AntiqueOli" w:cstheme="minorBidi"/>
      <w:color w:val="00604E"/>
      <w:spacing w:val="0"/>
      <w:sz w:val="30"/>
      <w:szCs w:val="30"/>
      <w:lang w:val="en-US"/>
    </w:rPr>
  </w:style>
  <w:style w:type="paragraph" w:customStyle="1" w:styleId="11Title">
    <w:name w:val="1.1 Title"/>
    <w:basedOn w:val="Heading2"/>
    <w:qFormat/>
    <w:rsid w:val="0068332B"/>
    <w:pPr>
      <w:numPr>
        <w:ilvl w:val="0"/>
        <w:numId w:val="0"/>
      </w:numPr>
      <w:spacing w:before="40" w:after="0"/>
      <w:ind w:left="794" w:hanging="794"/>
    </w:pPr>
    <w:rPr>
      <w:noProof/>
      <w:lang w:val="en-US"/>
    </w:rPr>
  </w:style>
  <w:style w:type="paragraph" w:customStyle="1" w:styleId="1Heading">
    <w:name w:val="1. Heading"/>
    <w:basedOn w:val="Stijl1"/>
    <w:qFormat/>
    <w:rsid w:val="0068332B"/>
  </w:style>
  <w:style w:type="paragraph" w:styleId="TOC1">
    <w:name w:val="toc 1"/>
    <w:basedOn w:val="Normal"/>
    <w:next w:val="Normal"/>
    <w:autoRedefine/>
    <w:uiPriority w:val="39"/>
    <w:unhideWhenUsed/>
    <w:rsid w:val="0068332B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color w:val="003025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68332B"/>
    <w:pPr>
      <w:ind w:left="210"/>
    </w:pPr>
    <w:rPr>
      <w:rFonts w:ascii="Reckless Neue" w:hAnsi="Reckless Neue" w:cstheme="minorHAnsi"/>
      <w:smallCaps/>
      <w:color w:val="003025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68332B"/>
    <w:pPr>
      <w:ind w:left="630"/>
    </w:pPr>
    <w:rPr>
      <w:rFonts w:asciiTheme="minorHAnsi" w:hAnsiTheme="minorHAnsi" w:cstheme="minorHAnsi"/>
      <w:color w:val="00302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hirzathakur/Desktop/2.%20Reporting%20KB/1.%20Standard%20Settings/1.%20STT%20&amp;%20RVF%20enabled/SpeakUp&#174;%20How%20To%20Report%20-%20STT%20enabled%20and%20Receive%20voice%20file%20enable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5" ma:contentTypeDescription="Create a new document." ma:contentTypeScope="" ma:versionID="3b2fd7268b539a8841d7efad1bffc92b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3fd21b51844a2e8afc3eaaf5ee2f8456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  <xsd:element ref="ns2:MediaServiceSearchProperties" minOccurs="0"/>
                <xsd:element ref="ns2:DateTi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Time" ma:index="29" nillable="true" ma:displayName="Date &amp; Time" ma:format="DateOnly" ma:internalName="DateTime">
      <xsd:simpleType>
        <xsd:restriction base="dms:DateTim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  <DateTime xmlns="30ab7d7b-7b35-4312-8626-0aa813b9ccd4" xsi:nil="true"/>
  </documentManagement>
</p:properties>
</file>

<file path=customXml/itemProps1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03AE91-53C9-4E53-B3A1-47445A51B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SpeakUp® How To Report - STT enabled and Receive voice file enabled.dotx</Template>
  <TotalTime>5</TotalTime>
  <Pages>12</Pages>
  <Words>737</Words>
  <Characters>4205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Shirza Thakur</dc:creator>
  <cp:keywords/>
  <dc:description/>
  <cp:lastModifiedBy>Shirza Thakur</cp:lastModifiedBy>
  <cp:revision>3</cp:revision>
  <cp:lastPrinted>2023-10-27T08:45:00Z</cp:lastPrinted>
  <dcterms:created xsi:type="dcterms:W3CDTF">2025-09-24T11:25:00Z</dcterms:created>
  <dcterms:modified xsi:type="dcterms:W3CDTF">2025-09-24T15:46:00Z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