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7B3C02A0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34DC4" w14:textId="77777777" w:rsidR="00452130" w:rsidRDefault="00452130" w:rsidP="00E13CE6">
      <w:pPr>
        <w:pStyle w:val="Title"/>
      </w:pPr>
    </w:p>
    <w:p w14:paraId="7BB8E973" w14:textId="103D3412" w:rsidR="00E13CE6" w:rsidRDefault="00E13CE6" w:rsidP="00452130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130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6115A857" w:rsidR="00213BF7" w:rsidRPr="00213BF7" w:rsidRDefault="005A0130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6115A857" w:rsidR="00213BF7" w:rsidRPr="00213BF7" w:rsidRDefault="005A0130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26E14F62" w14:textId="77777777" w:rsidR="005A0130" w:rsidRPr="00AC7DD1" w:rsidRDefault="005A0130" w:rsidP="005A0130">
      <w:pPr>
        <w:pStyle w:val="TOC1"/>
        <w:rPr>
          <w:noProof/>
        </w:rPr>
      </w:pPr>
    </w:p>
    <w:p w14:paraId="2CAF3553" w14:textId="77777777" w:rsidR="005A0130" w:rsidRPr="0012164B" w:rsidRDefault="005A0130" w:rsidP="005A013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12164B">
        <w:rPr>
          <w:i/>
          <w:iCs/>
          <w:noProof/>
        </w:rPr>
        <w:fldChar w:fldCharType="begin"/>
      </w:r>
      <w:r w:rsidRPr="0012164B">
        <w:rPr>
          <w:i/>
          <w:iCs/>
          <w:noProof/>
        </w:rPr>
        <w:instrText xml:space="preserve"> TOC \h \z \t "1.1.1 Title,4,1.1 Title,2,1.1.1 Heading,3,1. Heading,1" </w:instrText>
      </w:r>
      <w:r w:rsidRPr="0012164B">
        <w:rPr>
          <w:i/>
          <w:iCs/>
          <w:noProof/>
        </w:rPr>
        <w:fldChar w:fldCharType="separate"/>
      </w:r>
      <w:hyperlink w:anchor="_Toc192772578" w:history="1">
        <w:r w:rsidRPr="0012164B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89D7902" w14:textId="77777777" w:rsidR="005A0130" w:rsidRPr="0012164B" w:rsidRDefault="005A0130" w:rsidP="005A013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12164B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12164B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C3822FC" w14:textId="77777777" w:rsidR="005A0130" w:rsidRPr="0012164B" w:rsidRDefault="005A0130" w:rsidP="005A013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12164B">
          <w:rPr>
            <w:rStyle w:val="Hyperlink"/>
            <w:sz w:val="22"/>
            <w:szCs w:val="22"/>
          </w:rPr>
          <w:t>Via Web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00A2EE8C" w14:textId="77777777" w:rsidR="005A0130" w:rsidRPr="0012164B" w:rsidRDefault="005A0130" w:rsidP="005A013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12164B">
          <w:rPr>
            <w:rStyle w:val="Hyperlink"/>
            <w:sz w:val="22"/>
            <w:szCs w:val="22"/>
          </w:rPr>
          <w:t>Via the SpeakUp App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05A631E7" w14:textId="77777777" w:rsidR="005A0130" w:rsidRPr="0012164B" w:rsidRDefault="005A0130" w:rsidP="005A013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12164B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3D51182" w14:textId="77777777" w:rsidR="005A0130" w:rsidRPr="0012164B" w:rsidRDefault="005A0130" w:rsidP="005A013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12164B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12164B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00D7C1C" w14:textId="77777777" w:rsidR="005A0130" w:rsidRPr="0012164B" w:rsidRDefault="005A0130" w:rsidP="005A013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12164B">
          <w:rPr>
            <w:rStyle w:val="Hyperlink"/>
            <w:sz w:val="22"/>
            <w:szCs w:val="22"/>
          </w:rPr>
          <w:t>Via Phone</w:t>
        </w:r>
        <w:r w:rsidRPr="0012164B">
          <w:rPr>
            <w:noProof/>
            <w:webHidden/>
            <w:sz w:val="22"/>
            <w:szCs w:val="22"/>
          </w:rPr>
          <w:tab/>
        </w:r>
        <w:r w:rsidRPr="0012164B">
          <w:rPr>
            <w:noProof/>
            <w:webHidden/>
            <w:sz w:val="22"/>
            <w:szCs w:val="22"/>
          </w:rPr>
          <w:fldChar w:fldCharType="begin"/>
        </w:r>
        <w:r w:rsidRPr="0012164B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12164B">
          <w:rPr>
            <w:noProof/>
            <w:webHidden/>
            <w:sz w:val="22"/>
            <w:szCs w:val="22"/>
          </w:rPr>
        </w:r>
        <w:r w:rsidRPr="0012164B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12164B">
          <w:rPr>
            <w:noProof/>
            <w:webHidden/>
            <w:sz w:val="22"/>
            <w:szCs w:val="22"/>
          </w:rPr>
          <w:fldChar w:fldCharType="end"/>
        </w:r>
      </w:hyperlink>
    </w:p>
    <w:p w14:paraId="105F122B" w14:textId="77777777" w:rsidR="005A0130" w:rsidRPr="0012164B" w:rsidRDefault="005A0130" w:rsidP="005A013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12164B">
        <w:rPr>
          <w:i/>
          <w:iCs/>
          <w:noProof/>
          <w:sz w:val="30"/>
          <w:szCs w:val="30"/>
        </w:rPr>
        <w:fldChar w:fldCharType="end"/>
      </w:r>
    </w:p>
    <w:p w14:paraId="2A48C6DA" w14:textId="77777777" w:rsidR="005A0130" w:rsidRDefault="005A0130" w:rsidP="005A0130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45015AC2" w14:textId="77777777" w:rsidR="005A0130" w:rsidRPr="005E46F7" w:rsidRDefault="005A0130" w:rsidP="005A0130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60039BD7" w14:textId="77777777" w:rsidR="005A0130" w:rsidRPr="00423E0E" w:rsidRDefault="005A0130" w:rsidP="005A0130">
      <w:pPr>
        <w:rPr>
          <w:lang w:val="en-GB"/>
        </w:rPr>
      </w:pPr>
    </w:p>
    <w:p w14:paraId="057E7F5F" w14:textId="77777777" w:rsidR="005A0130" w:rsidRDefault="005A0130" w:rsidP="005A0130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60E90114" w14:textId="77777777" w:rsidR="005A0130" w:rsidRPr="00423E0E" w:rsidRDefault="005A0130" w:rsidP="005A0130">
      <w:pPr>
        <w:jc w:val="both"/>
        <w:rPr>
          <w:lang w:val="en-US"/>
        </w:rPr>
      </w:pPr>
    </w:p>
    <w:p w14:paraId="65DB447D" w14:textId="77777777" w:rsidR="005A0130" w:rsidRDefault="005A0130" w:rsidP="005A0130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27DF62A7" w14:textId="77777777" w:rsidR="005A0130" w:rsidRPr="00266873" w:rsidRDefault="005A0130" w:rsidP="005A0130">
      <w:pPr>
        <w:jc w:val="both"/>
        <w:rPr>
          <w:rFonts w:cs="Open Sans"/>
          <w:lang w:val="en-US"/>
        </w:rPr>
      </w:pPr>
    </w:p>
    <w:p w14:paraId="3FD86215" w14:textId="77777777" w:rsidR="005A0130" w:rsidRDefault="005A0130" w:rsidP="005A0130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B37890E" w14:textId="77777777" w:rsidR="005A0130" w:rsidRDefault="005A0130" w:rsidP="005A0130">
      <w:pPr>
        <w:jc w:val="both"/>
        <w:rPr>
          <w:rFonts w:cs="Open Sans"/>
          <w:lang w:val="en-US"/>
        </w:rPr>
      </w:pPr>
    </w:p>
    <w:p w14:paraId="4C91DE96" w14:textId="77777777" w:rsidR="005A0130" w:rsidRPr="005A0130" w:rsidRDefault="005A0130" w:rsidP="005A0130">
      <w:pPr>
        <w:rPr>
          <w:lang w:val="en-US"/>
        </w:rPr>
      </w:pPr>
    </w:p>
    <w:p w14:paraId="13150E1E" w14:textId="77777777" w:rsidR="005A0130" w:rsidRPr="00423E0E" w:rsidRDefault="005A0130" w:rsidP="005A0130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29CB3E69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75260DBF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4FEA3CCA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682AFA81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53D920FF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4BD3B353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13934515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13CDE683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5D10E5B0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6C487052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3209DC65" w14:textId="77777777" w:rsidR="005A0130" w:rsidRDefault="005A0130" w:rsidP="005A0130">
      <w:pPr>
        <w:rPr>
          <w:noProof/>
          <w:color w:val="000000"/>
          <w:szCs w:val="21"/>
          <w:lang w:val="en-US"/>
        </w:rPr>
      </w:pPr>
    </w:p>
    <w:p w14:paraId="3F58EA08" w14:textId="77777777" w:rsidR="005A0130" w:rsidRDefault="005A0130" w:rsidP="005A013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5A0130">
        <w:rPr>
          <w:sz w:val="60"/>
          <w:szCs w:val="60"/>
          <w:lang w:val="en-US"/>
        </w:rPr>
        <w:br w:type="page"/>
      </w:r>
    </w:p>
    <w:p w14:paraId="5116F87E" w14:textId="77777777" w:rsidR="005A0130" w:rsidRPr="005E46F7" w:rsidRDefault="005A0130" w:rsidP="005A0130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7947CD77" w14:textId="77777777" w:rsidR="005A0130" w:rsidRPr="005E46F7" w:rsidRDefault="005A0130" w:rsidP="005A0130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52A24A50" w14:textId="77777777" w:rsidR="005A0130" w:rsidRPr="005E46F7" w:rsidRDefault="005A0130" w:rsidP="005A0130">
      <w:pPr>
        <w:pStyle w:val="11Title"/>
        <w:rPr>
          <w:rFonts w:ascii="Reckless Neue" w:hAnsi="Reckless Neue"/>
          <w:b/>
          <w:bCs/>
          <w:color w:val="E49C9E"/>
        </w:rPr>
      </w:pPr>
    </w:p>
    <w:p w14:paraId="3709B11C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09DC550B" w14:textId="77777777" w:rsidR="005A0130" w:rsidRPr="00423E0E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4B7409D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6536BB06" w14:textId="77777777" w:rsidR="005A0130" w:rsidRPr="00423E0E" w:rsidRDefault="005A0130" w:rsidP="005A013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7FB1B5E9" w14:textId="77777777" w:rsidR="005A0130" w:rsidRPr="00423E0E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F9C9897" w14:textId="77777777" w:rsidR="005A0130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1596B6BE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1ED615A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1ABC9ABB" w14:textId="77777777" w:rsidR="005A0130" w:rsidRPr="00423E0E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088B407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276F3DF2" w14:textId="77777777" w:rsidR="005A0130" w:rsidRDefault="005A0130" w:rsidP="005A013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71A838BD" w14:textId="77777777" w:rsidR="005A0130" w:rsidRPr="00423E0E" w:rsidRDefault="005A0130" w:rsidP="005A0130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5D95A3F8" w14:textId="77777777" w:rsidR="005A0130" w:rsidRPr="00423E0E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0C03DEE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A14AF52" w14:textId="77777777" w:rsidR="005A0130" w:rsidRPr="00423E0E" w:rsidRDefault="005A0130" w:rsidP="005A013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0696D128" w14:textId="77777777" w:rsidR="005A0130" w:rsidRPr="00423E0E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2A274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2B7F1B73" w14:textId="77777777" w:rsidR="005A0130" w:rsidRPr="00423E0E" w:rsidRDefault="005A0130" w:rsidP="005A0130">
      <w:pPr>
        <w:spacing w:line="240" w:lineRule="auto"/>
        <w:rPr>
          <w:rFonts w:eastAsia="Times New Roman"/>
          <w:lang w:val="en-GB"/>
        </w:rPr>
      </w:pPr>
    </w:p>
    <w:p w14:paraId="464CE66A" w14:textId="77777777" w:rsidR="005A0130" w:rsidRPr="00423E0E" w:rsidRDefault="005A0130" w:rsidP="005A0130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F304FF8" w14:textId="77777777" w:rsidR="005A0130" w:rsidRPr="00423E0E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B78A04E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6DAAA78D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46EAB68C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3569E91C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3B209F41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6D8A5069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6E3BB724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03EDC89B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5435A4C5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28FEF7D4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587646D2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4C87D914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129FB899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14798161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146517C5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054D9685" w14:textId="77777777" w:rsidR="005A0130" w:rsidRDefault="005A0130" w:rsidP="005A0130">
      <w:pPr>
        <w:rPr>
          <w:noProof/>
          <w:color w:val="000000"/>
          <w:szCs w:val="21"/>
          <w:lang w:val="en-GB"/>
        </w:rPr>
      </w:pPr>
    </w:p>
    <w:p w14:paraId="02410E83" w14:textId="77777777" w:rsidR="005A0130" w:rsidRPr="00423E0E" w:rsidRDefault="005A0130" w:rsidP="005A0130">
      <w:pPr>
        <w:rPr>
          <w:noProof/>
          <w:color w:val="000000"/>
          <w:szCs w:val="21"/>
          <w:lang w:val="en-GB"/>
        </w:rPr>
      </w:pPr>
    </w:p>
    <w:p w14:paraId="14D65BDC" w14:textId="77777777" w:rsidR="005A0130" w:rsidRPr="005E46F7" w:rsidRDefault="005A0130" w:rsidP="005A0130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7E8EB71A" w14:textId="77777777" w:rsidR="005A0130" w:rsidRDefault="005A0130" w:rsidP="005A0130">
      <w:pPr>
        <w:rPr>
          <w:lang w:val="en-US"/>
        </w:rPr>
      </w:pPr>
    </w:p>
    <w:p w14:paraId="4413496C" w14:textId="77777777" w:rsidR="005A0130" w:rsidRPr="0086019E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32F47A25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7FEA2F9" w14:textId="77777777" w:rsidR="005A0130" w:rsidRPr="00C50864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11F8B8F" wp14:editId="33418CC7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19E0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4508408" w14:textId="77777777" w:rsidR="005A0130" w:rsidRPr="00C50864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F6C0F75" wp14:editId="5F99D74A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4FE6290E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BC1EB8E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9768EE2" w14:textId="77777777" w:rsidR="005A0130" w:rsidRPr="0086019E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6C325CDC" w14:textId="6F4AD50B" w:rsidR="005A0130" w:rsidRPr="005A0130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BE51F48" wp14:editId="74C272A0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60E7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28F56DC" w14:textId="04B65E3C" w:rsidR="005A0130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171EA4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200400B4" w14:textId="77777777" w:rsidR="005A0130" w:rsidRPr="00407480" w:rsidRDefault="005A0130" w:rsidP="005A0130">
      <w:pPr>
        <w:spacing w:line="240" w:lineRule="auto"/>
        <w:rPr>
          <w:rFonts w:eastAsia="Times New Roman"/>
          <w:lang w:val="en-GB"/>
        </w:rPr>
      </w:pPr>
    </w:p>
    <w:p w14:paraId="549BB781" w14:textId="77777777" w:rsidR="005A0130" w:rsidRPr="00B25828" w:rsidRDefault="005A0130" w:rsidP="005A0130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74DBBFF4" w14:textId="77777777" w:rsidR="005A0130" w:rsidRDefault="005A0130" w:rsidP="005A0130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2D5FE9A7" w14:textId="77777777" w:rsidR="005A0130" w:rsidRPr="000404EB" w:rsidRDefault="005A0130" w:rsidP="005A0130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539388CE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DF41835" w14:textId="77777777" w:rsidR="005A0130" w:rsidRPr="0086019E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78518D21" w14:textId="77777777" w:rsidR="005A0130" w:rsidRPr="000404EB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BA0300F" w14:textId="77777777" w:rsidR="005A0130" w:rsidRPr="005E2540" w:rsidRDefault="005A0130" w:rsidP="005A0130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7B60A010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4E98651" w14:textId="77777777" w:rsidR="005A0130" w:rsidRPr="009F1671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30234B98" wp14:editId="62B45723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98AF" w14:textId="77777777" w:rsidR="005A0130" w:rsidRPr="009F1671" w:rsidRDefault="005A0130" w:rsidP="005A0130">
      <w:pPr>
        <w:spacing w:line="240" w:lineRule="auto"/>
        <w:rPr>
          <w:rFonts w:eastAsia="Times New Roman"/>
          <w:lang w:val="en-GB"/>
        </w:rPr>
      </w:pPr>
    </w:p>
    <w:p w14:paraId="23384173" w14:textId="77777777" w:rsidR="005A0130" w:rsidRPr="0072219F" w:rsidRDefault="005A0130" w:rsidP="005A0130">
      <w:pPr>
        <w:spacing w:line="240" w:lineRule="auto"/>
        <w:rPr>
          <w:rFonts w:eastAsia="Times New Roman"/>
          <w:lang w:val="en-GB"/>
        </w:rPr>
      </w:pPr>
    </w:p>
    <w:p w14:paraId="4033A461" w14:textId="77777777" w:rsidR="005A0130" w:rsidRPr="00CA0C77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183601A5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</w:p>
    <w:p w14:paraId="6AE9D9B3" w14:textId="77777777" w:rsidR="005A0130" w:rsidRPr="009F1671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BA5E30B" wp14:editId="3B7FD306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A22A" w14:textId="77777777" w:rsidR="005A0130" w:rsidRPr="00691EBB" w:rsidRDefault="005A0130" w:rsidP="005A0130">
      <w:pPr>
        <w:spacing w:line="240" w:lineRule="auto"/>
        <w:rPr>
          <w:rFonts w:eastAsia="Times New Roman"/>
          <w:lang w:val="en-GB"/>
        </w:rPr>
      </w:pPr>
    </w:p>
    <w:p w14:paraId="5EC6DB94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</w:p>
    <w:p w14:paraId="0DE2B10F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</w:p>
    <w:p w14:paraId="4CAF3C54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</w:p>
    <w:p w14:paraId="79AA3EF9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33EDC35" w14:textId="77777777" w:rsidR="005A0130" w:rsidRDefault="005A0130" w:rsidP="005A013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You can leave a written message or record a voice message, if your organisation has enabled it:</w:t>
      </w:r>
    </w:p>
    <w:p w14:paraId="6D929992" w14:textId="77777777" w:rsidR="005A0130" w:rsidRPr="0023711D" w:rsidRDefault="005A0130" w:rsidP="005A0130">
      <w:pPr>
        <w:spacing w:line="240" w:lineRule="auto"/>
        <w:ind w:left="360"/>
        <w:rPr>
          <w:rFonts w:eastAsia="Times New Roman"/>
          <w:lang w:val="en-GB"/>
        </w:rPr>
      </w:pPr>
    </w:p>
    <w:p w14:paraId="2C1A5859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09BC0DCD" w14:textId="77777777" w:rsidR="005A0130" w:rsidRPr="001D633E" w:rsidRDefault="005A0130" w:rsidP="005A0130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  <w:r>
        <w:rPr>
          <w:rFonts w:ascii="Reckless Neue" w:hAnsi="Reckless Neue"/>
          <w:b/>
          <w:bCs/>
        </w:rPr>
        <w:t xml:space="preserve"> </w:t>
      </w:r>
    </w:p>
    <w:p w14:paraId="0E6A1F2F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83AF9E9" w14:textId="77777777" w:rsidR="005A0130" w:rsidRDefault="005A0130" w:rsidP="005A0130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9921D16" w14:textId="77777777" w:rsidR="005A0130" w:rsidRPr="000A0BC7" w:rsidRDefault="005A0130" w:rsidP="005A0130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DFC65A1" wp14:editId="31CF69F1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2ACBB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7B5976AB" w14:textId="77777777" w:rsidR="005A0130" w:rsidRPr="0023711D" w:rsidRDefault="005A0130" w:rsidP="005A0130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322A7E2D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3374829" w14:textId="77777777" w:rsidR="005A0130" w:rsidRPr="0023711D" w:rsidRDefault="005A0130" w:rsidP="005A0130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C028502" wp14:editId="27B55E17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954B4" w14:textId="77777777" w:rsidR="005A0130" w:rsidRDefault="005A0130" w:rsidP="005A013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FC376EC" w14:textId="77777777" w:rsidR="005A0130" w:rsidRPr="00CA0C77" w:rsidRDefault="005A0130" w:rsidP="005A0130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68B62D66" w14:textId="77777777" w:rsidR="005A0130" w:rsidRPr="00B25828" w:rsidRDefault="005A0130" w:rsidP="005A0130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2FF890F3" w14:textId="77777777" w:rsidR="005A0130" w:rsidRPr="0023711D" w:rsidRDefault="005A0130" w:rsidP="005A0130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3E77351" wp14:editId="113FD7E6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D8D85" w14:textId="77777777" w:rsidR="005A0130" w:rsidRPr="0023711D" w:rsidRDefault="005A0130" w:rsidP="005A0130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678B1FF3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F55980C" w14:textId="77777777" w:rsidR="005A0130" w:rsidRPr="0032633A" w:rsidRDefault="005A0130" w:rsidP="005A0130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71B6FE57" w14:textId="77777777" w:rsidR="005A0130" w:rsidRPr="00AB5BA3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144844B9" w14:textId="77777777" w:rsidR="005A0130" w:rsidRPr="00845B0E" w:rsidRDefault="005A0130" w:rsidP="005A0130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33811D16" w14:textId="77777777" w:rsidR="005A0130" w:rsidRPr="0003096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7B45B173" w14:textId="77777777" w:rsidR="005A0130" w:rsidRPr="00030960" w:rsidRDefault="005A0130" w:rsidP="005A013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594A5491" wp14:editId="7D201771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8E86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F298D5C" w14:textId="77777777" w:rsidR="005A0130" w:rsidRDefault="005A0130" w:rsidP="005A0130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3820E4BB" w14:textId="77777777" w:rsidR="005A0130" w:rsidRDefault="005A0130" w:rsidP="005A0130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60F39965" w14:textId="77777777" w:rsidR="005A0130" w:rsidRPr="001D633E" w:rsidRDefault="005A0130" w:rsidP="005A0130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2A7D0C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2A7D0C">
        <w:rPr>
          <w:rFonts w:ascii="Reckless Neue" w:hAnsi="Reckless Neue"/>
          <w:b/>
          <w:bCs/>
          <w:sz w:val="22"/>
          <w:szCs w:val="22"/>
        </w:rPr>
        <w:t>organi</w:t>
      </w:r>
      <w:r>
        <w:rPr>
          <w:rFonts w:ascii="Reckless Neue" w:hAnsi="Reckless Neue"/>
          <w:b/>
          <w:bCs/>
          <w:sz w:val="22"/>
          <w:szCs w:val="22"/>
        </w:rPr>
        <w:t>s</w:t>
      </w:r>
      <w:r w:rsidRPr="002A7D0C">
        <w:rPr>
          <w:rFonts w:ascii="Reckless Neue" w:hAnsi="Reckless Neue"/>
          <w:b/>
          <w:bCs/>
          <w:sz w:val="22"/>
          <w:szCs w:val="22"/>
        </w:rPr>
        <w:t>ation</w:t>
      </w:r>
      <w:proofErr w:type="spellEnd"/>
      <w:r w:rsidRPr="002A7D0C">
        <w:rPr>
          <w:rFonts w:ascii="Reckless Neue" w:hAnsi="Reckless Neue"/>
          <w:b/>
          <w:bCs/>
          <w:sz w:val="22"/>
          <w:szCs w:val="22"/>
        </w:rPr>
        <w:t>)</w:t>
      </w:r>
    </w:p>
    <w:p w14:paraId="7C50B21F" w14:textId="77777777" w:rsidR="005A0130" w:rsidRPr="0023711D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ECE47D2" w14:textId="77777777" w:rsidR="005A0130" w:rsidRDefault="005A0130" w:rsidP="005A0130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0AA6272C" w14:textId="77777777" w:rsidR="005A0130" w:rsidRPr="0032633A" w:rsidRDefault="005A0130" w:rsidP="005A0130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02DAFF2" wp14:editId="53304289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7B55" w14:textId="77777777" w:rsidR="005A0130" w:rsidRDefault="005A0130" w:rsidP="005A013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5A0130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F3D3621" w14:textId="77777777" w:rsidR="005A0130" w:rsidRPr="00AC7DD1" w:rsidRDefault="005A0130" w:rsidP="005A0130">
      <w:pPr>
        <w:spacing w:line="240" w:lineRule="auto"/>
        <w:rPr>
          <w:rFonts w:eastAsia="Times New Roman"/>
          <w:lang w:val="en-GB"/>
        </w:rPr>
      </w:pPr>
    </w:p>
    <w:p w14:paraId="1A52906B" w14:textId="77777777" w:rsidR="005A0130" w:rsidRPr="00845B0E" w:rsidRDefault="005A0130" w:rsidP="005A013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listen to your recording and will be informed that your voice file will be shared with your organisation. You have two options</w:t>
      </w:r>
      <w:r w:rsidRPr="00845B0E">
        <w:rPr>
          <w:rFonts w:eastAsia="Times New Roman"/>
          <w:lang w:val="en-GB"/>
        </w:rPr>
        <w:t>:</w:t>
      </w:r>
    </w:p>
    <w:p w14:paraId="6C7B1915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497E2E05" w14:textId="77777777" w:rsidR="005A0130" w:rsidRDefault="005A0130" w:rsidP="005A0130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7307E8D0" wp14:editId="3842F19E">
            <wp:extent cx="1511848" cy="2581275"/>
            <wp:effectExtent l="0" t="0" r="0" b="0"/>
            <wp:docPr id="181519264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9264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8452B" w14:textId="77777777" w:rsidR="005A0130" w:rsidRPr="00902A9C" w:rsidRDefault="005A0130" w:rsidP="005A0130">
      <w:pPr>
        <w:spacing w:line="240" w:lineRule="auto"/>
        <w:ind w:left="1080"/>
        <w:rPr>
          <w:rFonts w:eastAsia="Times New Roman"/>
          <w:lang w:val="en-GB"/>
        </w:rPr>
      </w:pPr>
    </w:p>
    <w:p w14:paraId="204243D0" w14:textId="77777777" w:rsidR="005A0130" w:rsidRDefault="005A0130" w:rsidP="005A0130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29303717" w14:textId="77777777" w:rsidR="005A0130" w:rsidRPr="002A7D0C" w:rsidRDefault="005A0130" w:rsidP="005A0130">
      <w:pPr>
        <w:pStyle w:val="ListParagraph"/>
        <w:numPr>
          <w:ilvl w:val="1"/>
          <w:numId w:val="3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39BE2D7F" w14:textId="77777777" w:rsidR="005A0130" w:rsidRPr="00AC7DD1" w:rsidRDefault="005A0130" w:rsidP="005A0130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4FE42732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800"/>
        <w:rPr>
          <w:rFonts w:eastAsia="Times New Roman"/>
          <w:lang w:val="en-GB"/>
        </w:rPr>
      </w:pPr>
    </w:p>
    <w:p w14:paraId="7EC07CA1" w14:textId="77777777" w:rsidR="005A0130" w:rsidRPr="00845B0E" w:rsidRDefault="005A0130" w:rsidP="005A0130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97A3A07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110FD08" w14:textId="77777777" w:rsidR="005A0130" w:rsidRPr="00AC7DD1" w:rsidRDefault="005A0130" w:rsidP="005A0130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5AD01216" w14:textId="21925757" w:rsidR="005A0130" w:rsidRP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7B52AD94" w14:textId="77777777" w:rsidR="005A0130" w:rsidRPr="00845B0E" w:rsidRDefault="005A0130" w:rsidP="005A0130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DDA13EF" w14:textId="77777777" w:rsidR="005A0130" w:rsidRDefault="005A0130" w:rsidP="005A0130">
      <w:pPr>
        <w:spacing w:line="240" w:lineRule="auto"/>
        <w:rPr>
          <w:lang w:val="en-GB"/>
        </w:rPr>
      </w:pPr>
    </w:p>
    <w:p w14:paraId="223B7365" w14:textId="77777777" w:rsidR="005A0130" w:rsidRPr="0032633A" w:rsidRDefault="005A0130" w:rsidP="005A0130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lastRenderedPageBreak/>
        <w:t>If you have a different concern to report, you can do so by clicking ‘+New report’.</w:t>
      </w:r>
    </w:p>
    <w:p w14:paraId="5DC6ACAD" w14:textId="77777777" w:rsidR="005A0130" w:rsidRPr="00AB5BA3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29DB5186" w14:textId="77777777" w:rsidR="005A0130" w:rsidRPr="00845B0E" w:rsidRDefault="005A0130" w:rsidP="005A013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4DBFCFE" wp14:editId="46856F25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35200" w14:textId="77777777" w:rsidR="005A0130" w:rsidRPr="00B25828" w:rsidRDefault="005A0130" w:rsidP="005A0130">
      <w:pPr>
        <w:rPr>
          <w:lang w:val="en-US"/>
        </w:rPr>
      </w:pPr>
    </w:p>
    <w:p w14:paraId="0EFDBF6A" w14:textId="77777777" w:rsidR="005A0130" w:rsidRDefault="005A0130" w:rsidP="005A0130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7A51130" w14:textId="77777777" w:rsidR="005A0130" w:rsidRPr="005E46F7" w:rsidRDefault="005A0130" w:rsidP="005A0130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52912372" w14:textId="77777777" w:rsidR="005A0130" w:rsidRPr="00B25828" w:rsidRDefault="005A0130" w:rsidP="005A0130">
      <w:pPr>
        <w:rPr>
          <w:lang w:val="en-GB"/>
        </w:rPr>
      </w:pPr>
    </w:p>
    <w:p w14:paraId="2509B16B" w14:textId="77777777" w:rsidR="005A0130" w:rsidRPr="005E2540" w:rsidRDefault="005A0130" w:rsidP="005A013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7FE82A03" w14:textId="77777777" w:rsidR="005A0130" w:rsidRPr="00646824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8A0B49F" w14:textId="77777777" w:rsidR="005A0130" w:rsidRDefault="005A0130" w:rsidP="005A013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83DF116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B568ABF" w14:textId="77777777" w:rsidR="005A0130" w:rsidRDefault="005A0130" w:rsidP="005A013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62158C3D" w14:textId="77777777" w:rsidR="005A0130" w:rsidRDefault="005A0130" w:rsidP="005A0130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6FB1EB9B" w14:textId="77777777" w:rsidR="005A0130" w:rsidRPr="0012164B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>Enter the ‘</w:t>
      </w:r>
      <w:r w:rsidRPr="0012164B">
        <w:rPr>
          <w:rFonts w:eastAsia="Times New Roman" w:cstheme="majorHAnsi"/>
          <w:lang w:val="en-GB"/>
        </w:rPr>
        <w:t>Organisation code</w:t>
      </w:r>
      <w:r w:rsidRPr="0012164B">
        <w:rPr>
          <w:rFonts w:eastAsia="Times New Roman" w:cstheme="minorHAnsi"/>
          <w:lang w:val="en-GB"/>
        </w:rPr>
        <w:t>’ shared by the organisation with you</w:t>
      </w:r>
    </w:p>
    <w:p w14:paraId="17A88548" w14:textId="77777777" w:rsidR="005A0130" w:rsidRPr="0012164B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70DEB41" w14:textId="77777777" w:rsidR="005A0130" w:rsidRPr="0012164B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 xml:space="preserve">Select your language </w:t>
      </w:r>
    </w:p>
    <w:p w14:paraId="2C06FD1F" w14:textId="77777777" w:rsidR="005A0130" w:rsidRPr="0012164B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329664E" w14:textId="77777777" w:rsidR="005A0130" w:rsidRPr="0012164B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>You will receive a unique ‘</w:t>
      </w:r>
      <w:r w:rsidRPr="0012164B">
        <w:rPr>
          <w:rFonts w:eastAsia="Times New Roman" w:cstheme="majorHAnsi"/>
          <w:lang w:val="en-GB"/>
        </w:rPr>
        <w:t>Report number</w:t>
      </w:r>
      <w:r w:rsidRPr="0012164B">
        <w:rPr>
          <w:rFonts w:eastAsia="Times New Roman"/>
          <w:lang w:val="en-GB"/>
        </w:rPr>
        <w:t>’</w:t>
      </w:r>
    </w:p>
    <w:p w14:paraId="0646823A" w14:textId="77777777" w:rsidR="005A0130" w:rsidRPr="0012164B" w:rsidRDefault="005A0130" w:rsidP="005A013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12164B">
        <w:rPr>
          <w:lang w:val="en-GB"/>
        </w:rPr>
        <w:t>Write this down carefully as you will need it to be able to call back and hear a response to your report.</w:t>
      </w:r>
    </w:p>
    <w:p w14:paraId="59FE8DE9" w14:textId="77777777" w:rsidR="005A0130" w:rsidRPr="0012164B" w:rsidRDefault="005A0130" w:rsidP="005A0130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15970F3F" w14:textId="1457139B" w:rsidR="005A0130" w:rsidRPr="0012164B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12164B">
        <w:rPr>
          <w:rFonts w:eastAsia="Times New Roman"/>
          <w:lang w:val="en-GB"/>
        </w:rPr>
        <w:t xml:space="preserve">Choose a </w:t>
      </w:r>
      <w:r w:rsidR="00A8106A" w:rsidRPr="0012164B">
        <w:rPr>
          <w:rFonts w:eastAsia="Times New Roman"/>
          <w:lang w:val="en-GB"/>
        </w:rPr>
        <w:t>4-digit</w:t>
      </w:r>
      <w:r w:rsidRPr="0012164B">
        <w:rPr>
          <w:rFonts w:eastAsia="Times New Roman"/>
          <w:lang w:val="en-GB"/>
        </w:rPr>
        <w:t xml:space="preserve"> PIN code</w:t>
      </w:r>
    </w:p>
    <w:p w14:paraId="5F309111" w14:textId="77777777" w:rsidR="005A0130" w:rsidRPr="001639F6" w:rsidRDefault="005A0130" w:rsidP="005A013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653A2752" w14:textId="77777777" w:rsidR="005A0130" w:rsidRPr="0075772E" w:rsidRDefault="005A0130" w:rsidP="005A0130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03034F15" w14:textId="77777777" w:rsidR="005A0130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30FD8763" w14:textId="77777777" w:rsidR="005A0130" w:rsidRDefault="005A0130" w:rsidP="005A013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line.</w:t>
      </w:r>
    </w:p>
    <w:p w14:paraId="093FA1A2" w14:textId="77777777" w:rsidR="005A0130" w:rsidRPr="001639F6" w:rsidRDefault="005A0130" w:rsidP="005A013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Pr="00AC7DD1">
        <w:rPr>
          <w:b/>
          <w:bCs/>
          <w:lang w:val="en-GB"/>
        </w:rPr>
        <w:t>scrambled version</w:t>
      </w:r>
      <w:r>
        <w:rPr>
          <w:lang w:val="en-GB"/>
        </w:rPr>
        <w:t xml:space="preserve"> of your voice, please press 7.</w:t>
      </w:r>
    </w:p>
    <w:p w14:paraId="692884F6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5281CBA6" w14:textId="77777777" w:rsidR="005A0130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586E89ED" w14:textId="77777777" w:rsidR="005A0130" w:rsidRDefault="005A0130" w:rsidP="005A013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3AE3525" w14:textId="77777777" w:rsidR="005A0130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6D39A36E" w14:textId="77777777" w:rsidR="005A0130" w:rsidRPr="00B25828" w:rsidRDefault="005A0130" w:rsidP="005A0130">
      <w:pPr>
        <w:spacing w:line="240" w:lineRule="auto"/>
        <w:rPr>
          <w:rFonts w:eastAsia="Times New Roman"/>
          <w:lang w:val="en-GB"/>
        </w:rPr>
      </w:pPr>
    </w:p>
    <w:p w14:paraId="573FAEBE" w14:textId="77777777" w:rsidR="005A0130" w:rsidRDefault="005A0130" w:rsidP="005A013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244F9F6E" w14:textId="77777777" w:rsidR="000D3E23" w:rsidRPr="005A0130" w:rsidRDefault="000D3E23" w:rsidP="000D3E23">
      <w:pPr>
        <w:rPr>
          <w:noProof/>
          <w:lang w:val="en-GB"/>
        </w:rPr>
      </w:pPr>
    </w:p>
    <w:p w14:paraId="1DA403AC" w14:textId="77777777" w:rsidR="000D3E23" w:rsidRPr="005A0130" w:rsidRDefault="000D3E23" w:rsidP="000D3E23">
      <w:pPr>
        <w:rPr>
          <w:lang w:val="en-US"/>
        </w:rPr>
      </w:pPr>
    </w:p>
    <w:p w14:paraId="382DA69D" w14:textId="77777777" w:rsidR="00997620" w:rsidRPr="005A0130" w:rsidRDefault="00997620" w:rsidP="000D3E23">
      <w:pPr>
        <w:rPr>
          <w:lang w:val="en-US"/>
        </w:rPr>
        <w:sectPr w:rsidR="00997620" w:rsidRPr="005A0130" w:rsidSect="00B043E8">
          <w:headerReference w:type="default" r:id="rId24"/>
          <w:footerReference w:type="default" r:id="rId25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5A0130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81F01" w14:textId="77777777" w:rsidR="004A6960" w:rsidRDefault="004A6960" w:rsidP="00895055">
      <w:r>
        <w:separator/>
      </w:r>
    </w:p>
  </w:endnote>
  <w:endnote w:type="continuationSeparator" w:id="0">
    <w:p w14:paraId="578FD9B2" w14:textId="77777777" w:rsidR="004A6960" w:rsidRDefault="004A6960" w:rsidP="00895055">
      <w:r>
        <w:continuationSeparator/>
      </w:r>
    </w:p>
  </w:endnote>
  <w:endnote w:type="continuationNotice" w:id="1">
    <w:p w14:paraId="336BD42C" w14:textId="77777777" w:rsidR="004A6960" w:rsidRDefault="004A69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06288E3-E3D3-BF4C-A310-161AE68D69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FD7BAF-0FB0-1443-BCFC-BAFE1A96A522}"/>
    <w:embedBold r:id="rId3" w:fontKey="{C074870E-70F2-F546-AB9B-7940EBBDA00E}"/>
    <w:embedItalic r:id="rId4" w:fontKey="{23A97291-287A-A044-9C25-CCA85E5BB8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64D9A18-B24B-2D48-B1FD-C8C09273C88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949BB3F-E267-1243-99CB-1302D126E80A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5137C7-703F-3B48-BD3B-A3972FEDA813}"/>
    <w:embedBold r:id="rId8" w:fontKey="{E1889DEF-D991-9847-B895-6D2920F88AFB}"/>
    <w:embedItalic r:id="rId9" w:fontKey="{1936C4EB-AF24-0443-9151-2276AEFE0860}"/>
    <w:embedBoldItalic r:id="rId10" w:fontKey="{C3FEF9DD-437F-7C43-9B5F-E83C5C228FF7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EFDD11A4-B79A-CF49-94E6-9B27E8BF5A3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8" w:fontKey="{CA994820-23D3-8340-8C33-3350D342AB9B}"/>
    <w:embedBold r:id="rId19" w:fontKey="{7A743C5B-3D99-7549-AA87-DD6FEE9A5342}"/>
  </w:font>
  <w:font w:name="Apercu">
    <w:altName w:val="Calibri"/>
    <w:panose1 w:val="020B0604020202020204"/>
    <w:charset w:val="00"/>
    <w:family w:val="swiss"/>
    <w:pitch w:val="variable"/>
    <w:sig w:usb0="000002C7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87541" w14:textId="77777777" w:rsidR="004A6960" w:rsidRDefault="004A6960" w:rsidP="00895055">
      <w:r>
        <w:separator/>
      </w:r>
    </w:p>
  </w:footnote>
  <w:footnote w:type="continuationSeparator" w:id="0">
    <w:p w14:paraId="4EC08B7B" w14:textId="77777777" w:rsidR="004A6960" w:rsidRDefault="004A6960" w:rsidP="00895055">
      <w:r>
        <w:continuationSeparator/>
      </w:r>
    </w:p>
  </w:footnote>
  <w:footnote w:type="continuationNotice" w:id="1">
    <w:p w14:paraId="4BBDA88F" w14:textId="77777777" w:rsidR="004A6960" w:rsidRDefault="004A69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52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453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9"/>
  </w:num>
  <w:num w:numId="2" w16cid:durableId="889462652">
    <w:abstractNumId w:val="10"/>
  </w:num>
  <w:num w:numId="3" w16cid:durableId="913858091">
    <w:abstractNumId w:val="26"/>
  </w:num>
  <w:num w:numId="4" w16cid:durableId="1120102024">
    <w:abstractNumId w:val="14"/>
  </w:num>
  <w:num w:numId="5" w16cid:durableId="2063749804">
    <w:abstractNumId w:val="18"/>
  </w:num>
  <w:num w:numId="6" w16cid:durableId="131557142">
    <w:abstractNumId w:val="20"/>
  </w:num>
  <w:num w:numId="7" w16cid:durableId="405227070">
    <w:abstractNumId w:val="8"/>
  </w:num>
  <w:num w:numId="8" w16cid:durableId="604268038">
    <w:abstractNumId w:val="22"/>
  </w:num>
  <w:num w:numId="9" w16cid:durableId="1805997603">
    <w:abstractNumId w:val="17"/>
  </w:num>
  <w:num w:numId="10" w16cid:durableId="952129174">
    <w:abstractNumId w:val="7"/>
  </w:num>
  <w:num w:numId="11" w16cid:durableId="1687905065">
    <w:abstractNumId w:val="27"/>
  </w:num>
  <w:num w:numId="12" w16cid:durableId="1158493702">
    <w:abstractNumId w:val="13"/>
  </w:num>
  <w:num w:numId="13" w16cid:durableId="1141311949">
    <w:abstractNumId w:val="15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5"/>
  </w:num>
  <w:num w:numId="17" w16cid:durableId="903374144">
    <w:abstractNumId w:val="9"/>
  </w:num>
  <w:num w:numId="18" w16cid:durableId="1317494555">
    <w:abstractNumId w:val="20"/>
  </w:num>
  <w:num w:numId="19" w16cid:durableId="1041898473">
    <w:abstractNumId w:val="23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28"/>
  </w:num>
  <w:num w:numId="24" w16cid:durableId="1719284549">
    <w:abstractNumId w:val="3"/>
  </w:num>
  <w:num w:numId="25" w16cid:durableId="1696225161">
    <w:abstractNumId w:val="21"/>
  </w:num>
  <w:num w:numId="26" w16cid:durableId="18053495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6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447256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71EA4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844AE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52130"/>
    <w:rsid w:val="00467813"/>
    <w:rsid w:val="0047459B"/>
    <w:rsid w:val="00484321"/>
    <w:rsid w:val="004845F9"/>
    <w:rsid w:val="004A2AC8"/>
    <w:rsid w:val="004A5D89"/>
    <w:rsid w:val="004A6960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0130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2303C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8106A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33B0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5A0130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5A0130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5A0130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5A0130"/>
  </w:style>
  <w:style w:type="paragraph" w:styleId="TOC1">
    <w:name w:val="toc 1"/>
    <w:basedOn w:val="Normal"/>
    <w:next w:val="Normal"/>
    <w:autoRedefine/>
    <w:uiPriority w:val="39"/>
    <w:unhideWhenUsed/>
    <w:rsid w:val="005A013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A0130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A0130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11</TotalTime>
  <Pages>12</Pages>
  <Words>798</Words>
  <Characters>4551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5</cp:revision>
  <cp:lastPrinted>2023-10-27T08:45:00Z</cp:lastPrinted>
  <dcterms:created xsi:type="dcterms:W3CDTF">2025-09-24T11:25:00Z</dcterms:created>
  <dcterms:modified xsi:type="dcterms:W3CDTF">2025-09-24T15:44:00Z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