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79E7879F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F3740" w14:textId="77777777" w:rsidR="005133C1" w:rsidRDefault="005133C1" w:rsidP="00E13CE6">
      <w:pPr>
        <w:pStyle w:val="Title"/>
      </w:pPr>
    </w:p>
    <w:p w14:paraId="7BB8E973" w14:textId="51235420" w:rsidR="00E13CE6" w:rsidRDefault="00E13CE6" w:rsidP="005133C1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87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64C76929" w:rsidR="00213BF7" w:rsidRPr="005133C1" w:rsidRDefault="008E5687">
                            <w:pPr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5133C1">
                              <w:rPr>
                                <w:color w:val="FFFFFF"/>
                                <w:sz w:val="52"/>
                                <w:szCs w:val="52"/>
                              </w:rPr>
                              <w:t>Editable</w:t>
                            </w:r>
                            <w:proofErr w:type="spellEnd"/>
                            <w:r w:rsidRPr="005133C1">
                              <w:rPr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5133C1">
                              <w:rPr>
                                <w:color w:val="FFFFFF"/>
                                <w:sz w:val="52"/>
                                <w:szCs w:val="52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64C76929" w:rsidR="00213BF7" w:rsidRPr="005133C1" w:rsidRDefault="008E5687">
                      <w:pPr>
                        <w:rPr>
                          <w:color w:val="FFFFFF"/>
                          <w:sz w:val="52"/>
                          <w:szCs w:val="52"/>
                        </w:rPr>
                      </w:pPr>
                      <w:proofErr w:type="spellStart"/>
                      <w:r w:rsidRPr="005133C1">
                        <w:rPr>
                          <w:color w:val="FFFFFF"/>
                          <w:sz w:val="52"/>
                          <w:szCs w:val="52"/>
                        </w:rPr>
                        <w:t>Editable</w:t>
                      </w:r>
                      <w:proofErr w:type="spellEnd"/>
                      <w:r w:rsidRPr="005133C1">
                        <w:rPr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5133C1">
                        <w:rPr>
                          <w:color w:val="FFFFFF"/>
                          <w:sz w:val="52"/>
                          <w:szCs w:val="52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5195EA43" w14:textId="77777777" w:rsidR="008E5687" w:rsidRPr="00E20D0D" w:rsidRDefault="008E5687" w:rsidP="008E5687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7F48FC6E" w14:textId="77777777" w:rsidR="008E5687" w:rsidRPr="00E20D0D" w:rsidRDefault="008E5687" w:rsidP="008E5687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E08FDF9" w14:textId="77777777" w:rsidR="008E5687" w:rsidRPr="00E20D0D" w:rsidRDefault="008E5687" w:rsidP="008E5687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A041698" w14:textId="77777777" w:rsidR="008E5687" w:rsidRPr="00E20D0D" w:rsidRDefault="008E5687" w:rsidP="008E568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E20D0D">
          <w:rPr>
            <w:rStyle w:val="Hyperlink"/>
            <w:sz w:val="22"/>
            <w:szCs w:val="22"/>
          </w:rPr>
          <w:t>Via Web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79E39696" w14:textId="77777777" w:rsidR="008E5687" w:rsidRPr="00E20D0D" w:rsidRDefault="008E5687" w:rsidP="008E568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E20D0D">
          <w:rPr>
            <w:rStyle w:val="Hyperlink"/>
            <w:sz w:val="22"/>
            <w:szCs w:val="22"/>
          </w:rPr>
          <w:t>Via the SpeakUp App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2B1502BD" w14:textId="77777777" w:rsidR="008E5687" w:rsidRPr="00E20D0D" w:rsidRDefault="008E5687" w:rsidP="008E5687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016C514" w14:textId="77777777" w:rsidR="008E5687" w:rsidRPr="00E20D0D" w:rsidRDefault="008E5687" w:rsidP="008E5687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49387D9" w14:textId="77777777" w:rsidR="008E5687" w:rsidRPr="00E20D0D" w:rsidRDefault="008E5687" w:rsidP="008E568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E20D0D">
          <w:rPr>
            <w:rStyle w:val="Hyperlink"/>
            <w:sz w:val="22"/>
            <w:szCs w:val="22"/>
          </w:rPr>
          <w:t>Via Phone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0ACF8C24" w14:textId="77777777" w:rsidR="008E5687" w:rsidRPr="00B37128" w:rsidRDefault="008E5687" w:rsidP="008E5687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E20D0D">
        <w:rPr>
          <w:i/>
          <w:iCs/>
          <w:noProof/>
          <w:sz w:val="22"/>
          <w:szCs w:val="22"/>
        </w:rPr>
        <w:fldChar w:fldCharType="end"/>
      </w:r>
    </w:p>
    <w:p w14:paraId="574001AA" w14:textId="77777777" w:rsidR="008E5687" w:rsidRDefault="008E5687" w:rsidP="008E5687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4D8CC6A0" w14:textId="77777777" w:rsidR="008E5687" w:rsidRPr="005E46F7" w:rsidRDefault="008E5687" w:rsidP="008E5687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2CACC93C" w14:textId="77777777" w:rsidR="008E5687" w:rsidRPr="00423E0E" w:rsidRDefault="008E5687" w:rsidP="008E5687">
      <w:pPr>
        <w:rPr>
          <w:lang w:val="en-GB"/>
        </w:rPr>
      </w:pPr>
    </w:p>
    <w:p w14:paraId="7BB0C5DB" w14:textId="77777777" w:rsidR="008E5687" w:rsidRDefault="008E5687" w:rsidP="008E5687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47A35234" w14:textId="77777777" w:rsidR="008E5687" w:rsidRPr="00423E0E" w:rsidRDefault="008E5687" w:rsidP="008E5687">
      <w:pPr>
        <w:jc w:val="both"/>
        <w:rPr>
          <w:lang w:val="en-US"/>
        </w:rPr>
      </w:pPr>
    </w:p>
    <w:p w14:paraId="5F956117" w14:textId="77777777" w:rsidR="008E5687" w:rsidRDefault="008E5687" w:rsidP="008E5687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00BAA526" w14:textId="77777777" w:rsidR="008E5687" w:rsidRPr="00266873" w:rsidRDefault="008E5687" w:rsidP="008E5687">
      <w:pPr>
        <w:jc w:val="both"/>
        <w:rPr>
          <w:rFonts w:cs="Open Sans"/>
          <w:lang w:val="en-US"/>
        </w:rPr>
      </w:pPr>
    </w:p>
    <w:p w14:paraId="135E449A" w14:textId="77777777" w:rsidR="008E5687" w:rsidRDefault="008E5687" w:rsidP="008E5687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227A785A" w14:textId="77777777" w:rsidR="008E5687" w:rsidRDefault="008E5687" w:rsidP="008E5687">
      <w:pPr>
        <w:jc w:val="both"/>
        <w:rPr>
          <w:rFonts w:cs="Open Sans"/>
          <w:lang w:val="en-US"/>
        </w:rPr>
      </w:pPr>
    </w:p>
    <w:p w14:paraId="4F67E0B6" w14:textId="77777777" w:rsidR="008E5687" w:rsidRPr="008E5687" w:rsidRDefault="008E5687" w:rsidP="008E5687">
      <w:pPr>
        <w:rPr>
          <w:lang w:val="en-US"/>
        </w:rPr>
      </w:pPr>
    </w:p>
    <w:p w14:paraId="5F24774D" w14:textId="77777777" w:rsidR="008E5687" w:rsidRPr="00423E0E" w:rsidRDefault="008E5687" w:rsidP="008E5687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1501AAA7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7BFC8ECC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22FF28EA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31D155C7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46D472AF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5F4070AD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462F732A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2561F5B1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3A1B3C33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41E15382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7C4D7A0A" w14:textId="77777777" w:rsidR="008E5687" w:rsidRDefault="008E5687" w:rsidP="008E5687">
      <w:pPr>
        <w:rPr>
          <w:noProof/>
          <w:color w:val="000000"/>
          <w:szCs w:val="21"/>
          <w:lang w:val="en-US"/>
        </w:rPr>
      </w:pPr>
    </w:p>
    <w:p w14:paraId="434FCD57" w14:textId="77777777" w:rsidR="008E5687" w:rsidRDefault="008E5687" w:rsidP="008E5687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8E5687">
        <w:rPr>
          <w:sz w:val="60"/>
          <w:szCs w:val="60"/>
          <w:lang w:val="en-US"/>
        </w:rPr>
        <w:br w:type="page"/>
      </w:r>
    </w:p>
    <w:p w14:paraId="6785583F" w14:textId="77777777" w:rsidR="008E5687" w:rsidRPr="005E46F7" w:rsidRDefault="008E5687" w:rsidP="008E5687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01975A55" w14:textId="77777777" w:rsidR="008E5687" w:rsidRPr="005E46F7" w:rsidRDefault="008E5687" w:rsidP="008E5687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26712282" w14:textId="77777777" w:rsidR="008E5687" w:rsidRPr="005E46F7" w:rsidRDefault="008E5687" w:rsidP="008E5687">
      <w:pPr>
        <w:pStyle w:val="11Title"/>
        <w:rPr>
          <w:rFonts w:ascii="Reckless Neue" w:hAnsi="Reckless Neue"/>
          <w:b/>
          <w:bCs/>
          <w:color w:val="E49C9E"/>
        </w:rPr>
      </w:pPr>
    </w:p>
    <w:p w14:paraId="5D458E79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</w:t>
      </w:r>
      <w:r>
        <w:rPr>
          <w:rFonts w:eastAsia="Times New Roman"/>
          <w:lang w:val="en-GB"/>
        </w:rPr>
        <w:t xml:space="preserve"> </w:t>
      </w:r>
      <w:r w:rsidRPr="00423E0E">
        <w:rPr>
          <w:rFonts w:eastAsia="Times New Roman"/>
          <w:lang w:val="en-GB"/>
        </w:rPr>
        <w:t>communicated.</w:t>
      </w:r>
    </w:p>
    <w:p w14:paraId="5077949B" w14:textId="77777777" w:rsidR="008E5687" w:rsidRPr="00423E0E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68CDBF9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34DF94E2" w14:textId="77777777" w:rsidR="008E5687" w:rsidRPr="00423E0E" w:rsidRDefault="008E5687" w:rsidP="008E56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005F6923" w14:textId="77777777" w:rsidR="008E5687" w:rsidRPr="00423E0E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511EAE" w14:textId="77777777" w:rsidR="008E5687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2E12F78B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8AF5ACD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6A3B3300" w14:textId="77777777" w:rsidR="008E5687" w:rsidRPr="00423E0E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C20809B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05F2B2F2" w14:textId="77777777" w:rsidR="008E5687" w:rsidRDefault="008E5687" w:rsidP="008E56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4AC7B253" w14:textId="77777777" w:rsidR="008E5687" w:rsidRPr="00423E0E" w:rsidRDefault="008E5687" w:rsidP="008E5687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6A10EDC5" w14:textId="77777777" w:rsidR="008E5687" w:rsidRPr="00423E0E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67E93AE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60F45060" w14:textId="77777777" w:rsidR="008E5687" w:rsidRPr="00423E0E" w:rsidRDefault="008E5687" w:rsidP="008E56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17BC6EBC" w14:textId="77777777" w:rsidR="008E5687" w:rsidRPr="00423E0E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2F0DF71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5DB8ADEB" w14:textId="77777777" w:rsidR="008E5687" w:rsidRPr="00423E0E" w:rsidRDefault="008E5687" w:rsidP="008E5687">
      <w:pPr>
        <w:spacing w:line="240" w:lineRule="auto"/>
        <w:rPr>
          <w:rFonts w:eastAsia="Times New Roman"/>
          <w:lang w:val="en-GB"/>
        </w:rPr>
      </w:pPr>
    </w:p>
    <w:p w14:paraId="10F4EF3C" w14:textId="77777777" w:rsidR="008E5687" w:rsidRPr="00423E0E" w:rsidRDefault="008E5687" w:rsidP="008E5687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1F8A82A0" w14:textId="77777777" w:rsidR="008E5687" w:rsidRPr="00423E0E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1FC205F3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716AFC3D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305B9C82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458FF3BA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3E8611DE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38684FAF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14C5C4D8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021D44E6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37E8E866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7D285769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0FAE5D7F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2F45787A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172BA1A9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7FE592DA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253FB9D2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18C87419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5D1AAF82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63CBF28E" w14:textId="77777777" w:rsidR="008E5687" w:rsidRDefault="008E5687" w:rsidP="008E5687">
      <w:pPr>
        <w:rPr>
          <w:noProof/>
          <w:color w:val="000000"/>
          <w:szCs w:val="21"/>
          <w:lang w:val="en-GB"/>
        </w:rPr>
      </w:pPr>
    </w:p>
    <w:p w14:paraId="222513BF" w14:textId="77777777" w:rsidR="008E5687" w:rsidRPr="00423E0E" w:rsidRDefault="008E5687" w:rsidP="008E5687">
      <w:pPr>
        <w:rPr>
          <w:noProof/>
          <w:color w:val="000000"/>
          <w:szCs w:val="21"/>
          <w:lang w:val="en-GB"/>
        </w:rPr>
      </w:pPr>
    </w:p>
    <w:p w14:paraId="037337EB" w14:textId="77777777" w:rsidR="008E5687" w:rsidRPr="005E46F7" w:rsidRDefault="008E5687" w:rsidP="008E5687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7634E851" w14:textId="77777777" w:rsidR="008E5687" w:rsidRDefault="008E5687" w:rsidP="008E5687">
      <w:pPr>
        <w:rPr>
          <w:lang w:val="en-US"/>
        </w:rPr>
      </w:pPr>
    </w:p>
    <w:p w14:paraId="66C1633C" w14:textId="77777777" w:rsidR="008E5687" w:rsidRPr="0086019E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2408DFB9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037B7768" w14:textId="77777777" w:rsidR="008E5687" w:rsidRPr="00C50864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5810EE3" wp14:editId="7F78F981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70ED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0190B04" w14:textId="77777777" w:rsidR="008E5687" w:rsidRPr="00C50864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C66BE60" wp14:editId="6CA25BAA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6BC866E7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02208C94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5BDC961" w14:textId="77777777" w:rsidR="008E5687" w:rsidRPr="0086019E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5E590686" w14:textId="657233CC" w:rsidR="008E5687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BA36D17" wp14:editId="5F08B65C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87">
        <w:rPr>
          <w:rFonts w:eastAsia="Times New Roman"/>
          <w:lang w:val="en-GB"/>
        </w:rPr>
        <w:br/>
      </w:r>
    </w:p>
    <w:p w14:paraId="185C3480" w14:textId="02033246" w:rsidR="008E5687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CD3E35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2456C29B" w14:textId="77777777" w:rsidR="008E5687" w:rsidRPr="00407480" w:rsidRDefault="008E5687" w:rsidP="008E5687">
      <w:pPr>
        <w:spacing w:line="240" w:lineRule="auto"/>
        <w:rPr>
          <w:rFonts w:eastAsia="Times New Roman"/>
          <w:lang w:val="en-GB"/>
        </w:rPr>
      </w:pPr>
    </w:p>
    <w:p w14:paraId="2F747F50" w14:textId="77777777" w:rsidR="008E5687" w:rsidRPr="00B25828" w:rsidRDefault="008E5687" w:rsidP="008E5687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2344F316" w14:textId="77777777" w:rsidR="008E5687" w:rsidRDefault="008E5687" w:rsidP="008E5687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272E505C" w14:textId="77777777" w:rsidR="008E5687" w:rsidRPr="000404EB" w:rsidRDefault="008E5687" w:rsidP="008E5687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36CDAA32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B0712AA" w14:textId="77777777" w:rsidR="008E5687" w:rsidRPr="0086019E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963B6B6" w14:textId="77777777" w:rsidR="008E5687" w:rsidRPr="000404EB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1652B5F" w14:textId="77777777" w:rsidR="008E5687" w:rsidRPr="005E2540" w:rsidRDefault="008E5687" w:rsidP="008E5687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513DD1BF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BA47E5A" w14:textId="77777777" w:rsidR="008E5687" w:rsidRPr="009F1671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1493B492" wp14:editId="6C48C1DC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271A" w14:textId="77777777" w:rsidR="008E5687" w:rsidRPr="009F1671" w:rsidRDefault="008E5687" w:rsidP="008E5687">
      <w:pPr>
        <w:spacing w:line="240" w:lineRule="auto"/>
        <w:rPr>
          <w:rFonts w:eastAsia="Times New Roman"/>
          <w:lang w:val="en-GB"/>
        </w:rPr>
      </w:pPr>
    </w:p>
    <w:p w14:paraId="3538D335" w14:textId="77777777" w:rsidR="008E5687" w:rsidRPr="0072219F" w:rsidRDefault="008E5687" w:rsidP="008E5687">
      <w:pPr>
        <w:spacing w:line="240" w:lineRule="auto"/>
        <w:rPr>
          <w:rFonts w:eastAsia="Times New Roman"/>
          <w:lang w:val="en-GB"/>
        </w:rPr>
      </w:pPr>
    </w:p>
    <w:p w14:paraId="600B6C06" w14:textId="77777777" w:rsidR="008E5687" w:rsidRPr="00CA0C77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313C0A5E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676694C2" w14:textId="77777777" w:rsidR="008E5687" w:rsidRPr="009F1671" w:rsidRDefault="008E5687" w:rsidP="008E568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8457479" wp14:editId="3E41F7FA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C3CC" w14:textId="77777777" w:rsidR="008E5687" w:rsidRPr="00691EBB" w:rsidRDefault="008E5687" w:rsidP="008E5687">
      <w:pPr>
        <w:spacing w:line="240" w:lineRule="auto"/>
        <w:rPr>
          <w:rFonts w:eastAsia="Times New Roman"/>
          <w:lang w:val="en-GB"/>
        </w:rPr>
      </w:pPr>
    </w:p>
    <w:p w14:paraId="0C15437A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26CA550C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3B2D69E7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584493C4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E59FAB" w14:textId="77777777" w:rsidR="008E5687" w:rsidRPr="00E20D0D" w:rsidRDefault="008E5687" w:rsidP="008E568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E20D0D">
        <w:rPr>
          <w:rFonts w:eastAsia="Times New Roman"/>
          <w:lang w:val="en-GB"/>
        </w:rPr>
        <w:lastRenderedPageBreak/>
        <w:t>You can leave a written message or record a voice message, if your organisation has enabled it:</w:t>
      </w:r>
    </w:p>
    <w:p w14:paraId="6A1C430E" w14:textId="77777777" w:rsidR="008E5687" w:rsidRP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594562CD" w14:textId="77777777" w:rsidR="008E5687" w:rsidRPr="001D633E" w:rsidRDefault="008E5687" w:rsidP="008E5687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55EC2FD5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0F3E4A8" w14:textId="77777777" w:rsidR="008E5687" w:rsidRDefault="008E5687" w:rsidP="008E5687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0797D88D" w14:textId="77777777" w:rsidR="008E5687" w:rsidRPr="000A0BC7" w:rsidRDefault="008E5687" w:rsidP="008E568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C205D37" wp14:editId="03D3109C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B52B1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580365B" w14:textId="77777777" w:rsidR="008E5687" w:rsidRPr="0023711D" w:rsidRDefault="008E5687" w:rsidP="008E5687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2B203AC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243A351" w14:textId="77777777" w:rsidR="008E5687" w:rsidRPr="0023711D" w:rsidRDefault="008E5687" w:rsidP="008E5687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645257E" wp14:editId="65BC35AD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D3F5C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4DD4533C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58A0215" w14:textId="77777777" w:rsidR="008E5687" w:rsidRPr="00CA0C77" w:rsidRDefault="008E5687" w:rsidP="008E5687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7A7EBEEF" w14:textId="77777777" w:rsidR="008E5687" w:rsidRPr="00B25828" w:rsidRDefault="008E5687" w:rsidP="008E5687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6B6FD8D3" w14:textId="77777777" w:rsidR="008E5687" w:rsidRPr="0023711D" w:rsidRDefault="008E5687" w:rsidP="008E568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0642510" wp14:editId="1CEE89EB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DF630" w14:textId="77777777" w:rsidR="008E5687" w:rsidRPr="0023711D" w:rsidRDefault="008E5687" w:rsidP="008E5687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2A3A59B1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B8FB55E" w14:textId="77777777" w:rsidR="008E5687" w:rsidRPr="0032633A" w:rsidRDefault="008E5687" w:rsidP="008E5687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732D975C" w14:textId="77777777" w:rsidR="008E5687" w:rsidRPr="00AB5BA3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371497D0" w14:textId="77777777" w:rsidR="008E5687" w:rsidRPr="00845B0E" w:rsidRDefault="008E5687" w:rsidP="008E5687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2C10D5EA" w14:textId="77777777" w:rsidR="008E5687" w:rsidRPr="00030960" w:rsidRDefault="008E5687" w:rsidP="008E5687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1CEB3333" w14:textId="77777777" w:rsidR="008E5687" w:rsidRPr="00030960" w:rsidRDefault="008E5687" w:rsidP="008E5687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062DAB35" wp14:editId="5330DB88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E00E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CFB3939" w14:textId="77777777" w:rsidR="008E5687" w:rsidRDefault="008E5687" w:rsidP="008E568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2CCF2C21" w14:textId="77777777" w:rsidR="008E5687" w:rsidRDefault="008E5687" w:rsidP="008E568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22DCC176" w14:textId="77777777" w:rsidR="008E5687" w:rsidRPr="001D633E" w:rsidRDefault="008E5687" w:rsidP="008E5687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E20D0D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E20D0D">
        <w:rPr>
          <w:rFonts w:ascii="Reckless Neue" w:hAnsi="Reckless Neue"/>
          <w:b/>
          <w:bCs/>
          <w:sz w:val="22"/>
          <w:szCs w:val="22"/>
        </w:rPr>
        <w:t>organi</w:t>
      </w:r>
      <w:r>
        <w:rPr>
          <w:rFonts w:ascii="Reckless Neue" w:hAnsi="Reckless Neue"/>
          <w:b/>
          <w:bCs/>
          <w:sz w:val="22"/>
          <w:szCs w:val="22"/>
        </w:rPr>
        <w:t>s</w:t>
      </w:r>
      <w:r w:rsidRPr="00E20D0D">
        <w:rPr>
          <w:rFonts w:ascii="Reckless Neue" w:hAnsi="Reckless Neue"/>
          <w:b/>
          <w:bCs/>
          <w:sz w:val="22"/>
          <w:szCs w:val="22"/>
        </w:rPr>
        <w:t>ation</w:t>
      </w:r>
      <w:proofErr w:type="spellEnd"/>
      <w:r w:rsidRPr="00E20D0D">
        <w:rPr>
          <w:rFonts w:ascii="Reckless Neue" w:hAnsi="Reckless Neue"/>
          <w:b/>
          <w:bCs/>
          <w:sz w:val="22"/>
          <w:szCs w:val="22"/>
        </w:rPr>
        <w:t>)</w:t>
      </w:r>
    </w:p>
    <w:p w14:paraId="09F68CAF" w14:textId="77777777" w:rsidR="008E5687" w:rsidRPr="0023711D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27FCD9F" w14:textId="77777777" w:rsidR="008E5687" w:rsidRDefault="008E5687" w:rsidP="008E5687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0C002182" w14:textId="77777777" w:rsidR="008E5687" w:rsidRPr="0032633A" w:rsidRDefault="008E5687" w:rsidP="008E5687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7881534" wp14:editId="1462C65A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3C68" w14:textId="77777777" w:rsidR="008E5687" w:rsidRDefault="008E5687" w:rsidP="008E5687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8E5687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2A46D39" w14:textId="77777777" w:rsidR="008E5687" w:rsidRPr="00AC7DD1" w:rsidRDefault="008E5687" w:rsidP="008E5687">
      <w:pPr>
        <w:spacing w:line="240" w:lineRule="auto"/>
        <w:rPr>
          <w:rFonts w:eastAsia="Times New Roman"/>
          <w:lang w:val="en-GB"/>
        </w:rPr>
      </w:pPr>
    </w:p>
    <w:p w14:paraId="58FEFEE5" w14:textId="77777777" w:rsidR="008E5687" w:rsidRPr="00845B0E" w:rsidRDefault="008E5687" w:rsidP="008E5687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</w:p>
    <w:p w14:paraId="49857334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1FA16DD4" w14:textId="77777777" w:rsidR="008E5687" w:rsidRPr="0065423A" w:rsidRDefault="008E5687" w:rsidP="008E5687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2B492BEA" wp14:editId="5924F568">
            <wp:extent cx="1511701" cy="2583083"/>
            <wp:effectExtent l="0" t="0" r="0" b="0"/>
            <wp:docPr id="118031855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8552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F32FD" w14:textId="77777777" w:rsidR="008E5687" w:rsidRDefault="008E5687" w:rsidP="008E5687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>
        <w:rPr>
          <w:rFonts w:eastAsia="Times New Roman"/>
          <w:lang w:val="en-GB"/>
        </w:rPr>
        <w:t>: If you are satisfied with the transcript of your message.</w:t>
      </w:r>
    </w:p>
    <w:p w14:paraId="6F53C6A2" w14:textId="77777777" w:rsidR="008E5687" w:rsidRPr="00FF6847" w:rsidRDefault="008E5687" w:rsidP="008E5687">
      <w:pPr>
        <w:spacing w:line="240" w:lineRule="auto"/>
        <w:rPr>
          <w:rFonts w:eastAsia="Times New Roman"/>
          <w:lang w:val="en-GB"/>
        </w:rPr>
      </w:pPr>
    </w:p>
    <w:p w14:paraId="7BF833ED" w14:textId="77777777" w:rsidR="008E5687" w:rsidRPr="00FF6847" w:rsidRDefault="008E5687" w:rsidP="008E5687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You organisation may request a higher-quality transcription. You can also click on the trash icon next to the recording and record the message again.</w:t>
      </w:r>
    </w:p>
    <w:p w14:paraId="7BED0DB2" w14:textId="77777777" w:rsidR="008E5687" w:rsidRPr="0065423A" w:rsidRDefault="008E5687" w:rsidP="008E5687">
      <w:pPr>
        <w:spacing w:line="240" w:lineRule="auto"/>
        <w:ind w:left="1080"/>
        <w:rPr>
          <w:rFonts w:eastAsia="Times New Roman"/>
          <w:lang w:val="en-GB"/>
        </w:rPr>
      </w:pPr>
    </w:p>
    <w:p w14:paraId="50335695" w14:textId="77777777" w:rsidR="008E5687" w:rsidRPr="00FF6847" w:rsidRDefault="008E5687" w:rsidP="008E5687">
      <w:pPr>
        <w:spacing w:line="240" w:lineRule="auto"/>
        <w:rPr>
          <w:rFonts w:eastAsia="Times New Roman"/>
          <w:b/>
          <w:bCs/>
          <w:lang w:val="en-GB"/>
        </w:rPr>
      </w:pPr>
    </w:p>
    <w:p w14:paraId="5C8D61C7" w14:textId="77777777" w:rsidR="008E5687" w:rsidRPr="00845B0E" w:rsidRDefault="008E5687" w:rsidP="008E5687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6ECEC5B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A342977" w14:textId="77777777" w:rsidR="008E5687" w:rsidRPr="00AC7DD1" w:rsidRDefault="008E5687" w:rsidP="008E5687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7E277BDD" w14:textId="77777777" w:rsidR="008E5687" w:rsidRPr="00B25828" w:rsidRDefault="008E5687" w:rsidP="008E5687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4BC7D1FC" w14:textId="77777777" w:rsidR="008E5687" w:rsidRPr="00691EBB" w:rsidRDefault="008E5687" w:rsidP="008E5687">
      <w:pPr>
        <w:spacing w:line="240" w:lineRule="auto"/>
        <w:rPr>
          <w:rFonts w:eastAsia="Times New Roman"/>
          <w:lang w:val="en-GB"/>
        </w:rPr>
      </w:pPr>
    </w:p>
    <w:p w14:paraId="4BCF7E66" w14:textId="77777777" w:rsidR="008E5687" w:rsidRDefault="008E5687" w:rsidP="008E568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230DE53" w14:textId="77777777" w:rsidR="008E5687" w:rsidRPr="00845B0E" w:rsidRDefault="008E5687" w:rsidP="008E5687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57CE1D19" w14:textId="77777777" w:rsidR="008E5687" w:rsidRDefault="008E5687" w:rsidP="008E5687">
      <w:pPr>
        <w:spacing w:line="240" w:lineRule="auto"/>
        <w:rPr>
          <w:lang w:val="en-GB"/>
        </w:rPr>
      </w:pPr>
    </w:p>
    <w:p w14:paraId="193F272B" w14:textId="77777777" w:rsidR="008E5687" w:rsidRPr="0032633A" w:rsidRDefault="008E5687" w:rsidP="008E5687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6CE635B" w14:textId="77777777" w:rsidR="008E5687" w:rsidRPr="00AB5BA3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56C65F84" w14:textId="77777777" w:rsidR="008E5687" w:rsidRPr="00845B0E" w:rsidRDefault="008E5687" w:rsidP="008E5687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A9228E6" wp14:editId="4437CDA1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B3368" w14:textId="77777777" w:rsidR="008E5687" w:rsidRPr="00B25828" w:rsidRDefault="008E5687" w:rsidP="008E5687">
      <w:pPr>
        <w:rPr>
          <w:lang w:val="en-US"/>
        </w:rPr>
      </w:pPr>
    </w:p>
    <w:p w14:paraId="46FFD833" w14:textId="77777777" w:rsidR="008E5687" w:rsidRDefault="008E5687" w:rsidP="008E5687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015F7F0" w14:textId="77777777" w:rsidR="008E5687" w:rsidRPr="005E46F7" w:rsidRDefault="008E5687" w:rsidP="008E5687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47A91615" w14:textId="77777777" w:rsidR="008E5687" w:rsidRPr="00B25828" w:rsidRDefault="008E5687" w:rsidP="008E5687">
      <w:pPr>
        <w:rPr>
          <w:lang w:val="en-GB"/>
        </w:rPr>
      </w:pPr>
    </w:p>
    <w:p w14:paraId="3CC0FDEB" w14:textId="77777777" w:rsidR="008E5687" w:rsidRPr="005E2540" w:rsidRDefault="008E5687" w:rsidP="008E568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52D9F57D" w14:textId="77777777" w:rsidR="008E5687" w:rsidRPr="00646824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EABA371" w14:textId="77777777" w:rsidR="008E5687" w:rsidRDefault="008E5687" w:rsidP="008E568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69A9D029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2A391E2" w14:textId="77777777" w:rsidR="008E5687" w:rsidRDefault="008E5687" w:rsidP="008E568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48204E89" w14:textId="77777777" w:rsidR="008E5687" w:rsidRDefault="008E5687" w:rsidP="008E5687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1A71C9E5" w14:textId="77777777" w:rsidR="008E5687" w:rsidRPr="00B25828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Enter the ‘</w:t>
      </w:r>
      <w:r w:rsidRPr="00646824">
        <w:rPr>
          <w:rFonts w:asciiTheme="majorHAnsi" w:eastAsia="Times New Roman" w:hAnsiTheme="majorHAnsi" w:cstheme="majorHAnsi"/>
          <w:lang w:val="en-GB"/>
        </w:rPr>
        <w:t>Organisation code</w:t>
      </w:r>
      <w:r>
        <w:rPr>
          <w:rFonts w:eastAsia="Times New Roman" w:cstheme="minorHAnsi"/>
          <w:lang w:val="en-GB"/>
        </w:rPr>
        <w:t>’ shared by the organisation with you</w:t>
      </w:r>
    </w:p>
    <w:p w14:paraId="1A5B0DCA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22CCFAE" w14:textId="77777777" w:rsidR="008E5687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7C28231E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AD83F18" w14:textId="77777777" w:rsidR="008E5687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646824">
        <w:rPr>
          <w:rFonts w:asciiTheme="majorHAnsi" w:eastAsia="Times New Roman" w:hAnsiTheme="majorHAnsi" w:cstheme="majorHAnsi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44F945AC" w14:textId="77777777" w:rsidR="008E5687" w:rsidRDefault="008E5687" w:rsidP="008E5687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29F2BC0A" w14:textId="77777777" w:rsidR="008E5687" w:rsidRPr="00B25828" w:rsidRDefault="008E5687" w:rsidP="008E5687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60249C54" w14:textId="77777777" w:rsidR="008E5687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4-digit PIN code</w:t>
      </w:r>
    </w:p>
    <w:p w14:paraId="778E3467" w14:textId="77777777" w:rsidR="008E5687" w:rsidRPr="001639F6" w:rsidRDefault="008E5687" w:rsidP="008E5687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257D5738" w14:textId="77777777" w:rsidR="008E5687" w:rsidRPr="0075772E" w:rsidRDefault="008E5687" w:rsidP="008E5687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5487C64D" w14:textId="77777777" w:rsidR="008E5687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77CF5255" w14:textId="77777777" w:rsidR="008E5687" w:rsidRDefault="008E5687" w:rsidP="008E5687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0EE27552" w14:textId="3A687CB1" w:rsidR="002E0A8A" w:rsidRDefault="008B4163" w:rsidP="008E5687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</w:t>
      </w:r>
      <w:r w:rsidR="002E0A8A">
        <w:rPr>
          <w:rFonts w:eastAsia="Times New Roman"/>
          <w:lang w:val="en-GB"/>
        </w:rPr>
        <w:t>all will be recorded and transcribed</w:t>
      </w:r>
    </w:p>
    <w:p w14:paraId="484AB692" w14:textId="0B3B546D" w:rsidR="002E0A8A" w:rsidRDefault="002E0A8A" w:rsidP="008E5687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with your organisation</w:t>
      </w:r>
    </w:p>
    <w:p w14:paraId="6AAD65F3" w14:textId="77777777" w:rsidR="008E5687" w:rsidRDefault="008E5687" w:rsidP="008E5687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192D16FD" w14:textId="77777777" w:rsidR="008E5687" w:rsidRPr="00996627" w:rsidRDefault="008E5687" w:rsidP="008E5687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71D7971D" w14:textId="77777777" w:rsidR="008E5687" w:rsidRDefault="008E5687" w:rsidP="008E5687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76CD1E01" w14:textId="77777777" w:rsidR="008E5687" w:rsidRPr="00D80BC5" w:rsidRDefault="008E5687" w:rsidP="008E5687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360510EA" w14:textId="77777777" w:rsidR="008E5687" w:rsidRDefault="008E5687" w:rsidP="008E5687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7B66A0EB" w14:textId="41FA680F" w:rsidR="008E5687" w:rsidRDefault="002E0A8A" w:rsidP="008E5687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but will be used to generate transcript</w:t>
      </w:r>
    </w:p>
    <w:p w14:paraId="2B385541" w14:textId="77777777" w:rsidR="008E5687" w:rsidRDefault="008E5687" w:rsidP="008E5687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2B2B5816" w14:textId="767867FE" w:rsidR="008E5687" w:rsidRDefault="008E5687" w:rsidP="008E5687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 summary will be provided at the end, with an option to add </w:t>
      </w:r>
      <w:r w:rsidR="002E0A8A">
        <w:rPr>
          <w:rFonts w:eastAsia="Times New Roman"/>
          <w:lang w:val="en-GB"/>
        </w:rPr>
        <w:t>more</w:t>
      </w:r>
      <w:r>
        <w:rPr>
          <w:rFonts w:eastAsia="Times New Roman"/>
          <w:lang w:val="en-GB"/>
        </w:rPr>
        <w:t xml:space="preserve"> details</w:t>
      </w:r>
    </w:p>
    <w:p w14:paraId="38DF03AF" w14:textId="4FFCCDEB" w:rsidR="008E5687" w:rsidRDefault="008E5687" w:rsidP="008E5687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Call </w:t>
      </w:r>
      <w:r w:rsidR="002E0A8A">
        <w:rPr>
          <w:rFonts w:eastAsia="Times New Roman"/>
          <w:lang w:val="en-GB"/>
        </w:rPr>
        <w:t>will</w:t>
      </w:r>
      <w:r>
        <w:rPr>
          <w:rFonts w:eastAsia="Times New Roman"/>
          <w:lang w:val="en-GB"/>
        </w:rPr>
        <w:t xml:space="preserve"> automatically end when complete</w:t>
      </w:r>
    </w:p>
    <w:p w14:paraId="5E9D132F" w14:textId="043A6227" w:rsidR="008E5687" w:rsidRPr="00B25828" w:rsidRDefault="002E0A8A" w:rsidP="002E0A8A">
      <w:pPr>
        <w:tabs>
          <w:tab w:val="left" w:pos="2312"/>
        </w:tabs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ab/>
      </w:r>
    </w:p>
    <w:p w14:paraId="4AF5DE45" w14:textId="77777777" w:rsidR="008E5687" w:rsidRDefault="008E5687" w:rsidP="008E5687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555CE1FE" w14:textId="77777777" w:rsidR="008E5687" w:rsidRDefault="008E5687" w:rsidP="008E5687">
      <w:pPr>
        <w:spacing w:line="240" w:lineRule="auto"/>
        <w:rPr>
          <w:noProof/>
          <w:lang w:val="en-US"/>
        </w:rPr>
      </w:pPr>
    </w:p>
    <w:p w14:paraId="45D5A31B" w14:textId="77777777" w:rsidR="008E5687" w:rsidRPr="008E5687" w:rsidRDefault="008E5687" w:rsidP="008E5687">
      <w:pPr>
        <w:rPr>
          <w:lang w:val="en-US"/>
        </w:rPr>
      </w:pPr>
    </w:p>
    <w:p w14:paraId="1DA403AC" w14:textId="77777777" w:rsidR="000D3E23" w:rsidRPr="008E5687" w:rsidRDefault="000D3E23" w:rsidP="000D3E23">
      <w:pPr>
        <w:rPr>
          <w:lang w:val="en-US"/>
        </w:rPr>
      </w:pPr>
    </w:p>
    <w:p w14:paraId="382DA69D" w14:textId="77777777" w:rsidR="00997620" w:rsidRPr="008E5687" w:rsidRDefault="00997620" w:rsidP="000D3E23">
      <w:pPr>
        <w:rPr>
          <w:lang w:val="en-US"/>
        </w:rPr>
        <w:sectPr w:rsidR="00997620" w:rsidRPr="008E5687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8E5687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FB921" w14:textId="77777777" w:rsidR="00340D2A" w:rsidRDefault="00340D2A" w:rsidP="00895055">
      <w:r>
        <w:separator/>
      </w:r>
    </w:p>
  </w:endnote>
  <w:endnote w:type="continuationSeparator" w:id="0">
    <w:p w14:paraId="1D12F209" w14:textId="77777777" w:rsidR="00340D2A" w:rsidRDefault="00340D2A" w:rsidP="00895055">
      <w:r>
        <w:continuationSeparator/>
      </w:r>
    </w:p>
  </w:endnote>
  <w:endnote w:type="continuationNotice" w:id="1">
    <w:p w14:paraId="67644337" w14:textId="77777777" w:rsidR="00340D2A" w:rsidRDefault="00340D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A9C345E-DC5E-1D4B-B0DE-E276606BE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F439BC-D234-A34F-9893-1C9E6F9C6468}"/>
    <w:embedBold r:id="rId3" w:fontKey="{4755B1A5-DC7C-AD42-9F51-B78488FE6C1C}"/>
    <w:embedItalic r:id="rId4" w:fontKey="{19E9102D-9BF9-9143-A738-8DB0417812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60659D6-A52F-9F49-BFA9-8E4F982EFA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AA0D389-60F1-C441-A96D-C56015526F47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599080B-F5BE-7249-9C86-52B3376B1A6E}"/>
    <w:embedBold r:id="rId8" w:fontKey="{6D0E5AA7-D813-284A-9B35-359A2BE53B93}"/>
    <w:embedItalic r:id="rId9" w:fontKey="{9234377B-88C7-9847-8549-07614508E1E9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41B97562-45C3-9B46-BBF1-50CF96B7343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ADF0E72C-E01A-3A4D-810A-9AEB43D72C7D}"/>
    <w:embedBold r:id="rId17" w:fontKey="{3605EB30-9E61-DF48-9B38-B57D3E850FC5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02360" w14:textId="77777777" w:rsidR="00340D2A" w:rsidRDefault="00340D2A" w:rsidP="00895055">
      <w:r>
        <w:separator/>
      </w:r>
    </w:p>
  </w:footnote>
  <w:footnote w:type="continuationSeparator" w:id="0">
    <w:p w14:paraId="21F3B6EE" w14:textId="77777777" w:rsidR="00340D2A" w:rsidRDefault="00340D2A" w:rsidP="00895055">
      <w:r>
        <w:continuationSeparator/>
      </w:r>
    </w:p>
  </w:footnote>
  <w:footnote w:type="continuationNotice" w:id="1">
    <w:p w14:paraId="0A456C7B" w14:textId="77777777" w:rsidR="00340D2A" w:rsidRDefault="00340D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35" type="#_x0000_t75" style="width:51.85pt;height:31.7pt;visibility:visible;mso-wrap-style:square" o:bullet="t">
        <v:imagedata r:id="rId1" o:title=""/>
      </v:shape>
    </w:pict>
  </w:numPicBullet>
  <w:numPicBullet w:numPicBulletId="1">
    <w:pict>
      <v:shape id="_x0000_i3436" type="#_x0000_t75" alt="/Users/clarintasubrata/Downloads/Arrow-Right-Green.png" style="width:192.95pt;height:148.3pt;visibility:visible;mso-wrap-style:square" o:bullet="t">
        <v:imagedata r:id="rId2" o:title="Arrow-Right-Green"/>
      </v:shape>
    </w:pict>
  </w:numPicBullet>
  <w:numPicBullet w:numPicBulletId="2">
    <w:pict>
      <v:shape id="_x0000_i3437" type="#_x0000_t75" style="width:48.95pt;height:31.7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8C676B"/>
    <w:multiLevelType w:val="hybridMultilevel"/>
    <w:tmpl w:val="E07EE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99177B"/>
    <w:multiLevelType w:val="hybridMultilevel"/>
    <w:tmpl w:val="E87EC4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E915E3"/>
    <w:multiLevelType w:val="hybridMultilevel"/>
    <w:tmpl w:val="968874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3"/>
  </w:num>
  <w:num w:numId="2" w16cid:durableId="889462652">
    <w:abstractNumId w:val="10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8"/>
  </w:num>
  <w:num w:numId="8" w16cid:durableId="604268038">
    <w:abstractNumId w:val="25"/>
  </w:num>
  <w:num w:numId="9" w16cid:durableId="1805997603">
    <w:abstractNumId w:val="19"/>
  </w:num>
  <w:num w:numId="10" w16cid:durableId="952129174">
    <w:abstractNumId w:val="7"/>
  </w:num>
  <w:num w:numId="11" w16cid:durableId="1687905065">
    <w:abstractNumId w:val="30"/>
  </w:num>
  <w:num w:numId="12" w16cid:durableId="1158493702">
    <w:abstractNumId w:val="13"/>
  </w:num>
  <w:num w:numId="13" w16cid:durableId="1141311949">
    <w:abstractNumId w:val="17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8"/>
  </w:num>
  <w:num w:numId="17" w16cid:durableId="903374144">
    <w:abstractNumId w:val="9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32"/>
  </w:num>
  <w:num w:numId="24" w16cid:durableId="1719284549">
    <w:abstractNumId w:val="3"/>
  </w:num>
  <w:num w:numId="25" w16cid:durableId="1696225161">
    <w:abstractNumId w:val="24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102045072">
    <w:abstractNumId w:val="21"/>
  </w:num>
  <w:num w:numId="32" w16cid:durableId="272708216">
    <w:abstractNumId w:val="14"/>
  </w:num>
  <w:num w:numId="33" w16cid:durableId="1954633332">
    <w:abstractNumId w:val="11"/>
  </w:num>
  <w:num w:numId="34" w16cid:durableId="1501389275">
    <w:abstractNumId w:val="31"/>
  </w:num>
  <w:num w:numId="35" w16cid:durableId="107433838">
    <w:abstractNumId w:val="20"/>
  </w:num>
  <w:num w:numId="36" w16cid:durableId="900752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0A8A"/>
    <w:rsid w:val="002E5D87"/>
    <w:rsid w:val="002F2FFC"/>
    <w:rsid w:val="00301192"/>
    <w:rsid w:val="00317E94"/>
    <w:rsid w:val="00330CF5"/>
    <w:rsid w:val="00340D2A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133C1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5EA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150D"/>
    <w:rsid w:val="00874520"/>
    <w:rsid w:val="00881359"/>
    <w:rsid w:val="00884A91"/>
    <w:rsid w:val="00895055"/>
    <w:rsid w:val="008B4163"/>
    <w:rsid w:val="008D6286"/>
    <w:rsid w:val="008E5687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3264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3E35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8E5687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8E5687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8E5687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8E5687"/>
  </w:style>
  <w:style w:type="paragraph" w:styleId="TOC1">
    <w:name w:val="toc 1"/>
    <w:basedOn w:val="Normal"/>
    <w:next w:val="Normal"/>
    <w:autoRedefine/>
    <w:uiPriority w:val="39"/>
    <w:unhideWhenUsed/>
    <w:rsid w:val="008E5687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E5687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E5687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0</TotalTime>
  <Pages>12</Pages>
  <Words>855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2025-09-24T15:43:00Z</dcterms:created>
  <dcterms:modified xsi:type="dcterms:W3CDTF">2025-09-24T15:43:00Z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