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3634B6F6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68685" w14:textId="77777777" w:rsidR="00060A22" w:rsidRDefault="00060A22" w:rsidP="00E13CE6">
      <w:pPr>
        <w:pStyle w:val="Title"/>
        <w:rPr>
          <w:noProof/>
        </w:rPr>
      </w:pPr>
    </w:p>
    <w:p w14:paraId="7BB8E973" w14:textId="58142D31" w:rsidR="00E13CE6" w:rsidRDefault="00E13CE6" w:rsidP="00060A22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5FB">
        <w:rPr>
          <w:noProof/>
        </w:rPr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38FAF955" w:rsidR="00213BF7" w:rsidRPr="00213BF7" w:rsidRDefault="002F25FB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38FAF955" w:rsidR="00213BF7" w:rsidRPr="00213BF7" w:rsidRDefault="002F25FB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60D4DBF5" w14:textId="77777777" w:rsidR="002F25FB" w:rsidRPr="00AC7DD1" w:rsidRDefault="002F25FB" w:rsidP="002F25FB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610721CA" w14:textId="77777777" w:rsidR="002F25FB" w:rsidRPr="00427CD5" w:rsidRDefault="002F25FB" w:rsidP="002F25F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69A82FC7" w14:textId="77777777" w:rsidR="002F25FB" w:rsidRPr="00427CD5" w:rsidRDefault="002F25FB" w:rsidP="002F25F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743DC69F" w14:textId="77777777" w:rsidR="002F25FB" w:rsidRPr="00427CD5" w:rsidRDefault="002F25FB" w:rsidP="002F25F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427CD5">
          <w:rPr>
            <w:rStyle w:val="Hyperlink"/>
            <w:sz w:val="22"/>
            <w:szCs w:val="22"/>
          </w:rPr>
          <w:t>Via Web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00F9C018" w14:textId="77777777" w:rsidR="002F25FB" w:rsidRPr="00427CD5" w:rsidRDefault="002F25FB" w:rsidP="002F25F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427CD5">
          <w:rPr>
            <w:rStyle w:val="Hyperlink"/>
            <w:sz w:val="22"/>
            <w:szCs w:val="22"/>
          </w:rPr>
          <w:t>Via the SpeakUp App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084B15A4" w14:textId="77777777" w:rsidR="002F25FB" w:rsidRPr="00427CD5" w:rsidRDefault="002F25FB" w:rsidP="002F25FB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4389DB8B" w14:textId="77777777" w:rsidR="002F25FB" w:rsidRPr="00427CD5" w:rsidRDefault="002F25FB" w:rsidP="002F25FB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1AB833DC" w14:textId="77777777" w:rsidR="002F25FB" w:rsidRPr="00427CD5" w:rsidRDefault="002F25FB" w:rsidP="002F25F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427CD5">
          <w:rPr>
            <w:rStyle w:val="Hyperlink"/>
            <w:sz w:val="22"/>
            <w:szCs w:val="22"/>
          </w:rPr>
          <w:t>Via Phone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27AA3E50" w14:textId="77777777" w:rsidR="002F25FB" w:rsidRPr="00B37128" w:rsidRDefault="002F25FB" w:rsidP="002F25FB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4925502A" w14:textId="77777777" w:rsidR="002F25FB" w:rsidRDefault="002F25FB" w:rsidP="002F25FB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37813193" w14:textId="77777777" w:rsidR="002F25FB" w:rsidRPr="005E46F7" w:rsidRDefault="002F25FB" w:rsidP="002F25FB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7257B7D4" w14:textId="77777777" w:rsidR="002F25FB" w:rsidRPr="00423E0E" w:rsidRDefault="002F25FB" w:rsidP="002F25FB">
      <w:pPr>
        <w:rPr>
          <w:lang w:val="en-GB"/>
        </w:rPr>
      </w:pPr>
    </w:p>
    <w:p w14:paraId="2A3441A5" w14:textId="77777777" w:rsidR="002F25FB" w:rsidRDefault="002F25FB" w:rsidP="002F25FB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31C7138F" w14:textId="77777777" w:rsidR="002F25FB" w:rsidRPr="00423E0E" w:rsidRDefault="002F25FB" w:rsidP="002F25FB">
      <w:pPr>
        <w:jc w:val="both"/>
        <w:rPr>
          <w:lang w:val="en-US"/>
        </w:rPr>
      </w:pPr>
    </w:p>
    <w:p w14:paraId="3D462CC4" w14:textId="77777777" w:rsidR="002F25FB" w:rsidRDefault="002F25FB" w:rsidP="002F25FB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4830308C" w14:textId="77777777" w:rsidR="002F25FB" w:rsidRPr="00266873" w:rsidRDefault="002F25FB" w:rsidP="002F25FB">
      <w:pPr>
        <w:jc w:val="both"/>
        <w:rPr>
          <w:rFonts w:cs="Open Sans"/>
          <w:lang w:val="en-US"/>
        </w:rPr>
      </w:pPr>
    </w:p>
    <w:p w14:paraId="7BC3406D" w14:textId="77777777" w:rsidR="002F25FB" w:rsidRDefault="002F25FB" w:rsidP="002F25FB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0C8B8013" w14:textId="77777777" w:rsidR="002F25FB" w:rsidRDefault="002F25FB" w:rsidP="002F25FB">
      <w:pPr>
        <w:jc w:val="both"/>
        <w:rPr>
          <w:rFonts w:cs="Open Sans"/>
          <w:lang w:val="en-US"/>
        </w:rPr>
      </w:pPr>
    </w:p>
    <w:p w14:paraId="5EBD10B9" w14:textId="77777777" w:rsidR="002F25FB" w:rsidRPr="002F25FB" w:rsidRDefault="002F25FB" w:rsidP="002F25FB">
      <w:pPr>
        <w:rPr>
          <w:lang w:val="en-US"/>
        </w:rPr>
      </w:pPr>
    </w:p>
    <w:p w14:paraId="16376F69" w14:textId="77777777" w:rsidR="002F25FB" w:rsidRPr="00423E0E" w:rsidRDefault="002F25FB" w:rsidP="002F25FB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67B9DFB1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60C76D41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5DB73C4A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5990CF61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237096AE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31514DE7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172675B4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397E4B9D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3D279BFA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3397ACC6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5CCBF16F" w14:textId="77777777" w:rsidR="002F25FB" w:rsidRDefault="002F25FB" w:rsidP="002F25FB">
      <w:pPr>
        <w:rPr>
          <w:noProof/>
          <w:color w:val="000000"/>
          <w:szCs w:val="21"/>
          <w:lang w:val="en-US"/>
        </w:rPr>
      </w:pPr>
    </w:p>
    <w:p w14:paraId="16FA106F" w14:textId="77777777" w:rsidR="002F25FB" w:rsidRDefault="002F25FB" w:rsidP="002F25FB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2F25FB">
        <w:rPr>
          <w:sz w:val="60"/>
          <w:szCs w:val="60"/>
          <w:lang w:val="en-US"/>
        </w:rPr>
        <w:br w:type="page"/>
      </w:r>
    </w:p>
    <w:p w14:paraId="12553563" w14:textId="77777777" w:rsidR="002F25FB" w:rsidRPr="005E46F7" w:rsidRDefault="002F25FB" w:rsidP="002F25FB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69EDE03E" w14:textId="77777777" w:rsidR="002F25FB" w:rsidRPr="005E46F7" w:rsidRDefault="002F25FB" w:rsidP="002F25FB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65C09D16" w14:textId="77777777" w:rsidR="002F25FB" w:rsidRPr="005E46F7" w:rsidRDefault="002F25FB" w:rsidP="002F25FB">
      <w:pPr>
        <w:pStyle w:val="11Title"/>
        <w:rPr>
          <w:rFonts w:ascii="Reckless Neue" w:hAnsi="Reckless Neue"/>
          <w:b/>
          <w:bCs/>
          <w:color w:val="E49C9E"/>
        </w:rPr>
      </w:pPr>
    </w:p>
    <w:p w14:paraId="29574AC8" w14:textId="77777777" w:rsidR="002F25FB" w:rsidRPr="00423E0E" w:rsidRDefault="002F25FB" w:rsidP="002F25F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14DCA2D1" w14:textId="77777777" w:rsidR="002F25FB" w:rsidRPr="00423E0E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F5EDC54" w14:textId="77777777" w:rsidR="002F25FB" w:rsidRPr="00423E0E" w:rsidRDefault="002F25FB" w:rsidP="002F25F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5376965" w14:textId="77777777" w:rsidR="002F25FB" w:rsidRDefault="002F25FB" w:rsidP="002F25F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59D30A4D" w14:textId="77777777" w:rsidR="002F25FB" w:rsidRDefault="002F25FB" w:rsidP="002F25FB">
      <w:pPr>
        <w:spacing w:line="240" w:lineRule="auto"/>
        <w:ind w:firstLine="360"/>
        <w:rPr>
          <w:rFonts w:eastAsia="Times New Roman"/>
          <w:lang w:val="en-GB"/>
        </w:rPr>
      </w:pPr>
    </w:p>
    <w:p w14:paraId="103F182C" w14:textId="77777777" w:rsidR="002F25FB" w:rsidRPr="008C130B" w:rsidRDefault="002F25FB" w:rsidP="002F25FB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8C130B">
        <w:rPr>
          <w:rFonts w:eastAsia="Times New Roman"/>
          <w:lang w:val="en-GB"/>
        </w:rPr>
        <w:t>Click on “Web report”</w:t>
      </w:r>
    </w:p>
    <w:p w14:paraId="5F8F0E8C" w14:textId="77777777" w:rsidR="002F25FB" w:rsidRPr="00423E0E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E2E0467" w14:textId="77777777" w:rsidR="002F25FB" w:rsidRPr="00423E0E" w:rsidRDefault="002F25FB" w:rsidP="002F25F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166B9A58" w14:textId="77777777" w:rsidR="002F25FB" w:rsidRPr="00423E0E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90CDAEA" w14:textId="77777777" w:rsidR="002F25FB" w:rsidRPr="00FB48B6" w:rsidRDefault="002F25FB" w:rsidP="002F25FB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3D371EA5" w14:textId="77777777" w:rsidR="002F25FB" w:rsidRPr="00FB48B6" w:rsidRDefault="002F25FB" w:rsidP="002F25FB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069F7F67" w14:textId="77777777" w:rsidR="002F25FB" w:rsidRPr="00423E0E" w:rsidRDefault="002F25FB" w:rsidP="002F25F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2FE755A1" w14:textId="77777777" w:rsidR="002F25FB" w:rsidRPr="00423E0E" w:rsidRDefault="002F25FB" w:rsidP="002F25F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58CCD8B4" w14:textId="77777777" w:rsidR="002F25FB" w:rsidRPr="00423E0E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5A25BB7" w14:textId="77777777" w:rsidR="002F25FB" w:rsidRPr="00423E0E" w:rsidRDefault="002F25FB" w:rsidP="002F25F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00A54BA8" w14:textId="77777777" w:rsidR="002F25FB" w:rsidRPr="00423E0E" w:rsidRDefault="002F25FB" w:rsidP="002F25F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60542D24" w14:textId="77777777" w:rsidR="002F25FB" w:rsidRPr="00423E0E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854B85D" w14:textId="77777777" w:rsidR="002F25FB" w:rsidRPr="00423E0E" w:rsidRDefault="002F25FB" w:rsidP="002F25F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05319783" w14:textId="77777777" w:rsidR="002F25FB" w:rsidRPr="00423E0E" w:rsidRDefault="002F25FB" w:rsidP="002F25FB">
      <w:pPr>
        <w:spacing w:line="240" w:lineRule="auto"/>
        <w:rPr>
          <w:rFonts w:eastAsia="Times New Roman"/>
          <w:lang w:val="en-GB"/>
        </w:rPr>
      </w:pPr>
    </w:p>
    <w:p w14:paraId="5A8E3A41" w14:textId="77777777" w:rsidR="002F25FB" w:rsidRPr="00423E0E" w:rsidRDefault="002F25FB" w:rsidP="002F25FB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1D5DBC43" w14:textId="77777777" w:rsidR="002F25FB" w:rsidRPr="00423E0E" w:rsidRDefault="002F25FB" w:rsidP="002F25FB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300C185A" w14:textId="77777777" w:rsidR="002F25FB" w:rsidRPr="00444449" w:rsidRDefault="002F25FB" w:rsidP="002F25FB">
      <w:pPr>
        <w:rPr>
          <w:noProof/>
          <w:color w:val="000000"/>
          <w:szCs w:val="21"/>
          <w:lang w:val="en-GB"/>
        </w:rPr>
      </w:pPr>
    </w:p>
    <w:p w14:paraId="5B0F0F82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6BD2CDC2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112C7C06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729E9EE9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4A433B58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10486BA0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455585A2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7CF46DA4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481F2BF5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6EE627C0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0E8FD11C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3E55E947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00E314ED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22A66A31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6544A614" w14:textId="77777777" w:rsidR="002F25FB" w:rsidRDefault="002F25FB" w:rsidP="002F25FB">
      <w:pPr>
        <w:rPr>
          <w:noProof/>
          <w:color w:val="000000"/>
          <w:szCs w:val="21"/>
          <w:lang w:val="en-GB"/>
        </w:rPr>
      </w:pPr>
    </w:p>
    <w:p w14:paraId="15A42F2A" w14:textId="77777777" w:rsidR="002F25FB" w:rsidRPr="00423E0E" w:rsidRDefault="002F25FB" w:rsidP="002F25FB">
      <w:pPr>
        <w:rPr>
          <w:noProof/>
          <w:color w:val="000000"/>
          <w:szCs w:val="21"/>
          <w:lang w:val="en-GB"/>
        </w:rPr>
      </w:pPr>
    </w:p>
    <w:p w14:paraId="56B20A9D" w14:textId="77777777" w:rsidR="002F25FB" w:rsidRPr="005E46F7" w:rsidRDefault="002F25FB" w:rsidP="002F25FB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t>Via the SpeakUp App</w:t>
      </w:r>
      <w:bookmarkEnd w:id="7"/>
      <w:bookmarkEnd w:id="8"/>
    </w:p>
    <w:p w14:paraId="074E1742" w14:textId="77777777" w:rsidR="002F25FB" w:rsidRDefault="002F25FB" w:rsidP="002F25FB">
      <w:pPr>
        <w:rPr>
          <w:lang w:val="en-US"/>
        </w:rPr>
      </w:pPr>
    </w:p>
    <w:p w14:paraId="59DEF9DE" w14:textId="77777777" w:rsidR="002F25FB" w:rsidRPr="0086019E" w:rsidRDefault="002F25FB" w:rsidP="002F25F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5A24B102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CA78121" w14:textId="77777777" w:rsidR="002F25FB" w:rsidRPr="00C50864" w:rsidRDefault="002F25FB" w:rsidP="002F25F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412A881" wp14:editId="73355425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9BF0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B9834EF" w14:textId="77777777" w:rsidR="002F25FB" w:rsidRPr="00C50864" w:rsidRDefault="002F25FB" w:rsidP="002F25FB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F8DCFB7" wp14:editId="0E6676C6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09337A23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16E144DE" w14:textId="77777777" w:rsidR="002F25FB" w:rsidRPr="0086019E" w:rsidRDefault="002F25FB" w:rsidP="002F25F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5B1BBC4F" w14:textId="77777777" w:rsidR="002F25FB" w:rsidRPr="00C50864" w:rsidRDefault="002F25FB" w:rsidP="002F25F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BE754DD" wp14:editId="5FEA0BF8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FD5D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2F44405" w14:textId="5AF20A4C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FE26C86" w14:textId="4B092A90" w:rsidR="002F25FB" w:rsidRDefault="002F25FB" w:rsidP="002F25F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060A22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3C6A426C" w14:textId="77777777" w:rsidR="002F25FB" w:rsidRPr="00407480" w:rsidRDefault="002F25FB" w:rsidP="002F25FB">
      <w:pPr>
        <w:spacing w:line="240" w:lineRule="auto"/>
        <w:rPr>
          <w:rFonts w:eastAsia="Times New Roman"/>
          <w:lang w:val="en-GB"/>
        </w:rPr>
      </w:pPr>
    </w:p>
    <w:p w14:paraId="5382F8BC" w14:textId="77777777" w:rsidR="002F25FB" w:rsidRPr="00B25828" w:rsidRDefault="002F25FB" w:rsidP="002F25FB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628D136B" w14:textId="77777777" w:rsidR="002F25FB" w:rsidRDefault="002F25FB" w:rsidP="002F25FB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592EE8E1" w14:textId="77777777" w:rsidR="002F25FB" w:rsidRPr="000404EB" w:rsidRDefault="002F25FB" w:rsidP="002F25FB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77A8E6FD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5B25D4A" w14:textId="77777777" w:rsidR="002F25FB" w:rsidRPr="0086019E" w:rsidRDefault="002F25FB" w:rsidP="002F25F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46B1B095" w14:textId="77777777" w:rsidR="002F25FB" w:rsidRPr="000404EB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9D00FA9" w14:textId="77777777" w:rsidR="002F25FB" w:rsidRPr="005E2540" w:rsidRDefault="002F25FB" w:rsidP="002F25FB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DF57D78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DDB2B7A" w14:textId="77777777" w:rsidR="002F25FB" w:rsidRPr="009F1671" w:rsidRDefault="002F25FB" w:rsidP="002F25FB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13690350" wp14:editId="30DA24F4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BAB8" w14:textId="77777777" w:rsidR="002F25FB" w:rsidRPr="009F1671" w:rsidRDefault="002F25FB" w:rsidP="002F25FB">
      <w:pPr>
        <w:spacing w:line="240" w:lineRule="auto"/>
        <w:rPr>
          <w:rFonts w:eastAsia="Times New Roman"/>
          <w:lang w:val="en-GB"/>
        </w:rPr>
      </w:pPr>
    </w:p>
    <w:p w14:paraId="084ADEB1" w14:textId="77777777" w:rsidR="002F25FB" w:rsidRPr="0072219F" w:rsidRDefault="002F25FB" w:rsidP="002F25FB">
      <w:pPr>
        <w:spacing w:line="240" w:lineRule="auto"/>
        <w:rPr>
          <w:rFonts w:eastAsia="Times New Roman"/>
          <w:lang w:val="en-GB"/>
        </w:rPr>
      </w:pPr>
    </w:p>
    <w:p w14:paraId="3B4DE878" w14:textId="77777777" w:rsidR="002F25FB" w:rsidRDefault="002F25FB" w:rsidP="002F25F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36DC17F7" w14:textId="77777777" w:rsidR="002F25FB" w:rsidRPr="00444449" w:rsidRDefault="002F25FB" w:rsidP="002F25FB">
      <w:pPr>
        <w:spacing w:line="240" w:lineRule="auto"/>
        <w:rPr>
          <w:rFonts w:eastAsia="Times New Roman"/>
          <w:lang w:val="pl-PL"/>
        </w:rPr>
      </w:pPr>
    </w:p>
    <w:p w14:paraId="34902670" w14:textId="77777777" w:rsidR="002F25FB" w:rsidRPr="00CA0C77" w:rsidRDefault="002F25FB" w:rsidP="002F25F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191F6A03" w14:textId="77777777" w:rsidR="002F25FB" w:rsidRDefault="002F25FB" w:rsidP="002F25FB">
      <w:pPr>
        <w:spacing w:line="240" w:lineRule="auto"/>
        <w:rPr>
          <w:rFonts w:eastAsia="Times New Roman"/>
          <w:lang w:val="en-GB"/>
        </w:rPr>
      </w:pPr>
    </w:p>
    <w:p w14:paraId="6532A7F7" w14:textId="77777777" w:rsidR="002F25FB" w:rsidRPr="009F1671" w:rsidRDefault="002F25FB" w:rsidP="002F25F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D799B1A" wp14:editId="5D3FFC00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9561" w14:textId="77777777" w:rsidR="002F25FB" w:rsidRPr="00691EBB" w:rsidRDefault="002F25FB" w:rsidP="002F25FB">
      <w:pPr>
        <w:spacing w:line="240" w:lineRule="auto"/>
        <w:rPr>
          <w:rFonts w:eastAsia="Times New Roman"/>
          <w:lang w:val="en-GB"/>
        </w:rPr>
      </w:pPr>
    </w:p>
    <w:p w14:paraId="5809A498" w14:textId="77777777" w:rsidR="002F25FB" w:rsidRDefault="002F25FB" w:rsidP="002F25FB">
      <w:pPr>
        <w:spacing w:line="240" w:lineRule="auto"/>
        <w:rPr>
          <w:rFonts w:eastAsia="Times New Roman"/>
          <w:lang w:val="en-GB"/>
        </w:rPr>
      </w:pPr>
    </w:p>
    <w:p w14:paraId="04FC4CD0" w14:textId="77777777" w:rsidR="002F25FB" w:rsidRDefault="002F25FB" w:rsidP="002F25F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leave a written message or record a voice message, if your organisation has enabled it:</w:t>
      </w:r>
    </w:p>
    <w:p w14:paraId="5E1B8920" w14:textId="77777777" w:rsidR="002F25FB" w:rsidRPr="0023711D" w:rsidRDefault="002F25FB" w:rsidP="002F25FB">
      <w:pPr>
        <w:spacing w:line="240" w:lineRule="auto"/>
        <w:ind w:left="360"/>
        <w:rPr>
          <w:rFonts w:eastAsia="Times New Roman"/>
          <w:lang w:val="en-GB"/>
        </w:rPr>
      </w:pPr>
    </w:p>
    <w:p w14:paraId="616867FD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7D6A4D2B" w14:textId="77777777" w:rsidR="002F25FB" w:rsidRPr="001D633E" w:rsidRDefault="002F25FB" w:rsidP="002F25FB">
      <w:pPr>
        <w:pStyle w:val="111Title"/>
        <w:numPr>
          <w:ilvl w:val="0"/>
          <w:numId w:val="29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721F58EA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7A2F13C" w14:textId="77777777" w:rsidR="002F25FB" w:rsidRDefault="002F25FB" w:rsidP="002F25FB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010D57C1" w14:textId="77777777" w:rsidR="002F25FB" w:rsidRPr="000A0BC7" w:rsidRDefault="002F25FB" w:rsidP="002F25FB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AB377BE" wp14:editId="3BC861C8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C2921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39F2C2A9" w14:textId="77777777" w:rsidR="002F25FB" w:rsidRPr="0023711D" w:rsidRDefault="002F25FB" w:rsidP="002F25FB">
      <w:pPr>
        <w:pStyle w:val="ListParagraph"/>
        <w:numPr>
          <w:ilvl w:val="0"/>
          <w:numId w:val="27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3122B360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B482585" w14:textId="77777777" w:rsidR="002F25FB" w:rsidRPr="0023711D" w:rsidRDefault="002F25FB" w:rsidP="002F25FB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10519A0" wp14:editId="7BB4F121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42945" w14:textId="77777777" w:rsidR="002F25FB" w:rsidRDefault="002F25FB" w:rsidP="002F25FB">
      <w:pPr>
        <w:spacing w:line="240" w:lineRule="auto"/>
        <w:rPr>
          <w:rFonts w:eastAsia="Times New Roman"/>
          <w:lang w:val="en-GB"/>
        </w:rPr>
      </w:pPr>
    </w:p>
    <w:p w14:paraId="1B40209F" w14:textId="77777777" w:rsidR="002F25FB" w:rsidRDefault="002F25FB" w:rsidP="002F25FB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6304477" w14:textId="77777777" w:rsidR="002F25FB" w:rsidRPr="00CA0C77" w:rsidRDefault="002F25FB" w:rsidP="002F25FB">
      <w:pPr>
        <w:pStyle w:val="ListParagraph"/>
        <w:numPr>
          <w:ilvl w:val="0"/>
          <w:numId w:val="2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04BF2E66" w14:textId="77777777" w:rsidR="002F25FB" w:rsidRPr="00B25828" w:rsidRDefault="002F25FB" w:rsidP="002F25FB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3563B621" w14:textId="77777777" w:rsidR="002F25FB" w:rsidRPr="0023711D" w:rsidRDefault="002F25FB" w:rsidP="002F25FB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7936F4E" wp14:editId="1E21E7F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ED6DF" w14:textId="77777777" w:rsidR="002F25FB" w:rsidRPr="0023711D" w:rsidRDefault="002F25FB" w:rsidP="002F25FB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6495FC68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690101FD" w14:textId="77777777" w:rsidR="002F25FB" w:rsidRPr="0032633A" w:rsidRDefault="002F25FB" w:rsidP="002F25FB">
      <w:pPr>
        <w:pStyle w:val="ListParagraph"/>
        <w:numPr>
          <w:ilvl w:val="0"/>
          <w:numId w:val="27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6B62970" w14:textId="77777777" w:rsidR="002F25FB" w:rsidRPr="00AB5BA3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7560A86B" w14:textId="77777777" w:rsidR="002F25FB" w:rsidRPr="00845B0E" w:rsidRDefault="002F25FB" w:rsidP="002F25FB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829FEF2" w14:textId="77777777" w:rsidR="002F25FB" w:rsidRPr="00030960" w:rsidRDefault="002F25FB" w:rsidP="002F25F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1E2636F3" w14:textId="77777777" w:rsidR="002F25FB" w:rsidRPr="00030960" w:rsidRDefault="002F25FB" w:rsidP="002F25FB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15CCC666" wp14:editId="115C17E4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C21F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732201CA" w14:textId="77777777" w:rsidR="002F25FB" w:rsidRDefault="002F25FB" w:rsidP="002F25FB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7AAB9D1D" w14:textId="77777777" w:rsidR="002F25FB" w:rsidRDefault="002F25FB" w:rsidP="002F25FB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24B74F9B" w14:textId="77777777" w:rsidR="002F25FB" w:rsidRPr="001D633E" w:rsidRDefault="002F25FB" w:rsidP="002F25FB">
      <w:pPr>
        <w:pStyle w:val="111Title"/>
        <w:numPr>
          <w:ilvl w:val="0"/>
          <w:numId w:val="29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427CD5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427CD5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427CD5">
        <w:rPr>
          <w:rFonts w:ascii="Reckless Neue" w:hAnsi="Reckless Neue"/>
          <w:b/>
          <w:bCs/>
          <w:sz w:val="22"/>
          <w:szCs w:val="22"/>
        </w:rPr>
        <w:t>)</w:t>
      </w:r>
    </w:p>
    <w:p w14:paraId="2775C0B5" w14:textId="77777777" w:rsidR="002F25FB" w:rsidRPr="0023711D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6B6E9999" w14:textId="77777777" w:rsidR="002F25FB" w:rsidRDefault="002F25FB" w:rsidP="002F25FB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0D07651E" w14:textId="77777777" w:rsidR="002F25FB" w:rsidRPr="0032633A" w:rsidRDefault="002F25FB" w:rsidP="002F25FB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4A5D2AE" wp14:editId="150D3E54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DDFA" w14:textId="77777777" w:rsidR="002F25FB" w:rsidRDefault="002F25FB" w:rsidP="002F25FB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2F25FB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0856B4DD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01652B20" w14:textId="77777777" w:rsidR="002F25FB" w:rsidRPr="007366B8" w:rsidRDefault="002F25FB" w:rsidP="002F25FB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7366B8">
        <w:rPr>
          <w:rFonts w:eastAsia="Times New Roman"/>
          <w:lang w:val="en-GB"/>
        </w:rPr>
        <w:t>You can listen to your recording. If you're satisfied with it, click "Send"</w:t>
      </w:r>
      <w:r>
        <w:rPr>
          <w:rFonts w:eastAsia="Times New Roman"/>
          <w:lang w:val="en-GB"/>
        </w:rPr>
        <w:t>.</w:t>
      </w:r>
      <w:r w:rsidRPr="007366B8">
        <w:rPr>
          <w:rFonts w:eastAsia="Times New Roman"/>
          <w:lang w:val="en-GB"/>
        </w:rPr>
        <w:t xml:space="preserve"> If not, click the trash icon to delete it and record again. </w:t>
      </w:r>
    </w:p>
    <w:p w14:paraId="21341DE1" w14:textId="77777777" w:rsidR="002F25FB" w:rsidRPr="007366B8" w:rsidRDefault="002F25FB" w:rsidP="002F25F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676AFD81" w14:textId="77777777" w:rsidR="002F25FB" w:rsidRPr="00AC7DD1" w:rsidRDefault="002F25FB" w:rsidP="002F25FB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1C3E6632" wp14:editId="4964AC59">
            <wp:extent cx="1511935" cy="2567997"/>
            <wp:effectExtent l="0" t="0" r="0" b="0"/>
            <wp:docPr id="1576987792" name="Picture 6" descr="A screenshot of a video c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7792" name="Picture 6" descr="A screenshot of a video ca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C2F1F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1800"/>
        <w:rPr>
          <w:rFonts w:eastAsia="Times New Roman"/>
          <w:lang w:val="en-GB"/>
        </w:rPr>
      </w:pPr>
    </w:p>
    <w:p w14:paraId="32F86DB0" w14:textId="77777777" w:rsidR="002F25FB" w:rsidRPr="00845B0E" w:rsidRDefault="002F25FB" w:rsidP="002F25FB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7F94BFF7" w14:textId="77777777" w:rsidR="002F25FB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8956E6E" w14:textId="77777777" w:rsidR="002F25FB" w:rsidRPr="00AC7DD1" w:rsidRDefault="002F25FB" w:rsidP="002F25FB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67BA23A3" w14:textId="77777777" w:rsidR="002F25FB" w:rsidRPr="00B25828" w:rsidRDefault="002F25FB" w:rsidP="002F25F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6AF60E76" w14:textId="77777777" w:rsidR="002F25FB" w:rsidRPr="00691EBB" w:rsidRDefault="002F25FB" w:rsidP="002F25FB">
      <w:pPr>
        <w:spacing w:line="240" w:lineRule="auto"/>
        <w:rPr>
          <w:rFonts w:eastAsia="Times New Roman"/>
          <w:lang w:val="en-GB"/>
        </w:rPr>
      </w:pPr>
    </w:p>
    <w:p w14:paraId="7C95B46F" w14:textId="77777777" w:rsidR="002F25FB" w:rsidRDefault="002F25FB" w:rsidP="002F25FB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637F200" w14:textId="77777777" w:rsidR="002F25FB" w:rsidRPr="00845B0E" w:rsidRDefault="002F25FB" w:rsidP="002F25FB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7B4B9E39" w14:textId="77777777" w:rsidR="002F25FB" w:rsidRDefault="002F25FB" w:rsidP="002F25FB">
      <w:pPr>
        <w:spacing w:line="240" w:lineRule="auto"/>
        <w:rPr>
          <w:lang w:val="en-GB"/>
        </w:rPr>
      </w:pPr>
    </w:p>
    <w:p w14:paraId="1F01E1B4" w14:textId="77777777" w:rsidR="002F25FB" w:rsidRPr="0032633A" w:rsidRDefault="002F25FB" w:rsidP="002F25FB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63C6692" w14:textId="77777777" w:rsidR="002F25FB" w:rsidRPr="00AB5BA3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7637C102" w14:textId="77777777" w:rsidR="002F25FB" w:rsidRPr="00845B0E" w:rsidRDefault="002F25FB" w:rsidP="002F25FB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A497A06" wp14:editId="7FDB189C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45EFD" w14:textId="77777777" w:rsidR="002F25FB" w:rsidRPr="00B25828" w:rsidRDefault="002F25FB" w:rsidP="002F25FB">
      <w:pPr>
        <w:rPr>
          <w:lang w:val="en-US"/>
        </w:rPr>
      </w:pPr>
    </w:p>
    <w:p w14:paraId="60ECF416" w14:textId="77777777" w:rsidR="002F25FB" w:rsidRDefault="002F25FB" w:rsidP="002F25FB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D5CEA92" w14:textId="77777777" w:rsidR="002F25FB" w:rsidRPr="005E46F7" w:rsidRDefault="002F25FB" w:rsidP="002F25FB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709FE988" w14:textId="77777777" w:rsidR="002F25FB" w:rsidRPr="00B25828" w:rsidRDefault="002F25FB" w:rsidP="002F25FB">
      <w:pPr>
        <w:rPr>
          <w:lang w:val="en-GB"/>
        </w:rPr>
      </w:pPr>
    </w:p>
    <w:p w14:paraId="41CF0868" w14:textId="77777777" w:rsidR="002F25FB" w:rsidRPr="005E2540" w:rsidRDefault="002F25FB" w:rsidP="002F25F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3E825D51" w14:textId="77777777" w:rsidR="002F25FB" w:rsidRPr="00646824" w:rsidRDefault="002F25FB" w:rsidP="002F25F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A42B69B" w14:textId="77777777" w:rsidR="002F25FB" w:rsidRDefault="002F25FB" w:rsidP="002F25F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5C642B67" w14:textId="77777777" w:rsidR="002F25FB" w:rsidRPr="00E9756A" w:rsidRDefault="002F25FB" w:rsidP="002F25FB">
      <w:pPr>
        <w:spacing w:line="240" w:lineRule="auto"/>
        <w:rPr>
          <w:rFonts w:eastAsia="Times New Roman"/>
          <w:lang w:val="en-GB"/>
        </w:rPr>
      </w:pPr>
    </w:p>
    <w:p w14:paraId="09E1F91F" w14:textId="77777777" w:rsidR="002F25FB" w:rsidRDefault="002F25FB" w:rsidP="002F25F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3D1EC08D" w14:textId="77777777" w:rsidR="002F25FB" w:rsidRPr="00427CD5" w:rsidRDefault="002F25FB" w:rsidP="002F25FB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5FCDB417" w14:textId="77777777" w:rsidR="002F25FB" w:rsidRPr="00427CD5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Enter the ‘</w:t>
      </w:r>
      <w:r w:rsidRPr="00427CD5">
        <w:rPr>
          <w:rFonts w:eastAsia="Times New Roman" w:cstheme="majorHAnsi"/>
          <w:lang w:val="en-GB"/>
        </w:rPr>
        <w:t>Organisation code</w:t>
      </w:r>
      <w:r w:rsidRPr="00427CD5">
        <w:rPr>
          <w:rFonts w:eastAsia="Times New Roman" w:cstheme="minorHAnsi"/>
          <w:lang w:val="en-GB"/>
        </w:rPr>
        <w:t>’ shared by the organisation with you</w:t>
      </w:r>
      <w:r>
        <w:rPr>
          <w:rFonts w:eastAsia="Times New Roman" w:cstheme="minorHAnsi"/>
          <w:lang w:val="en-GB"/>
        </w:rPr>
        <w:t>.</w:t>
      </w:r>
    </w:p>
    <w:p w14:paraId="7182D282" w14:textId="77777777" w:rsidR="002F25FB" w:rsidRPr="00427CD5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2D2C49B" w14:textId="77777777" w:rsidR="002F25FB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Select your language</w:t>
      </w:r>
      <w:r>
        <w:rPr>
          <w:rFonts w:eastAsia="Times New Roman"/>
          <w:lang w:val="en-GB"/>
        </w:rPr>
        <w:t>.</w:t>
      </w:r>
    </w:p>
    <w:p w14:paraId="2ACD400F" w14:textId="77777777" w:rsidR="002F25FB" w:rsidRPr="008D2772" w:rsidRDefault="002F25FB" w:rsidP="002F25FB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1F1F3972" w14:textId="77777777" w:rsidR="002F25FB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 w:rsidRPr="008D2772">
        <w:rPr>
          <w:rFonts w:eastAsia="Times New Roman"/>
          <w:lang w:val="en-GB"/>
        </w:rPr>
        <w:t>If you already have a report, press 1; To create a new report and consent to the processing of personal data, press 2.</w:t>
      </w:r>
    </w:p>
    <w:p w14:paraId="0BEB9486" w14:textId="77777777" w:rsidR="002F25FB" w:rsidRPr="008D2772" w:rsidRDefault="002F25FB" w:rsidP="002F25FB">
      <w:pPr>
        <w:spacing w:line="240" w:lineRule="auto"/>
        <w:rPr>
          <w:rFonts w:eastAsia="Times New Roman"/>
          <w:lang w:val="en-GB"/>
        </w:rPr>
      </w:pPr>
    </w:p>
    <w:p w14:paraId="67AD7E71" w14:textId="77777777" w:rsidR="002F25FB" w:rsidRPr="00427CD5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You will receive a unique ‘</w:t>
      </w:r>
      <w:r w:rsidRPr="00427CD5">
        <w:rPr>
          <w:rFonts w:eastAsia="Times New Roman" w:cstheme="majorHAnsi"/>
          <w:lang w:val="en-GB"/>
        </w:rPr>
        <w:t>Report number</w:t>
      </w:r>
      <w:r w:rsidRPr="00427CD5">
        <w:rPr>
          <w:rFonts w:eastAsia="Times New Roman"/>
          <w:lang w:val="en-GB"/>
        </w:rPr>
        <w:t>’</w:t>
      </w:r>
      <w:r>
        <w:rPr>
          <w:rFonts w:eastAsia="Times New Roman"/>
          <w:lang w:val="en-GB"/>
        </w:rPr>
        <w:t>.</w:t>
      </w:r>
    </w:p>
    <w:p w14:paraId="05D8A3E0" w14:textId="77777777" w:rsidR="002F25FB" w:rsidRPr="00427CD5" w:rsidRDefault="002F25FB" w:rsidP="002F25FB">
      <w:pPr>
        <w:pStyle w:val="ListParagraph"/>
        <w:numPr>
          <w:ilvl w:val="1"/>
          <w:numId w:val="30"/>
        </w:numPr>
        <w:spacing w:line="240" w:lineRule="auto"/>
        <w:rPr>
          <w:lang w:val="en-GB"/>
        </w:rPr>
      </w:pPr>
      <w:r w:rsidRPr="00427CD5">
        <w:rPr>
          <w:lang w:val="en-GB"/>
        </w:rPr>
        <w:t>Write this down carefully as you will need it to be able to call back and hear a response to your report.</w:t>
      </w:r>
    </w:p>
    <w:p w14:paraId="63136E49" w14:textId="77777777" w:rsidR="002F25FB" w:rsidRPr="00427CD5" w:rsidRDefault="002F25FB" w:rsidP="002F25FB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7B7AE346" w14:textId="157BCC98" w:rsidR="002F25FB" w:rsidRPr="00427CD5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Choose a </w:t>
      </w:r>
      <w:r w:rsidR="00060A22" w:rsidRPr="00427CD5">
        <w:rPr>
          <w:rFonts w:eastAsia="Times New Roman"/>
          <w:lang w:val="en-GB"/>
        </w:rPr>
        <w:t>4-digit</w:t>
      </w:r>
      <w:r w:rsidRPr="00427CD5">
        <w:rPr>
          <w:rFonts w:eastAsia="Times New Roman"/>
          <w:lang w:val="en-GB"/>
        </w:rPr>
        <w:t xml:space="preserve"> PIN code</w:t>
      </w:r>
      <w:r>
        <w:rPr>
          <w:rFonts w:eastAsia="Times New Roman"/>
          <w:lang w:val="en-GB"/>
        </w:rPr>
        <w:t>.</w:t>
      </w:r>
    </w:p>
    <w:p w14:paraId="346DDED4" w14:textId="77777777" w:rsidR="002F25FB" w:rsidRPr="00427CD5" w:rsidRDefault="002F25FB" w:rsidP="002F25FB">
      <w:pPr>
        <w:pStyle w:val="ListParagraph"/>
        <w:numPr>
          <w:ilvl w:val="1"/>
          <w:numId w:val="30"/>
        </w:numPr>
        <w:spacing w:line="240" w:lineRule="auto"/>
        <w:rPr>
          <w:lang w:val="en-GB"/>
        </w:rPr>
      </w:pPr>
      <w:r w:rsidRPr="00427CD5">
        <w:rPr>
          <w:lang w:val="en-GB"/>
        </w:rPr>
        <w:t>Remember it so that you can log back in later</w:t>
      </w:r>
      <w:r>
        <w:rPr>
          <w:lang w:val="en-GB"/>
        </w:rPr>
        <w:t>.</w:t>
      </w:r>
    </w:p>
    <w:p w14:paraId="760A4227" w14:textId="77777777" w:rsidR="002F25FB" w:rsidRPr="00427CD5" w:rsidRDefault="002F25FB" w:rsidP="002F25FB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298DBE4" w14:textId="77777777" w:rsidR="002F25FB" w:rsidRPr="00427CD5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After the tone simply speak your message</w:t>
      </w:r>
      <w:r>
        <w:rPr>
          <w:rFonts w:eastAsia="Times New Roman"/>
          <w:lang w:val="en-GB"/>
        </w:rPr>
        <w:t>.</w:t>
      </w:r>
    </w:p>
    <w:p w14:paraId="3D3867C2" w14:textId="77777777" w:rsidR="002F25FB" w:rsidRPr="00427CD5" w:rsidRDefault="002F25FB" w:rsidP="002F25F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7F16495" w14:textId="77777777" w:rsidR="002F25FB" w:rsidRPr="00427CD5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Once done, press 1 or hang-up</w:t>
      </w:r>
      <w:r>
        <w:rPr>
          <w:rFonts w:eastAsia="Times New Roman"/>
          <w:lang w:val="en-GB"/>
        </w:rPr>
        <w:t>.</w:t>
      </w:r>
    </w:p>
    <w:p w14:paraId="42AC7036" w14:textId="77777777" w:rsidR="002F25FB" w:rsidRPr="00B25828" w:rsidRDefault="002F25FB" w:rsidP="002F25FB">
      <w:pPr>
        <w:spacing w:line="240" w:lineRule="auto"/>
        <w:rPr>
          <w:rFonts w:eastAsia="Times New Roman"/>
          <w:lang w:val="en-GB"/>
        </w:rPr>
      </w:pPr>
    </w:p>
    <w:p w14:paraId="6C59976A" w14:textId="77777777" w:rsidR="002F25FB" w:rsidRDefault="002F25FB" w:rsidP="002F25F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244F9F6E" w14:textId="77777777" w:rsidR="000D3E23" w:rsidRPr="00060A22" w:rsidRDefault="000D3E23" w:rsidP="000D3E23">
      <w:pPr>
        <w:rPr>
          <w:noProof/>
          <w:lang w:val="en-US"/>
        </w:rPr>
      </w:pPr>
    </w:p>
    <w:p w14:paraId="1DA403AC" w14:textId="77777777" w:rsidR="000D3E23" w:rsidRPr="00060A22" w:rsidRDefault="000D3E23" w:rsidP="000D3E23">
      <w:pPr>
        <w:rPr>
          <w:lang w:val="en-US"/>
        </w:rPr>
      </w:pPr>
    </w:p>
    <w:p w14:paraId="382DA69D" w14:textId="77777777" w:rsidR="00997620" w:rsidRPr="00060A22" w:rsidRDefault="00997620" w:rsidP="000D3E23">
      <w:pPr>
        <w:rPr>
          <w:lang w:val="en-US"/>
        </w:rPr>
        <w:sectPr w:rsidR="00997620" w:rsidRPr="00060A22" w:rsidSect="00B043E8">
          <w:headerReference w:type="default" r:id="rId24"/>
          <w:footerReference w:type="default" r:id="rId25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060A22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5D105" w14:textId="77777777" w:rsidR="00E51FB8" w:rsidRDefault="00E51FB8" w:rsidP="00895055">
      <w:r>
        <w:separator/>
      </w:r>
    </w:p>
  </w:endnote>
  <w:endnote w:type="continuationSeparator" w:id="0">
    <w:p w14:paraId="465C4D5A" w14:textId="77777777" w:rsidR="00E51FB8" w:rsidRDefault="00E51FB8" w:rsidP="00895055">
      <w:r>
        <w:continuationSeparator/>
      </w:r>
    </w:p>
  </w:endnote>
  <w:endnote w:type="continuationNotice" w:id="1">
    <w:p w14:paraId="300D8BDE" w14:textId="77777777" w:rsidR="00E51FB8" w:rsidRDefault="00E51F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9675BCE-55ED-4D49-8097-EA26CF72D7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063FDA-8EF7-8743-96BC-7CC7261D14B0}"/>
    <w:embedBold r:id="rId3" w:fontKey="{FCFBE609-1899-7E47-8E3A-C1C854490774}"/>
    <w:embedItalic r:id="rId4" w:fontKey="{D86E8C7A-91A7-4147-8495-C3ECAF0B43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52B7044-4749-8341-AB01-8D1FF3BEC1F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3BF9D54-E8A1-8640-9667-45C9F64DEFDF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156DE32-1517-6A40-A698-114E1FA526DA}"/>
    <w:embedBold r:id="rId8" w:fontKey="{3292D345-8243-A543-A1B9-B84E901C9BDD}"/>
    <w:embedItalic r:id="rId9" w:fontKey="{165D409E-5B2A-BD42-8942-AB092A980660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B812E260-2F34-BB4A-A4C6-D628B58B052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E7F54924-DD37-364E-961B-206357C5BF0D}"/>
    <w:embedBold r:id="rId17" w:fontKey="{7F63E4AB-9334-8443-A352-E8989F32AFC1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265C8" w14:textId="77777777" w:rsidR="00E51FB8" w:rsidRDefault="00E51FB8" w:rsidP="00895055">
      <w:r>
        <w:separator/>
      </w:r>
    </w:p>
  </w:footnote>
  <w:footnote w:type="continuationSeparator" w:id="0">
    <w:p w14:paraId="48470E3D" w14:textId="77777777" w:rsidR="00E51FB8" w:rsidRDefault="00E51FB8" w:rsidP="00895055">
      <w:r>
        <w:continuationSeparator/>
      </w:r>
    </w:p>
  </w:footnote>
  <w:footnote w:type="continuationNotice" w:id="1">
    <w:p w14:paraId="5CF234C4" w14:textId="77777777" w:rsidR="00E51FB8" w:rsidRDefault="00E51F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77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578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2D55F17"/>
    <w:multiLevelType w:val="hybridMultilevel"/>
    <w:tmpl w:val="18607D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8"/>
  </w:num>
  <w:num w:numId="2" w16cid:durableId="889462652">
    <w:abstractNumId w:val="11"/>
  </w:num>
  <w:num w:numId="3" w16cid:durableId="913858091">
    <w:abstractNumId w:val="25"/>
  </w:num>
  <w:num w:numId="4" w16cid:durableId="1120102024">
    <w:abstractNumId w:val="15"/>
  </w:num>
  <w:num w:numId="5" w16cid:durableId="2063749804">
    <w:abstractNumId w:val="18"/>
  </w:num>
  <w:num w:numId="6" w16cid:durableId="131557142">
    <w:abstractNumId w:val="19"/>
  </w:num>
  <w:num w:numId="7" w16cid:durableId="405227070">
    <w:abstractNumId w:val="9"/>
  </w:num>
  <w:num w:numId="8" w16cid:durableId="604268038">
    <w:abstractNumId w:val="21"/>
  </w:num>
  <w:num w:numId="9" w16cid:durableId="1805997603">
    <w:abstractNumId w:val="17"/>
  </w:num>
  <w:num w:numId="10" w16cid:durableId="952129174">
    <w:abstractNumId w:val="8"/>
  </w:num>
  <w:num w:numId="11" w16cid:durableId="1687905065">
    <w:abstractNumId w:val="26"/>
  </w:num>
  <w:num w:numId="12" w16cid:durableId="1158493702">
    <w:abstractNumId w:val="14"/>
  </w:num>
  <w:num w:numId="13" w16cid:durableId="1141311949">
    <w:abstractNumId w:val="16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24"/>
  </w:num>
  <w:num w:numId="17" w16cid:durableId="903374144">
    <w:abstractNumId w:val="10"/>
  </w:num>
  <w:num w:numId="18" w16cid:durableId="1317494555">
    <w:abstractNumId w:val="19"/>
  </w:num>
  <w:num w:numId="19" w16cid:durableId="1041898473">
    <w:abstractNumId w:val="22"/>
  </w:num>
  <w:num w:numId="20" w16cid:durableId="695548405">
    <w:abstractNumId w:val="6"/>
  </w:num>
  <w:num w:numId="21" w16cid:durableId="2024815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3"/>
  </w:num>
  <w:num w:numId="23" w16cid:durableId="1661076449">
    <w:abstractNumId w:val="27"/>
  </w:num>
  <w:num w:numId="24" w16cid:durableId="1719284549">
    <w:abstractNumId w:val="4"/>
  </w:num>
  <w:num w:numId="25" w16cid:durableId="1696225161">
    <w:abstractNumId w:val="20"/>
  </w:num>
  <w:num w:numId="26" w16cid:durableId="18053495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23864334">
    <w:abstractNumId w:val="2"/>
  </w:num>
  <w:num w:numId="28" w16cid:durableId="758065594">
    <w:abstractNumId w:val="1"/>
  </w:num>
  <w:num w:numId="29" w16cid:durableId="1313952029">
    <w:abstractNumId w:val="3"/>
  </w:num>
  <w:num w:numId="30" w16cid:durableId="79988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46FC5"/>
    <w:rsid w:val="0005395F"/>
    <w:rsid w:val="00060A22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5FB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1FB8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2F25FB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2F25FB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2F25FB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2F25FB"/>
  </w:style>
  <w:style w:type="paragraph" w:styleId="TOC1">
    <w:name w:val="toc 1"/>
    <w:basedOn w:val="Normal"/>
    <w:next w:val="Normal"/>
    <w:autoRedefine/>
    <w:uiPriority w:val="39"/>
    <w:unhideWhenUsed/>
    <w:rsid w:val="002F25FB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F25FB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F25FB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4</TotalTime>
  <Pages>12</Pages>
  <Words>792</Words>
  <Characters>4518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2025-09-24T11:25:00Z</dcterms:created>
  <dcterms:modified xsi:type="dcterms:W3CDTF">2025-09-24T15:51:00Z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