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67560D4A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77DA6" w14:textId="77777777" w:rsidR="00364A7C" w:rsidRDefault="00364A7C" w:rsidP="00E13CE6">
      <w:pPr>
        <w:pStyle w:val="Title"/>
      </w:pPr>
    </w:p>
    <w:p w14:paraId="7BB8E973" w14:textId="709ED327" w:rsidR="00E13CE6" w:rsidRDefault="00E13CE6" w:rsidP="00364A7C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527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1553F3B8" w:rsidR="00213BF7" w:rsidRPr="00213BF7" w:rsidRDefault="00213BF7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213BF7">
                              <w:rPr>
                                <w:color w:val="FFFFFF"/>
                                <w:sz w:val="64"/>
                                <w:szCs w:val="64"/>
                              </w:rPr>
                              <w:t>E</w:t>
                            </w:r>
                            <w:r w:rsidR="00CC2527">
                              <w:rPr>
                                <w:color w:val="FFFFFF"/>
                                <w:sz w:val="64"/>
                                <w:szCs w:val="64"/>
                              </w:rPr>
                              <w:t>ditable</w:t>
                            </w:r>
                            <w:proofErr w:type="spellEnd"/>
                            <w:r w:rsidR="00CC2527"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="00CC2527"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1553F3B8" w:rsidR="00213BF7" w:rsidRPr="00213BF7" w:rsidRDefault="00213BF7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 w:rsidRPr="00213BF7">
                        <w:rPr>
                          <w:color w:val="FFFFFF"/>
                          <w:sz w:val="64"/>
                          <w:szCs w:val="64"/>
                        </w:rPr>
                        <w:t>E</w:t>
                      </w:r>
                      <w:r w:rsidR="00CC2527">
                        <w:rPr>
                          <w:color w:val="FFFFFF"/>
                          <w:sz w:val="64"/>
                          <w:szCs w:val="64"/>
                        </w:rPr>
                        <w:t>ditable</w:t>
                      </w:r>
                      <w:proofErr w:type="spellEnd"/>
                      <w:r w:rsidR="00CC2527"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="00CC2527"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18D68F67" w14:textId="77777777" w:rsidR="00CC2527" w:rsidRPr="00AC7DD1" w:rsidRDefault="00CC2527" w:rsidP="00CC2527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7A481A9C" w14:textId="77777777" w:rsidR="00CC2527" w:rsidRPr="00427CD5" w:rsidRDefault="00CC2527" w:rsidP="00CC2527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427CD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B31DBB7" w14:textId="77777777" w:rsidR="00CC2527" w:rsidRPr="00427CD5" w:rsidRDefault="00CC2527" w:rsidP="00CC2527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427CD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02C6DDDE" w14:textId="77777777" w:rsidR="00CC2527" w:rsidRPr="00427CD5" w:rsidRDefault="00CC2527" w:rsidP="00CC2527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427CD5">
          <w:rPr>
            <w:rStyle w:val="Hyperlink"/>
            <w:sz w:val="22"/>
            <w:szCs w:val="22"/>
          </w:rPr>
          <w:t>Via Web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223A2DB8" w14:textId="77777777" w:rsidR="00CC2527" w:rsidRPr="00427CD5" w:rsidRDefault="00CC2527" w:rsidP="00CC2527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427CD5">
          <w:rPr>
            <w:rStyle w:val="Hyperlink"/>
            <w:sz w:val="22"/>
            <w:szCs w:val="22"/>
          </w:rPr>
          <w:t>Via the SpeakUp App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2CF8BBCC" w14:textId="77777777" w:rsidR="00CC2527" w:rsidRPr="00427CD5" w:rsidRDefault="00CC2527" w:rsidP="00CC2527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427CD5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5D494452" w14:textId="77777777" w:rsidR="00CC2527" w:rsidRPr="00427CD5" w:rsidRDefault="00CC2527" w:rsidP="00CC2527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427CD5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5ECED501" w14:textId="77777777" w:rsidR="00CC2527" w:rsidRPr="00427CD5" w:rsidRDefault="00CC2527" w:rsidP="00CC2527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427CD5">
          <w:rPr>
            <w:rStyle w:val="Hyperlink"/>
            <w:sz w:val="22"/>
            <w:szCs w:val="22"/>
          </w:rPr>
          <w:t>Via Phone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3FCE71B0" w14:textId="77777777" w:rsidR="00CC2527" w:rsidRPr="00B37128" w:rsidRDefault="00CC2527" w:rsidP="00CC2527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6DEC3D1C" w14:textId="77777777" w:rsidR="00CC2527" w:rsidRDefault="00CC2527" w:rsidP="00CC2527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1AF142A7" w14:textId="77777777" w:rsidR="00CC2527" w:rsidRPr="005E46F7" w:rsidRDefault="00CC2527" w:rsidP="00CC2527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3496AE4D" w14:textId="77777777" w:rsidR="00CC2527" w:rsidRPr="00423E0E" w:rsidRDefault="00CC2527" w:rsidP="00CC2527">
      <w:pPr>
        <w:rPr>
          <w:lang w:val="en-GB"/>
        </w:rPr>
      </w:pPr>
    </w:p>
    <w:p w14:paraId="13A98B34" w14:textId="77777777" w:rsidR="00CC2527" w:rsidRDefault="00CC2527" w:rsidP="00CC2527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6A4E0B73" w14:textId="77777777" w:rsidR="00CC2527" w:rsidRPr="00423E0E" w:rsidRDefault="00CC2527" w:rsidP="00CC2527">
      <w:pPr>
        <w:jc w:val="both"/>
        <w:rPr>
          <w:lang w:val="en-US"/>
        </w:rPr>
      </w:pPr>
    </w:p>
    <w:p w14:paraId="4F1A3882" w14:textId="77777777" w:rsidR="00CC2527" w:rsidRDefault="00CC2527" w:rsidP="00CC2527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3BF6A520" w14:textId="77777777" w:rsidR="00CC2527" w:rsidRPr="00266873" w:rsidRDefault="00CC2527" w:rsidP="00CC2527">
      <w:pPr>
        <w:jc w:val="both"/>
        <w:rPr>
          <w:rFonts w:cs="Open Sans"/>
          <w:lang w:val="en-US"/>
        </w:rPr>
      </w:pPr>
    </w:p>
    <w:p w14:paraId="0029848F" w14:textId="77777777" w:rsidR="00CC2527" w:rsidRDefault="00CC2527" w:rsidP="00CC2527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53CF23CF" w14:textId="77777777" w:rsidR="00CC2527" w:rsidRDefault="00CC2527" w:rsidP="00CC2527">
      <w:pPr>
        <w:jc w:val="both"/>
        <w:rPr>
          <w:rFonts w:cs="Open Sans"/>
          <w:lang w:val="en-US"/>
        </w:rPr>
      </w:pPr>
    </w:p>
    <w:p w14:paraId="4C9DAF71" w14:textId="77777777" w:rsidR="00CC2527" w:rsidRPr="00CC2527" w:rsidRDefault="00CC2527" w:rsidP="00CC2527">
      <w:pPr>
        <w:rPr>
          <w:lang w:val="en-US"/>
        </w:rPr>
      </w:pPr>
    </w:p>
    <w:p w14:paraId="586051D9" w14:textId="77777777" w:rsidR="00CC2527" w:rsidRPr="00423E0E" w:rsidRDefault="00CC2527" w:rsidP="00CC2527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0230DCD5" w14:textId="77777777" w:rsidR="00CC2527" w:rsidRDefault="00CC2527" w:rsidP="00CC2527">
      <w:pPr>
        <w:rPr>
          <w:noProof/>
          <w:color w:val="000000"/>
          <w:szCs w:val="21"/>
          <w:lang w:val="en-US"/>
        </w:rPr>
      </w:pPr>
    </w:p>
    <w:p w14:paraId="2794998B" w14:textId="77777777" w:rsidR="00CC2527" w:rsidRDefault="00CC2527" w:rsidP="00CC2527">
      <w:pPr>
        <w:rPr>
          <w:noProof/>
          <w:color w:val="000000"/>
          <w:szCs w:val="21"/>
          <w:lang w:val="en-US"/>
        </w:rPr>
      </w:pPr>
    </w:p>
    <w:p w14:paraId="0AD32BE3" w14:textId="77777777" w:rsidR="00CC2527" w:rsidRDefault="00CC2527" w:rsidP="00CC2527">
      <w:pPr>
        <w:rPr>
          <w:noProof/>
          <w:color w:val="000000"/>
          <w:szCs w:val="21"/>
          <w:lang w:val="en-US"/>
        </w:rPr>
      </w:pPr>
    </w:p>
    <w:p w14:paraId="62476B65" w14:textId="77777777" w:rsidR="00CC2527" w:rsidRDefault="00CC2527" w:rsidP="00CC2527">
      <w:pPr>
        <w:rPr>
          <w:noProof/>
          <w:color w:val="000000"/>
          <w:szCs w:val="21"/>
          <w:lang w:val="en-US"/>
        </w:rPr>
      </w:pPr>
    </w:p>
    <w:p w14:paraId="68EFE9EA" w14:textId="77777777" w:rsidR="00CC2527" w:rsidRDefault="00CC2527" w:rsidP="00CC2527">
      <w:pPr>
        <w:rPr>
          <w:noProof/>
          <w:color w:val="000000"/>
          <w:szCs w:val="21"/>
          <w:lang w:val="en-US"/>
        </w:rPr>
      </w:pPr>
    </w:p>
    <w:p w14:paraId="56EDA93F" w14:textId="77777777" w:rsidR="00CC2527" w:rsidRDefault="00CC2527" w:rsidP="00CC2527">
      <w:pPr>
        <w:rPr>
          <w:noProof/>
          <w:color w:val="000000"/>
          <w:szCs w:val="21"/>
          <w:lang w:val="en-US"/>
        </w:rPr>
      </w:pPr>
    </w:p>
    <w:p w14:paraId="7682BDA9" w14:textId="77777777" w:rsidR="00CC2527" w:rsidRDefault="00CC2527" w:rsidP="00CC2527">
      <w:pPr>
        <w:rPr>
          <w:noProof/>
          <w:color w:val="000000"/>
          <w:szCs w:val="21"/>
          <w:lang w:val="en-US"/>
        </w:rPr>
      </w:pPr>
    </w:p>
    <w:p w14:paraId="10B2EC31" w14:textId="77777777" w:rsidR="00CC2527" w:rsidRDefault="00CC2527" w:rsidP="00CC2527">
      <w:pPr>
        <w:rPr>
          <w:noProof/>
          <w:color w:val="000000"/>
          <w:szCs w:val="21"/>
          <w:lang w:val="en-US"/>
        </w:rPr>
      </w:pPr>
    </w:p>
    <w:p w14:paraId="3B1BC794" w14:textId="77777777" w:rsidR="00CC2527" w:rsidRDefault="00CC2527" w:rsidP="00CC2527">
      <w:pPr>
        <w:rPr>
          <w:noProof/>
          <w:color w:val="000000"/>
          <w:szCs w:val="21"/>
          <w:lang w:val="en-US"/>
        </w:rPr>
      </w:pPr>
    </w:p>
    <w:p w14:paraId="33C43FF3" w14:textId="77777777" w:rsidR="00CC2527" w:rsidRDefault="00CC2527" w:rsidP="00CC2527">
      <w:pPr>
        <w:rPr>
          <w:noProof/>
          <w:color w:val="000000"/>
          <w:szCs w:val="21"/>
          <w:lang w:val="en-US"/>
        </w:rPr>
      </w:pPr>
    </w:p>
    <w:p w14:paraId="0AD61630" w14:textId="77777777" w:rsidR="00CC2527" w:rsidRDefault="00CC2527" w:rsidP="00CC2527">
      <w:pPr>
        <w:rPr>
          <w:noProof/>
          <w:color w:val="000000"/>
          <w:szCs w:val="21"/>
          <w:lang w:val="en-US"/>
        </w:rPr>
      </w:pPr>
    </w:p>
    <w:p w14:paraId="521DD8CC" w14:textId="77777777" w:rsidR="00CC2527" w:rsidRDefault="00CC2527" w:rsidP="00CC2527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CC2527">
        <w:rPr>
          <w:sz w:val="60"/>
          <w:szCs w:val="60"/>
          <w:lang w:val="en-US"/>
        </w:rPr>
        <w:br w:type="page"/>
      </w:r>
    </w:p>
    <w:p w14:paraId="5E12EE23" w14:textId="77777777" w:rsidR="00CC2527" w:rsidRPr="005E46F7" w:rsidRDefault="00CC2527" w:rsidP="00CC2527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1746A15D" w14:textId="77777777" w:rsidR="00CC2527" w:rsidRPr="005E46F7" w:rsidRDefault="00CC2527" w:rsidP="00CC2527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0BA92ECD" w14:textId="77777777" w:rsidR="00CC2527" w:rsidRPr="005E46F7" w:rsidRDefault="00CC2527" w:rsidP="00CC2527">
      <w:pPr>
        <w:pStyle w:val="11Title"/>
        <w:rPr>
          <w:rFonts w:ascii="Reckless Neue" w:hAnsi="Reckless Neue"/>
          <w:b/>
          <w:bCs/>
          <w:color w:val="E49C9E"/>
        </w:rPr>
      </w:pPr>
    </w:p>
    <w:p w14:paraId="747522EB" w14:textId="77777777" w:rsidR="00CC2527" w:rsidRPr="00423E0E" w:rsidRDefault="00CC2527" w:rsidP="00CC252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4CC99744" w14:textId="77777777" w:rsidR="00CC2527" w:rsidRPr="00423E0E" w:rsidRDefault="00CC2527" w:rsidP="00CC252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CBCFC51" w14:textId="77777777" w:rsidR="00CC2527" w:rsidRPr="00423E0E" w:rsidRDefault="00CC2527" w:rsidP="00CC252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928AFDB" w14:textId="77777777" w:rsidR="00CC2527" w:rsidRDefault="00CC2527" w:rsidP="00CC2527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18EF24C6" w14:textId="77777777" w:rsidR="00CC2527" w:rsidRDefault="00CC2527" w:rsidP="00CC2527">
      <w:pPr>
        <w:spacing w:line="240" w:lineRule="auto"/>
        <w:ind w:firstLine="360"/>
        <w:rPr>
          <w:rFonts w:eastAsia="Times New Roman"/>
          <w:lang w:val="en-GB"/>
        </w:rPr>
      </w:pPr>
    </w:p>
    <w:p w14:paraId="29628CF5" w14:textId="77777777" w:rsidR="00CC2527" w:rsidRPr="008C130B" w:rsidRDefault="00CC2527" w:rsidP="00CC2527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8C130B">
        <w:rPr>
          <w:rFonts w:eastAsia="Times New Roman"/>
          <w:lang w:val="en-GB"/>
        </w:rPr>
        <w:t>Click on “Web report”</w:t>
      </w:r>
    </w:p>
    <w:p w14:paraId="44C6625A" w14:textId="77777777" w:rsidR="00CC2527" w:rsidRPr="00423E0E" w:rsidRDefault="00CC2527" w:rsidP="00CC252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9B7FE40" w14:textId="77777777" w:rsidR="00CC2527" w:rsidRPr="00423E0E" w:rsidRDefault="00CC2527" w:rsidP="00CC252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72A191C6" w14:textId="77777777" w:rsidR="00CC2527" w:rsidRPr="00423E0E" w:rsidRDefault="00CC2527" w:rsidP="00CC252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B623F6F" w14:textId="77777777" w:rsidR="00CC2527" w:rsidRPr="00FB48B6" w:rsidRDefault="00CC2527" w:rsidP="00CC2527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43284B62" w14:textId="77777777" w:rsidR="00CC2527" w:rsidRPr="00FB48B6" w:rsidRDefault="00CC2527" w:rsidP="00CC2527">
      <w:pPr>
        <w:pStyle w:val="ListParagraph"/>
        <w:numPr>
          <w:ilvl w:val="0"/>
          <w:numId w:val="0"/>
        </w:numPr>
        <w:ind w:left="1154"/>
        <w:rPr>
          <w:rFonts w:eastAsia="Times New Roman"/>
          <w:lang w:val="en-GB"/>
        </w:rPr>
      </w:pPr>
    </w:p>
    <w:p w14:paraId="7BE0C211" w14:textId="77777777" w:rsidR="00CC2527" w:rsidRPr="00423E0E" w:rsidRDefault="00CC2527" w:rsidP="00CC252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788213B6" w14:textId="77777777" w:rsidR="00CC2527" w:rsidRPr="00423E0E" w:rsidRDefault="00CC2527" w:rsidP="00CC2527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313B31F7" w14:textId="77777777" w:rsidR="00CC2527" w:rsidRPr="00423E0E" w:rsidRDefault="00CC2527" w:rsidP="00CC252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6F8AC84" w14:textId="77777777" w:rsidR="00CC2527" w:rsidRPr="00423E0E" w:rsidRDefault="00CC2527" w:rsidP="00CC252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4CFF3159" w14:textId="77777777" w:rsidR="00CC2527" w:rsidRPr="00423E0E" w:rsidRDefault="00CC2527" w:rsidP="00CC2527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751504A9" w14:textId="77777777" w:rsidR="00CC2527" w:rsidRPr="00423E0E" w:rsidRDefault="00CC2527" w:rsidP="00CC252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260C5B9" w14:textId="77777777" w:rsidR="00CC2527" w:rsidRPr="00423E0E" w:rsidRDefault="00CC2527" w:rsidP="00CC2527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158E2D7D" w14:textId="77777777" w:rsidR="00CC2527" w:rsidRPr="00423E0E" w:rsidRDefault="00CC2527" w:rsidP="00CC2527">
      <w:pPr>
        <w:spacing w:line="240" w:lineRule="auto"/>
        <w:rPr>
          <w:rFonts w:eastAsia="Times New Roman"/>
          <w:lang w:val="en-GB"/>
        </w:rPr>
      </w:pPr>
    </w:p>
    <w:p w14:paraId="0A73E1BD" w14:textId="77777777" w:rsidR="00CC2527" w:rsidRPr="00423E0E" w:rsidRDefault="00CC2527" w:rsidP="00CC2527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1AA7D486" w14:textId="77777777" w:rsidR="00CC2527" w:rsidRPr="00423E0E" w:rsidRDefault="00CC2527" w:rsidP="00CC2527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3390C962" w14:textId="77777777" w:rsidR="00CC2527" w:rsidRPr="00444449" w:rsidRDefault="00CC2527" w:rsidP="00CC2527">
      <w:pPr>
        <w:rPr>
          <w:noProof/>
          <w:color w:val="000000"/>
          <w:szCs w:val="21"/>
          <w:lang w:val="en-GB"/>
        </w:rPr>
      </w:pPr>
    </w:p>
    <w:p w14:paraId="548A90FD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62E91253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2270E0E2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5F6FF2B3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64BEAA7F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019FB271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668D4688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54D7B310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71FD4214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1BDCEE3B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05AC15BE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35CAD85D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41DB466B" w14:textId="77777777" w:rsidR="00CC2527" w:rsidRDefault="00CC2527" w:rsidP="00CC2527">
      <w:pPr>
        <w:rPr>
          <w:noProof/>
          <w:color w:val="000000"/>
          <w:szCs w:val="21"/>
          <w:lang w:val="en-GB"/>
        </w:rPr>
      </w:pPr>
    </w:p>
    <w:p w14:paraId="54AE90B4" w14:textId="77777777" w:rsidR="00CC2527" w:rsidRPr="00423E0E" w:rsidRDefault="00CC2527" w:rsidP="00CC2527">
      <w:pPr>
        <w:rPr>
          <w:noProof/>
          <w:color w:val="000000"/>
          <w:szCs w:val="21"/>
          <w:lang w:val="en-GB"/>
        </w:rPr>
      </w:pPr>
    </w:p>
    <w:p w14:paraId="47F219F0" w14:textId="77777777" w:rsidR="00CC2527" w:rsidRPr="005E46F7" w:rsidRDefault="00CC2527" w:rsidP="00CC2527">
      <w:pPr>
        <w:pStyle w:val="11Title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7"/>
      <w:bookmarkEnd w:id="8"/>
    </w:p>
    <w:p w14:paraId="2DD9F025" w14:textId="77777777" w:rsidR="00CC2527" w:rsidRDefault="00CC2527" w:rsidP="00CC2527">
      <w:pPr>
        <w:rPr>
          <w:lang w:val="en-US"/>
        </w:rPr>
      </w:pPr>
    </w:p>
    <w:p w14:paraId="1CDE7AC2" w14:textId="77777777" w:rsidR="00CC2527" w:rsidRPr="0086019E" w:rsidRDefault="00CC2527" w:rsidP="00CC252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E182A9D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20277D1D" w14:textId="77777777" w:rsidR="00CC2527" w:rsidRPr="00C50864" w:rsidRDefault="00CC2527" w:rsidP="00CC2527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572C62BF" wp14:editId="2B8D696B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7E3B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22B255DB" w14:textId="77777777" w:rsidR="00CC2527" w:rsidRPr="00C50864" w:rsidRDefault="00CC2527" w:rsidP="00CC2527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83AC81D" wp14:editId="021C02FD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2E9483C8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1290659A" w14:textId="77777777" w:rsidR="00CC2527" w:rsidRPr="0086019E" w:rsidRDefault="00CC2527" w:rsidP="00CC252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48968589" w14:textId="77777777" w:rsidR="00CC2527" w:rsidRPr="00C50864" w:rsidRDefault="00CC2527" w:rsidP="00CC2527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07AB6088" wp14:editId="6B11E7A3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A246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41973889" w14:textId="77777777" w:rsidR="00CC2527" w:rsidRPr="008B14D2" w:rsidRDefault="00CC2527" w:rsidP="00CC2527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6160C931" w14:textId="77777777" w:rsidR="00CC2527" w:rsidRDefault="00CC2527" w:rsidP="00CC2527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9134C71" w14:textId="432DC8BF" w:rsidR="00CC2527" w:rsidRDefault="00CC2527" w:rsidP="00CC252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364A7C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54687D9D" w14:textId="77777777" w:rsidR="00CC2527" w:rsidRPr="00407480" w:rsidRDefault="00CC2527" w:rsidP="00CC2527">
      <w:pPr>
        <w:spacing w:line="240" w:lineRule="auto"/>
        <w:rPr>
          <w:rFonts w:eastAsia="Times New Roman"/>
          <w:lang w:val="en-GB"/>
        </w:rPr>
      </w:pPr>
    </w:p>
    <w:p w14:paraId="47A7E5D3" w14:textId="77777777" w:rsidR="00CC2527" w:rsidRPr="00B25828" w:rsidRDefault="00CC2527" w:rsidP="00CC2527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0F2897D0" w14:textId="77777777" w:rsidR="00CC2527" w:rsidRDefault="00CC2527" w:rsidP="00CC2527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2354B6F8" w14:textId="77777777" w:rsidR="00CC2527" w:rsidRPr="000404EB" w:rsidRDefault="00CC2527" w:rsidP="00CC2527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03FC089C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76E30B35" w14:textId="77777777" w:rsidR="00CC2527" w:rsidRPr="0086019E" w:rsidRDefault="00CC2527" w:rsidP="00CC252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7F31D57A" w14:textId="77777777" w:rsidR="00CC2527" w:rsidRPr="000404EB" w:rsidRDefault="00CC2527" w:rsidP="00CC252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5D7B8CF" w14:textId="77777777" w:rsidR="00CC2527" w:rsidRPr="005E2540" w:rsidRDefault="00CC2527" w:rsidP="00CC2527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FD9B10C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4D69D6A6" w14:textId="77777777" w:rsidR="00CC2527" w:rsidRPr="009F1671" w:rsidRDefault="00CC2527" w:rsidP="00CC2527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0A4BCE43" wp14:editId="28F05A24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C8E78" w14:textId="77777777" w:rsidR="00CC2527" w:rsidRPr="009F1671" w:rsidRDefault="00CC2527" w:rsidP="00CC2527">
      <w:pPr>
        <w:spacing w:line="240" w:lineRule="auto"/>
        <w:rPr>
          <w:rFonts w:eastAsia="Times New Roman"/>
          <w:lang w:val="en-GB"/>
        </w:rPr>
      </w:pPr>
    </w:p>
    <w:p w14:paraId="29D28E93" w14:textId="77777777" w:rsidR="00CC2527" w:rsidRPr="0072219F" w:rsidRDefault="00CC2527" w:rsidP="00CC2527">
      <w:pPr>
        <w:spacing w:line="240" w:lineRule="auto"/>
        <w:rPr>
          <w:rFonts w:eastAsia="Times New Roman"/>
          <w:lang w:val="en-GB"/>
        </w:rPr>
      </w:pPr>
    </w:p>
    <w:p w14:paraId="0DB47658" w14:textId="77777777" w:rsidR="00CC2527" w:rsidRDefault="00CC2527" w:rsidP="00CC252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 w:rsidRPr="00FB48B6">
        <w:rPr>
          <w:rFonts w:eastAsia="Times New Roman"/>
          <w:lang w:val="pl-PL"/>
        </w:rPr>
        <w:t>Tick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5F2CD8BF" w14:textId="77777777" w:rsidR="00CC2527" w:rsidRPr="00444449" w:rsidRDefault="00CC2527" w:rsidP="00CC2527">
      <w:pPr>
        <w:spacing w:line="240" w:lineRule="auto"/>
        <w:rPr>
          <w:rFonts w:eastAsia="Times New Roman"/>
          <w:lang w:val="pl-PL"/>
        </w:rPr>
      </w:pPr>
    </w:p>
    <w:p w14:paraId="5683FBDD" w14:textId="77777777" w:rsidR="00CC2527" w:rsidRPr="00CA0C77" w:rsidRDefault="00CC2527" w:rsidP="00CC252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20623D61" w14:textId="77777777" w:rsidR="00CC2527" w:rsidRDefault="00CC2527" w:rsidP="00CC2527">
      <w:pPr>
        <w:spacing w:line="240" w:lineRule="auto"/>
        <w:rPr>
          <w:rFonts w:eastAsia="Times New Roman"/>
          <w:lang w:val="en-GB"/>
        </w:rPr>
      </w:pPr>
    </w:p>
    <w:p w14:paraId="73D981E2" w14:textId="77777777" w:rsidR="00CC2527" w:rsidRPr="009F1671" w:rsidRDefault="00CC2527" w:rsidP="00CC2527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28D39CA" wp14:editId="4EEEAEC2">
            <wp:extent cx="1512000" cy="3051244"/>
            <wp:effectExtent l="0" t="0" r="0" b="0"/>
            <wp:docPr id="1903078294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8294" name="Picture 6" descr="A screenshot of a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5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BE86" w14:textId="77777777" w:rsidR="00CC2527" w:rsidRPr="00691EBB" w:rsidRDefault="00CC2527" w:rsidP="00CC2527">
      <w:pPr>
        <w:spacing w:line="240" w:lineRule="auto"/>
        <w:rPr>
          <w:rFonts w:eastAsia="Times New Roman"/>
          <w:lang w:val="en-GB"/>
        </w:rPr>
      </w:pPr>
    </w:p>
    <w:p w14:paraId="39920B73" w14:textId="77777777" w:rsidR="00CC2527" w:rsidRDefault="00CC2527" w:rsidP="00CC2527">
      <w:pPr>
        <w:spacing w:line="240" w:lineRule="auto"/>
        <w:rPr>
          <w:rFonts w:eastAsia="Times New Roman"/>
          <w:lang w:val="en-GB"/>
        </w:rPr>
      </w:pPr>
    </w:p>
    <w:p w14:paraId="32CDFC7E" w14:textId="77777777" w:rsidR="00CC2527" w:rsidRDefault="00CC2527" w:rsidP="00CC2527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leave a written message or record a voice message, if your organisation has enabled it:</w:t>
      </w:r>
    </w:p>
    <w:p w14:paraId="235C2CB7" w14:textId="77777777" w:rsidR="00CC2527" w:rsidRPr="0023711D" w:rsidRDefault="00CC2527" w:rsidP="00CC2527">
      <w:pPr>
        <w:spacing w:line="240" w:lineRule="auto"/>
        <w:ind w:left="360"/>
        <w:rPr>
          <w:rFonts w:eastAsia="Times New Roman"/>
          <w:lang w:val="en-GB"/>
        </w:rPr>
      </w:pPr>
    </w:p>
    <w:p w14:paraId="222C3223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148C3166" w14:textId="77777777" w:rsidR="00CC2527" w:rsidRPr="001D633E" w:rsidRDefault="00CC2527" w:rsidP="00CC2527">
      <w:pPr>
        <w:pStyle w:val="111Title"/>
        <w:numPr>
          <w:ilvl w:val="0"/>
          <w:numId w:val="29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614FD0DF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E0CEB67" w14:textId="77777777" w:rsidR="00CC2527" w:rsidRDefault="00CC2527" w:rsidP="00CC2527">
      <w:pPr>
        <w:pStyle w:val="ListParagraph"/>
        <w:numPr>
          <w:ilvl w:val="0"/>
          <w:numId w:val="27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60AFB9F0" w14:textId="77777777" w:rsidR="00CC2527" w:rsidRPr="000A0BC7" w:rsidRDefault="00CC2527" w:rsidP="00CC252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5B3210B" wp14:editId="27BEEF92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D1F20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6B2000E3" w14:textId="77777777" w:rsidR="00CC2527" w:rsidRPr="0023711D" w:rsidRDefault="00CC2527" w:rsidP="00CC2527">
      <w:pPr>
        <w:pStyle w:val="ListParagraph"/>
        <w:numPr>
          <w:ilvl w:val="0"/>
          <w:numId w:val="27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45CF04BE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1F5C5AA" w14:textId="77777777" w:rsidR="00CC2527" w:rsidRPr="0023711D" w:rsidRDefault="00CC2527" w:rsidP="00CC2527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C924355" wp14:editId="322DDBBC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CE007" w14:textId="77777777" w:rsidR="00CC2527" w:rsidRDefault="00CC2527" w:rsidP="00CC2527">
      <w:pPr>
        <w:spacing w:line="240" w:lineRule="auto"/>
        <w:rPr>
          <w:rFonts w:eastAsia="Times New Roman"/>
          <w:lang w:val="en-GB"/>
        </w:rPr>
      </w:pPr>
    </w:p>
    <w:p w14:paraId="4F1B3B24" w14:textId="77777777" w:rsidR="00CC2527" w:rsidRDefault="00CC2527" w:rsidP="00CC2527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2B8C2AC" w14:textId="77777777" w:rsidR="00CC2527" w:rsidRPr="00CA0C77" w:rsidRDefault="00CC2527" w:rsidP="00CC2527">
      <w:pPr>
        <w:pStyle w:val="ListParagraph"/>
        <w:numPr>
          <w:ilvl w:val="0"/>
          <w:numId w:val="27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65111E38" w14:textId="46098A38" w:rsidR="00CC2527" w:rsidRPr="00B25828" w:rsidRDefault="00CC2527" w:rsidP="00CC2527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</w:p>
    <w:p w14:paraId="5CC12D19" w14:textId="77777777" w:rsidR="00CC2527" w:rsidRPr="0023711D" w:rsidRDefault="00CC2527" w:rsidP="00CC252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24539C8E" wp14:editId="36A9C496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C015A" w14:textId="77777777" w:rsidR="00CC2527" w:rsidRPr="0023711D" w:rsidRDefault="00CC2527" w:rsidP="00CC2527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6DFCE1C3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96DF0A6" w14:textId="77777777" w:rsidR="00CC2527" w:rsidRPr="0032633A" w:rsidRDefault="00CC2527" w:rsidP="00CC2527">
      <w:pPr>
        <w:pStyle w:val="ListParagraph"/>
        <w:numPr>
          <w:ilvl w:val="0"/>
          <w:numId w:val="27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9B5DF0E" w14:textId="77777777" w:rsidR="00CC2527" w:rsidRPr="00AB5BA3" w:rsidRDefault="00CC2527" w:rsidP="00CC252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413AF241" w14:textId="77777777" w:rsidR="00CC2527" w:rsidRPr="00845B0E" w:rsidRDefault="00CC2527" w:rsidP="00CC2527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0D6C7D1C" w14:textId="77777777" w:rsidR="00CC2527" w:rsidRPr="00030960" w:rsidRDefault="00CC2527" w:rsidP="00CC2527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16085851" w14:textId="77777777" w:rsidR="00CC2527" w:rsidRPr="00030960" w:rsidRDefault="00CC2527" w:rsidP="00CC2527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9E76F88" wp14:editId="62F97B5E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D74B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C0371B" w14:textId="77777777" w:rsidR="00CC2527" w:rsidRDefault="00CC2527" w:rsidP="00CC252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0" w:name="_Toc192772583"/>
    </w:p>
    <w:p w14:paraId="060EDF01" w14:textId="77777777" w:rsidR="00CC2527" w:rsidRDefault="00CC2527" w:rsidP="00CC252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038DD4D3" w14:textId="77777777" w:rsidR="00CC2527" w:rsidRPr="001D633E" w:rsidRDefault="00CC2527" w:rsidP="00CC2527">
      <w:pPr>
        <w:pStyle w:val="111Title"/>
        <w:numPr>
          <w:ilvl w:val="0"/>
          <w:numId w:val="29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427CD5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427CD5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427CD5">
        <w:rPr>
          <w:rFonts w:ascii="Reckless Neue" w:hAnsi="Reckless Neue"/>
          <w:b/>
          <w:bCs/>
          <w:sz w:val="22"/>
          <w:szCs w:val="22"/>
        </w:rPr>
        <w:t>)</w:t>
      </w:r>
    </w:p>
    <w:p w14:paraId="732A639D" w14:textId="77777777" w:rsidR="00CC2527" w:rsidRPr="0023711D" w:rsidRDefault="00CC2527" w:rsidP="00CC252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3C3C6A62" w14:textId="77777777" w:rsidR="00CC2527" w:rsidRDefault="00CC2527" w:rsidP="00CC2527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74C9FE1A" w14:textId="77777777" w:rsidR="00CC2527" w:rsidRPr="0032633A" w:rsidRDefault="00CC2527" w:rsidP="00CC2527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7A56ECD" wp14:editId="17FEC25B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16BF" w14:textId="77777777" w:rsidR="00CC2527" w:rsidRDefault="00CC2527" w:rsidP="00CC2527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CC2527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4443550F" w14:textId="77777777" w:rsidR="00CC2527" w:rsidRPr="00AC7DD1" w:rsidRDefault="00CC2527" w:rsidP="00CC2527">
      <w:pPr>
        <w:spacing w:line="240" w:lineRule="auto"/>
        <w:rPr>
          <w:rFonts w:eastAsia="Times New Roman"/>
          <w:lang w:val="en-GB"/>
        </w:rPr>
      </w:pPr>
    </w:p>
    <w:p w14:paraId="6622F8B6" w14:textId="77777777" w:rsidR="00CC2527" w:rsidRPr="00845B0E" w:rsidRDefault="00CC2527" w:rsidP="00CC2527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listen to your recording and will be informed that your voice file will be shared with your organisation. You have two options</w:t>
      </w:r>
      <w:r w:rsidRPr="00845B0E">
        <w:rPr>
          <w:rFonts w:eastAsia="Times New Roman"/>
          <w:lang w:val="en-GB"/>
        </w:rPr>
        <w:t>:</w:t>
      </w:r>
    </w:p>
    <w:p w14:paraId="66AC5D45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7D830345" w14:textId="77777777" w:rsidR="00CC2527" w:rsidRDefault="00CC2527" w:rsidP="00CC2527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195E5808" wp14:editId="55FD092E">
            <wp:extent cx="1511848" cy="2581275"/>
            <wp:effectExtent l="0" t="0" r="0" b="0"/>
            <wp:docPr id="181519264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9264" name="Picture 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1"/>
                    <a:stretch/>
                  </pic:blipFill>
                  <pic:spPr bwMode="auto">
                    <a:xfrm>
                      <a:off x="0" y="0"/>
                      <a:ext cx="1512000" cy="25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15ACA" w14:textId="77777777" w:rsidR="00CC2527" w:rsidRPr="00902A9C" w:rsidRDefault="00CC2527" w:rsidP="00CC2527">
      <w:pPr>
        <w:spacing w:line="240" w:lineRule="auto"/>
        <w:ind w:left="1080"/>
        <w:rPr>
          <w:rFonts w:eastAsia="Times New Roman"/>
          <w:lang w:val="en-GB"/>
        </w:rPr>
      </w:pPr>
    </w:p>
    <w:p w14:paraId="68A4C070" w14:textId="77777777" w:rsidR="00CC2527" w:rsidRDefault="00CC2527" w:rsidP="00CC2527">
      <w:pPr>
        <w:pStyle w:val="ListParagraph"/>
        <w:numPr>
          <w:ilvl w:val="1"/>
          <w:numId w:val="30"/>
        </w:numPr>
        <w:spacing w:line="240" w:lineRule="auto"/>
        <w:rPr>
          <w:rFonts w:eastAsia="Times New Roman"/>
          <w:lang w:val="en-GB"/>
        </w:rPr>
      </w:pPr>
      <w:r w:rsidRPr="00486BBA">
        <w:rPr>
          <w:rFonts w:eastAsia="Times New Roman"/>
          <w:b/>
          <w:bCs/>
          <w:lang w:val="en-GB"/>
        </w:rPr>
        <w:t>‘Yes’</w:t>
      </w:r>
      <w:r>
        <w:rPr>
          <w:rFonts w:eastAsia="Times New Roman"/>
          <w:lang w:val="en-GB"/>
        </w:rPr>
        <w:t xml:space="preserve">: </w:t>
      </w:r>
      <w:r w:rsidRPr="00486BBA">
        <w:rPr>
          <w:rFonts w:eastAsia="Times New Roman"/>
          <w:lang w:val="en-GB"/>
        </w:rPr>
        <w:t>A scrambled version of your voice</w:t>
      </w:r>
      <w:r>
        <w:rPr>
          <w:rFonts w:eastAsia="Times New Roman"/>
          <w:lang w:val="en-GB"/>
        </w:rPr>
        <w:t xml:space="preserve"> will be shared with your organisation. This</w:t>
      </w:r>
      <w:r w:rsidRPr="002A7D0C">
        <w:rPr>
          <w:rFonts w:eastAsia="Times New Roman"/>
          <w:lang w:val="en-GB"/>
        </w:rPr>
        <w:t xml:space="preserve"> option is recommended to keep your anonymity. </w:t>
      </w:r>
    </w:p>
    <w:p w14:paraId="1377665A" w14:textId="77777777" w:rsidR="00CC2527" w:rsidRPr="002A7D0C" w:rsidRDefault="00CC2527" w:rsidP="00CC2527">
      <w:pPr>
        <w:pStyle w:val="ListParagraph"/>
        <w:numPr>
          <w:ilvl w:val="1"/>
          <w:numId w:val="30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‘No’</w:t>
      </w:r>
      <w:r>
        <w:rPr>
          <w:rFonts w:eastAsia="Times New Roman"/>
          <w:lang w:val="en-GB"/>
        </w:rPr>
        <w:t>: Your original recording will be shared with your organisation.</w:t>
      </w:r>
    </w:p>
    <w:p w14:paraId="669E401E" w14:textId="77777777" w:rsidR="00CC2527" w:rsidRPr="00AC7DD1" w:rsidRDefault="00CC2527" w:rsidP="00CC2527">
      <w:pPr>
        <w:spacing w:line="240" w:lineRule="auto"/>
        <w:ind w:left="360" w:firstLine="348"/>
        <w:rPr>
          <w:rFonts w:eastAsia="Times New Roman"/>
          <w:lang w:val="en-GB"/>
        </w:rPr>
      </w:pPr>
    </w:p>
    <w:p w14:paraId="600EAC4B" w14:textId="77777777" w:rsidR="00CC2527" w:rsidRPr="00CC2527" w:rsidRDefault="00CC2527" w:rsidP="00CC2527">
      <w:pPr>
        <w:spacing w:line="240" w:lineRule="auto"/>
        <w:rPr>
          <w:rFonts w:eastAsia="Times New Roman"/>
          <w:lang w:val="en-GB"/>
        </w:rPr>
      </w:pPr>
    </w:p>
    <w:p w14:paraId="2DF49A94" w14:textId="77777777" w:rsidR="00CC2527" w:rsidRPr="00845B0E" w:rsidRDefault="00CC2527" w:rsidP="00CC2527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1BDAF7BC" w14:textId="77777777" w:rsidR="00CC2527" w:rsidRDefault="00CC2527" w:rsidP="00CC252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A5EA437" w14:textId="77777777" w:rsidR="00CC2527" w:rsidRPr="00AC7DD1" w:rsidRDefault="00CC2527" w:rsidP="00CC2527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5BB26B04" w14:textId="77777777" w:rsidR="00CC2527" w:rsidRPr="00CC2527" w:rsidRDefault="00CC2527" w:rsidP="00CC2527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  <w:r w:rsidRPr="00CC2527">
        <w:rPr>
          <w:rFonts w:eastAsia="Times New Roman"/>
          <w:lang w:val="en-GB"/>
        </w:rPr>
        <w:br w:type="page"/>
      </w:r>
    </w:p>
    <w:p w14:paraId="66C054D6" w14:textId="77777777" w:rsidR="00CC2527" w:rsidRPr="00845B0E" w:rsidRDefault="00CC2527" w:rsidP="00CC2527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7B839484" w14:textId="77777777" w:rsidR="00CC2527" w:rsidRDefault="00CC2527" w:rsidP="00CC2527">
      <w:pPr>
        <w:spacing w:line="240" w:lineRule="auto"/>
        <w:rPr>
          <w:lang w:val="en-GB"/>
        </w:rPr>
      </w:pPr>
    </w:p>
    <w:p w14:paraId="01E5990C" w14:textId="77777777" w:rsidR="00CC2527" w:rsidRPr="0032633A" w:rsidRDefault="00CC2527" w:rsidP="00CC2527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602D1608" w14:textId="77777777" w:rsidR="00CC2527" w:rsidRPr="00AB5BA3" w:rsidRDefault="00CC2527" w:rsidP="00CC252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3CB32559" w14:textId="77777777" w:rsidR="00CC2527" w:rsidRPr="00845B0E" w:rsidRDefault="00CC2527" w:rsidP="00CC2527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3CCF5F50" wp14:editId="7A885208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C9C27" w14:textId="77777777" w:rsidR="00CC2527" w:rsidRPr="00B25828" w:rsidRDefault="00CC2527" w:rsidP="00CC2527">
      <w:pPr>
        <w:rPr>
          <w:lang w:val="en-US"/>
        </w:rPr>
      </w:pPr>
    </w:p>
    <w:p w14:paraId="5BEF4F52" w14:textId="77777777" w:rsidR="00CC2527" w:rsidRDefault="00CC2527" w:rsidP="00CC2527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6C2DDC0" w14:textId="77777777" w:rsidR="00CC2527" w:rsidRPr="005E46F7" w:rsidRDefault="00CC2527" w:rsidP="00CC2527">
      <w:pPr>
        <w:pStyle w:val="11Title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7CC1C3DF" w14:textId="77777777" w:rsidR="00CC2527" w:rsidRPr="00B25828" w:rsidRDefault="00CC2527" w:rsidP="00CC2527">
      <w:pPr>
        <w:rPr>
          <w:lang w:val="en-GB"/>
        </w:rPr>
      </w:pPr>
    </w:p>
    <w:p w14:paraId="308439E6" w14:textId="77777777" w:rsidR="00CC2527" w:rsidRPr="005E2540" w:rsidRDefault="00CC2527" w:rsidP="00CC2527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5BADF802" w14:textId="77777777" w:rsidR="00CC2527" w:rsidRPr="00646824" w:rsidRDefault="00CC2527" w:rsidP="00CC2527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103B32" w14:textId="77777777" w:rsidR="00CC2527" w:rsidRDefault="00CC2527" w:rsidP="00CC2527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55BBB82B" w14:textId="77777777" w:rsidR="00CC2527" w:rsidRPr="00E9756A" w:rsidRDefault="00CC2527" w:rsidP="00CC2527">
      <w:pPr>
        <w:spacing w:line="240" w:lineRule="auto"/>
        <w:rPr>
          <w:rFonts w:eastAsia="Times New Roman"/>
          <w:lang w:val="en-GB"/>
        </w:rPr>
      </w:pPr>
    </w:p>
    <w:p w14:paraId="1D951CA5" w14:textId="77777777" w:rsidR="00CC2527" w:rsidRDefault="00CC2527" w:rsidP="00CC2527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C78A34E" w14:textId="77777777" w:rsidR="00CC2527" w:rsidRPr="00427CD5" w:rsidRDefault="00CC2527" w:rsidP="00CC2527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3B1DDE79" w14:textId="77777777" w:rsidR="00CC2527" w:rsidRPr="00427CD5" w:rsidRDefault="00CC2527" w:rsidP="00CC2527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Enter the ‘</w:t>
      </w:r>
      <w:r w:rsidRPr="00427CD5">
        <w:rPr>
          <w:rFonts w:eastAsia="Times New Roman" w:cstheme="majorHAnsi"/>
          <w:lang w:val="en-GB"/>
        </w:rPr>
        <w:t>Organisation code</w:t>
      </w:r>
      <w:r w:rsidRPr="00427CD5">
        <w:rPr>
          <w:rFonts w:eastAsia="Times New Roman" w:cstheme="minorHAnsi"/>
          <w:lang w:val="en-GB"/>
        </w:rPr>
        <w:t>’ shared by the organisation with you</w:t>
      </w:r>
    </w:p>
    <w:p w14:paraId="03EC9A75" w14:textId="77777777" w:rsidR="00CC2527" w:rsidRPr="00427CD5" w:rsidRDefault="00CC2527" w:rsidP="00CC252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6EE2D75" w14:textId="77777777" w:rsidR="00CC2527" w:rsidRPr="00427CD5" w:rsidRDefault="00CC2527" w:rsidP="00CC2527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 xml:space="preserve">Select your language </w:t>
      </w:r>
    </w:p>
    <w:p w14:paraId="1A52A8C3" w14:textId="77777777" w:rsidR="00CC2527" w:rsidRPr="00427CD5" w:rsidRDefault="00CC2527" w:rsidP="00CC2527">
      <w:pPr>
        <w:pStyle w:val="ListParagraph"/>
        <w:numPr>
          <w:ilvl w:val="0"/>
          <w:numId w:val="0"/>
        </w:numPr>
        <w:ind w:left="1154"/>
        <w:rPr>
          <w:rFonts w:eastAsia="Times New Roman"/>
          <w:lang w:val="en-GB"/>
        </w:rPr>
      </w:pPr>
    </w:p>
    <w:p w14:paraId="702110B6" w14:textId="77777777" w:rsidR="00CC2527" w:rsidRPr="00427CD5" w:rsidRDefault="00CC2527" w:rsidP="00CC2527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 xml:space="preserve">If you already have a report, press 1; To create a new report and consent to the processing of personal data, press 2. </w:t>
      </w:r>
    </w:p>
    <w:p w14:paraId="3F8B0815" w14:textId="77777777" w:rsidR="00CC2527" w:rsidRPr="00427CD5" w:rsidRDefault="00CC2527" w:rsidP="00CC252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3C1F21B" w14:textId="77777777" w:rsidR="00CC2527" w:rsidRPr="00427CD5" w:rsidRDefault="00CC2527" w:rsidP="00CC2527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You will receive a unique ‘</w:t>
      </w:r>
      <w:r w:rsidRPr="00427CD5">
        <w:rPr>
          <w:rFonts w:eastAsia="Times New Roman" w:cstheme="majorHAnsi"/>
          <w:lang w:val="en-GB"/>
        </w:rPr>
        <w:t>Report number</w:t>
      </w:r>
      <w:r w:rsidRPr="00427CD5">
        <w:rPr>
          <w:rFonts w:eastAsia="Times New Roman"/>
          <w:lang w:val="en-GB"/>
        </w:rPr>
        <w:t>’</w:t>
      </w:r>
    </w:p>
    <w:p w14:paraId="5271E5E7" w14:textId="77777777" w:rsidR="00CC2527" w:rsidRPr="00427CD5" w:rsidRDefault="00CC2527" w:rsidP="00CC2527">
      <w:pPr>
        <w:pStyle w:val="ListParagraph"/>
        <w:numPr>
          <w:ilvl w:val="1"/>
          <w:numId w:val="31"/>
        </w:numPr>
        <w:spacing w:line="240" w:lineRule="auto"/>
        <w:rPr>
          <w:lang w:val="en-GB"/>
        </w:rPr>
      </w:pPr>
      <w:r w:rsidRPr="00427CD5">
        <w:rPr>
          <w:lang w:val="en-GB"/>
        </w:rPr>
        <w:t>Write this down carefully as you will need it to be able to call back and hear a response to your report.</w:t>
      </w:r>
    </w:p>
    <w:p w14:paraId="768D9E90" w14:textId="77777777" w:rsidR="00CC2527" w:rsidRPr="00427CD5" w:rsidRDefault="00CC2527" w:rsidP="00CC2527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3208FDBD" w14:textId="655A585E" w:rsidR="00CC2527" w:rsidRPr="00427CD5" w:rsidRDefault="00CC2527" w:rsidP="00CC2527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 xml:space="preserve">Choose a </w:t>
      </w:r>
      <w:r w:rsidR="00364A7C" w:rsidRPr="00427CD5">
        <w:rPr>
          <w:rFonts w:eastAsia="Times New Roman"/>
          <w:lang w:val="en-GB"/>
        </w:rPr>
        <w:t>4-digit</w:t>
      </w:r>
      <w:r w:rsidRPr="00427CD5">
        <w:rPr>
          <w:rFonts w:eastAsia="Times New Roman"/>
          <w:lang w:val="en-GB"/>
        </w:rPr>
        <w:t xml:space="preserve"> PIN code</w:t>
      </w:r>
    </w:p>
    <w:p w14:paraId="1DFB0611" w14:textId="77777777" w:rsidR="00CC2527" w:rsidRPr="00427CD5" w:rsidRDefault="00CC2527" w:rsidP="00CC2527">
      <w:pPr>
        <w:pStyle w:val="ListParagraph"/>
        <w:numPr>
          <w:ilvl w:val="1"/>
          <w:numId w:val="31"/>
        </w:numPr>
        <w:spacing w:line="240" w:lineRule="auto"/>
        <w:rPr>
          <w:lang w:val="en-GB"/>
        </w:rPr>
      </w:pPr>
      <w:r w:rsidRPr="00427CD5">
        <w:rPr>
          <w:lang w:val="en-GB"/>
        </w:rPr>
        <w:t>Remember it so that you can log back in later</w:t>
      </w:r>
    </w:p>
    <w:p w14:paraId="42247BD0" w14:textId="77777777" w:rsidR="00CC2527" w:rsidRPr="00427CD5" w:rsidRDefault="00CC2527" w:rsidP="00CC2527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lang w:val="en-GB"/>
        </w:rPr>
      </w:pPr>
    </w:p>
    <w:p w14:paraId="0CAEB8E7" w14:textId="77777777" w:rsidR="00CC2527" w:rsidRPr="00427CD5" w:rsidRDefault="00CC2527" w:rsidP="00CC2527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You will be informed that your audio will be shared with your organisation:</w:t>
      </w:r>
    </w:p>
    <w:p w14:paraId="25F81D55" w14:textId="77777777" w:rsidR="00CC2527" w:rsidRPr="00427CD5" w:rsidRDefault="00CC2527" w:rsidP="00CC2527">
      <w:pPr>
        <w:pStyle w:val="ListParagraph"/>
        <w:numPr>
          <w:ilvl w:val="1"/>
          <w:numId w:val="31"/>
        </w:numPr>
        <w:spacing w:line="240" w:lineRule="auto"/>
        <w:rPr>
          <w:lang w:val="en-GB"/>
        </w:rPr>
      </w:pPr>
      <w:r w:rsidRPr="00427CD5">
        <w:rPr>
          <w:lang w:val="en-GB"/>
        </w:rPr>
        <w:t xml:space="preserve">If you want to share the </w:t>
      </w:r>
      <w:r w:rsidRPr="00427CD5">
        <w:rPr>
          <w:b/>
          <w:bCs/>
          <w:lang w:val="en-GB"/>
        </w:rPr>
        <w:t>original audio</w:t>
      </w:r>
      <w:r w:rsidRPr="00427CD5">
        <w:rPr>
          <w:lang w:val="en-GB"/>
        </w:rPr>
        <w:t xml:space="preserve"> stay on the line.</w:t>
      </w:r>
    </w:p>
    <w:p w14:paraId="3A8A0E2F" w14:textId="77777777" w:rsidR="00CC2527" w:rsidRPr="00427CD5" w:rsidRDefault="00CC2527" w:rsidP="00CC2527">
      <w:pPr>
        <w:pStyle w:val="ListParagraph"/>
        <w:numPr>
          <w:ilvl w:val="1"/>
          <w:numId w:val="31"/>
        </w:numPr>
        <w:spacing w:line="240" w:lineRule="auto"/>
        <w:rPr>
          <w:lang w:val="en-GB"/>
        </w:rPr>
      </w:pPr>
      <w:r w:rsidRPr="00427CD5">
        <w:rPr>
          <w:lang w:val="en-GB"/>
        </w:rPr>
        <w:t xml:space="preserve">If you want to share a </w:t>
      </w:r>
      <w:r w:rsidRPr="00427CD5">
        <w:rPr>
          <w:b/>
          <w:bCs/>
          <w:lang w:val="en-GB"/>
        </w:rPr>
        <w:t>scrambled version</w:t>
      </w:r>
      <w:r w:rsidRPr="00427CD5">
        <w:rPr>
          <w:lang w:val="en-GB"/>
        </w:rPr>
        <w:t xml:space="preserve"> of your voice, please press 7.</w:t>
      </w:r>
    </w:p>
    <w:p w14:paraId="5D4F05C7" w14:textId="77777777" w:rsidR="00CC2527" w:rsidRPr="00427CD5" w:rsidRDefault="00CC2527" w:rsidP="00CC2527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3B9D81EE" w14:textId="77777777" w:rsidR="00CC2527" w:rsidRPr="00427CD5" w:rsidRDefault="00CC2527" w:rsidP="00CC2527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After the tone simply speak your message</w:t>
      </w:r>
    </w:p>
    <w:p w14:paraId="248E4AC0" w14:textId="77777777" w:rsidR="00CC2527" w:rsidRPr="00427CD5" w:rsidRDefault="00CC2527" w:rsidP="00CC2527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1D65F93" w14:textId="77777777" w:rsidR="00CC2527" w:rsidRPr="00427CD5" w:rsidRDefault="00CC2527" w:rsidP="00CC2527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 xml:space="preserve">Once done, press 1 or simply hang-up </w:t>
      </w:r>
    </w:p>
    <w:p w14:paraId="181D4A3E" w14:textId="77777777" w:rsidR="00CC2527" w:rsidRPr="00B25828" w:rsidRDefault="00CC2527" w:rsidP="00CC2527">
      <w:pPr>
        <w:spacing w:line="240" w:lineRule="auto"/>
        <w:rPr>
          <w:rFonts w:eastAsia="Times New Roman"/>
          <w:lang w:val="en-GB"/>
        </w:rPr>
      </w:pPr>
    </w:p>
    <w:p w14:paraId="36B5FD13" w14:textId="77777777" w:rsidR="00CC2527" w:rsidRDefault="00CC2527" w:rsidP="00CC2527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5CD9A303" w14:textId="09B666EA" w:rsidR="000D3E23" w:rsidRPr="00364A7C" w:rsidRDefault="000D3E23" w:rsidP="000D3E23">
      <w:pPr>
        <w:rPr>
          <w:noProof/>
          <w:lang w:val="en-US"/>
        </w:rPr>
      </w:pPr>
    </w:p>
    <w:p w14:paraId="244F9F6E" w14:textId="77777777" w:rsidR="000D3E23" w:rsidRPr="00364A7C" w:rsidRDefault="000D3E23" w:rsidP="000D3E23">
      <w:pPr>
        <w:rPr>
          <w:noProof/>
          <w:lang w:val="en-US"/>
        </w:rPr>
      </w:pPr>
    </w:p>
    <w:p w14:paraId="1DA403AC" w14:textId="77777777" w:rsidR="000D3E23" w:rsidRPr="00364A7C" w:rsidRDefault="000D3E23" w:rsidP="000D3E23">
      <w:pPr>
        <w:rPr>
          <w:lang w:val="en-US"/>
        </w:rPr>
      </w:pPr>
    </w:p>
    <w:p w14:paraId="382DA69D" w14:textId="77777777" w:rsidR="00997620" w:rsidRPr="00364A7C" w:rsidRDefault="00997620" w:rsidP="000D3E23">
      <w:pPr>
        <w:rPr>
          <w:lang w:val="en-US"/>
        </w:rPr>
        <w:sectPr w:rsidR="00997620" w:rsidRPr="00364A7C" w:rsidSect="00B043E8">
          <w:headerReference w:type="default" r:id="rId24"/>
          <w:footerReference w:type="default" r:id="rId25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364A7C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77B48" w14:textId="77777777" w:rsidR="00ED2D7B" w:rsidRDefault="00ED2D7B" w:rsidP="00895055">
      <w:r>
        <w:separator/>
      </w:r>
    </w:p>
  </w:endnote>
  <w:endnote w:type="continuationSeparator" w:id="0">
    <w:p w14:paraId="713418B7" w14:textId="77777777" w:rsidR="00ED2D7B" w:rsidRDefault="00ED2D7B" w:rsidP="00895055">
      <w:r>
        <w:continuationSeparator/>
      </w:r>
    </w:p>
  </w:endnote>
  <w:endnote w:type="continuationNotice" w:id="1">
    <w:p w14:paraId="37E1E64E" w14:textId="77777777" w:rsidR="00ED2D7B" w:rsidRDefault="00ED2D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3E412EF-C580-4642-A2B7-7957877403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47826B-2ED0-AC4D-9FCA-E4EA0F5F280C}"/>
    <w:embedBold r:id="rId3" w:fontKey="{08D317AA-769C-A445-B457-AA9D9C6DBC7E}"/>
    <w:embedItalic r:id="rId4" w:fontKey="{00AA1E3C-8D61-E34D-B03D-A0E0203E84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500BC36-3809-1C4A-8808-297CE6E833F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6F6A7DC-229C-2F41-80DF-EC14669F42DC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847DC8D-21B0-684A-BA8C-712C4C5D7D0C}"/>
    <w:embedBold r:id="rId8" w:fontKey="{330D8613-8028-504D-9575-23235F9DC2DF}"/>
    <w:embedItalic r:id="rId9" w:fontKey="{CA505141-BA85-0947-9639-1518B1098B66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9527695F-E5CB-C249-8E33-E378CCF061A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7" w:fontKey="{F95A7CE3-1242-E24F-8881-03F0C459057D}"/>
    <w:embedBold r:id="rId18" w:fontKey="{021FF073-3063-9E43-9D05-CE7EE34F9F1A}"/>
  </w:font>
  <w:font w:name="Apercu">
    <w:altName w:val="Calibri"/>
    <w:panose1 w:val="020B0604020202020204"/>
    <w:charset w:val="00"/>
    <w:family w:val="swiss"/>
    <w:pitch w:val="variable"/>
    <w:sig w:usb0="000002C7" w:usb1="0000000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7F692" w14:textId="77777777" w:rsidR="00ED2D7B" w:rsidRDefault="00ED2D7B" w:rsidP="00895055">
      <w:r>
        <w:separator/>
      </w:r>
    </w:p>
  </w:footnote>
  <w:footnote w:type="continuationSeparator" w:id="0">
    <w:p w14:paraId="26CCF3C3" w14:textId="77777777" w:rsidR="00ED2D7B" w:rsidRDefault="00ED2D7B" w:rsidP="00895055">
      <w:r>
        <w:continuationSeparator/>
      </w:r>
    </w:p>
  </w:footnote>
  <w:footnote w:type="continuationNotice" w:id="1">
    <w:p w14:paraId="46121792" w14:textId="77777777" w:rsidR="00ED2D7B" w:rsidRDefault="00ED2D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41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542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abstractNum w:abstractNumId="0" w15:restartNumberingAfterBreak="0">
    <w:nsid w:val="02D55F17"/>
    <w:multiLevelType w:val="hybridMultilevel"/>
    <w:tmpl w:val="18607D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1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29"/>
  </w:num>
  <w:num w:numId="2" w16cid:durableId="889462652">
    <w:abstractNumId w:val="11"/>
  </w:num>
  <w:num w:numId="3" w16cid:durableId="913858091">
    <w:abstractNumId w:val="26"/>
  </w:num>
  <w:num w:numId="4" w16cid:durableId="1120102024">
    <w:abstractNumId w:val="15"/>
  </w:num>
  <w:num w:numId="5" w16cid:durableId="2063749804">
    <w:abstractNumId w:val="18"/>
  </w:num>
  <w:num w:numId="6" w16cid:durableId="131557142">
    <w:abstractNumId w:val="20"/>
  </w:num>
  <w:num w:numId="7" w16cid:durableId="405227070">
    <w:abstractNumId w:val="9"/>
  </w:num>
  <w:num w:numId="8" w16cid:durableId="604268038">
    <w:abstractNumId w:val="22"/>
  </w:num>
  <w:num w:numId="9" w16cid:durableId="1805997603">
    <w:abstractNumId w:val="17"/>
  </w:num>
  <w:num w:numId="10" w16cid:durableId="952129174">
    <w:abstractNumId w:val="8"/>
  </w:num>
  <w:num w:numId="11" w16cid:durableId="1687905065">
    <w:abstractNumId w:val="27"/>
  </w:num>
  <w:num w:numId="12" w16cid:durableId="1158493702">
    <w:abstractNumId w:val="14"/>
  </w:num>
  <w:num w:numId="13" w16cid:durableId="1141311949">
    <w:abstractNumId w:val="16"/>
  </w:num>
  <w:num w:numId="14" w16cid:durableId="349646943">
    <w:abstractNumId w:val="7"/>
  </w:num>
  <w:num w:numId="15" w16cid:durableId="1336610259">
    <w:abstractNumId w:val="5"/>
  </w:num>
  <w:num w:numId="16" w16cid:durableId="500393426">
    <w:abstractNumId w:val="25"/>
  </w:num>
  <w:num w:numId="17" w16cid:durableId="903374144">
    <w:abstractNumId w:val="10"/>
  </w:num>
  <w:num w:numId="18" w16cid:durableId="1317494555">
    <w:abstractNumId w:val="20"/>
  </w:num>
  <w:num w:numId="19" w16cid:durableId="1041898473">
    <w:abstractNumId w:val="23"/>
  </w:num>
  <w:num w:numId="20" w16cid:durableId="695548405">
    <w:abstractNumId w:val="6"/>
  </w:num>
  <w:num w:numId="21" w16cid:durableId="20248151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3"/>
  </w:num>
  <w:num w:numId="23" w16cid:durableId="1661076449">
    <w:abstractNumId w:val="28"/>
  </w:num>
  <w:num w:numId="24" w16cid:durableId="1719284549">
    <w:abstractNumId w:val="4"/>
  </w:num>
  <w:num w:numId="25" w16cid:durableId="1696225161">
    <w:abstractNumId w:val="21"/>
  </w:num>
  <w:num w:numId="26" w16cid:durableId="18053495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23864334">
    <w:abstractNumId w:val="2"/>
  </w:num>
  <w:num w:numId="28" w16cid:durableId="758065594">
    <w:abstractNumId w:val="1"/>
  </w:num>
  <w:num w:numId="29" w16cid:durableId="1313952029">
    <w:abstractNumId w:val="3"/>
  </w:num>
  <w:num w:numId="30" w16cid:durableId="44725655">
    <w:abstractNumId w:val="19"/>
  </w:num>
  <w:num w:numId="31" w16cid:durableId="799881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5D87"/>
    <w:rsid w:val="002F2FFC"/>
    <w:rsid w:val="00301192"/>
    <w:rsid w:val="00317E94"/>
    <w:rsid w:val="00330CF5"/>
    <w:rsid w:val="003634A0"/>
    <w:rsid w:val="00364A7C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A4B35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76BB8"/>
    <w:rsid w:val="00CC2527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D123B"/>
    <w:rsid w:val="00ED2D7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CC2527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CC2527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CC2527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CC2527"/>
  </w:style>
  <w:style w:type="paragraph" w:styleId="TOC1">
    <w:name w:val="toc 1"/>
    <w:basedOn w:val="Normal"/>
    <w:next w:val="Normal"/>
    <w:autoRedefine/>
    <w:uiPriority w:val="39"/>
    <w:unhideWhenUsed/>
    <w:rsid w:val="00CC2527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C2527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C2527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5</TotalTime>
  <Pages>12</Pages>
  <Words>853</Words>
  <Characters>4867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3</cp:revision>
  <cp:lastPrinted>2023-10-27T08:45:00Z</cp:lastPrinted>
  <dcterms:created xsi:type="dcterms:W3CDTF">2025-09-24T11:25:00Z</dcterms:created>
  <dcterms:modified xsi:type="dcterms:W3CDTF">2025-09-24T15:50:00Z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