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3FA13461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66B3B" w14:textId="77777777" w:rsidR="00557CBF" w:rsidRDefault="00557CBF" w:rsidP="00E13CE6">
      <w:pPr>
        <w:pStyle w:val="Title"/>
      </w:pPr>
    </w:p>
    <w:p w14:paraId="7BB8E973" w14:textId="2A8D2FFB" w:rsidR="00E13CE6" w:rsidRDefault="00E13CE6" w:rsidP="00557CBF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639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131F9D1B" w:rsidR="00213BF7" w:rsidRPr="00213BF7" w:rsidRDefault="007C6B81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131F9D1B" w:rsidR="00213BF7" w:rsidRPr="00213BF7" w:rsidRDefault="007C6B81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5BCF24AB" w14:textId="77777777" w:rsidR="007C6B81" w:rsidRPr="00476895" w:rsidRDefault="007C6B81" w:rsidP="007C6B81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34BE9FB8" w14:textId="77777777" w:rsidR="007C6B81" w:rsidRPr="00476895" w:rsidRDefault="007C6B81" w:rsidP="007C6B81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476895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476895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476895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47689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10022964" w14:textId="77777777" w:rsidR="007C6B81" w:rsidRPr="00476895" w:rsidRDefault="007C6B81" w:rsidP="007C6B81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47689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7689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DFAA91C" w14:textId="77777777" w:rsidR="007C6B81" w:rsidRPr="00476895" w:rsidRDefault="007C6B81" w:rsidP="007C6B81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476895">
          <w:rPr>
            <w:rStyle w:val="Hyperlink"/>
            <w:sz w:val="22"/>
            <w:szCs w:val="22"/>
          </w:rPr>
          <w:t>Via Web</w:t>
        </w:r>
        <w:r w:rsidRPr="00476895">
          <w:rPr>
            <w:noProof/>
            <w:webHidden/>
            <w:sz w:val="22"/>
            <w:szCs w:val="22"/>
          </w:rPr>
          <w:tab/>
        </w:r>
        <w:r w:rsidRPr="00476895">
          <w:rPr>
            <w:noProof/>
            <w:webHidden/>
            <w:sz w:val="22"/>
            <w:szCs w:val="22"/>
          </w:rPr>
          <w:fldChar w:fldCharType="begin"/>
        </w:r>
        <w:r w:rsidRPr="00476895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76895">
          <w:rPr>
            <w:noProof/>
            <w:webHidden/>
            <w:sz w:val="22"/>
            <w:szCs w:val="22"/>
          </w:rPr>
        </w:r>
        <w:r w:rsidRPr="0047689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476895">
          <w:rPr>
            <w:noProof/>
            <w:webHidden/>
            <w:sz w:val="22"/>
            <w:szCs w:val="22"/>
          </w:rPr>
          <w:fldChar w:fldCharType="end"/>
        </w:r>
      </w:hyperlink>
    </w:p>
    <w:p w14:paraId="54367176" w14:textId="77777777" w:rsidR="007C6B81" w:rsidRPr="00476895" w:rsidRDefault="007C6B81" w:rsidP="007C6B81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476895">
          <w:rPr>
            <w:rStyle w:val="Hyperlink"/>
            <w:sz w:val="22"/>
            <w:szCs w:val="22"/>
          </w:rPr>
          <w:t>Via the SpeakUp App</w:t>
        </w:r>
        <w:r w:rsidRPr="00476895">
          <w:rPr>
            <w:noProof/>
            <w:webHidden/>
            <w:sz w:val="22"/>
            <w:szCs w:val="22"/>
          </w:rPr>
          <w:tab/>
        </w:r>
        <w:r w:rsidRPr="00476895">
          <w:rPr>
            <w:noProof/>
            <w:webHidden/>
            <w:sz w:val="22"/>
            <w:szCs w:val="22"/>
          </w:rPr>
          <w:fldChar w:fldCharType="begin"/>
        </w:r>
        <w:r w:rsidRPr="00476895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76895">
          <w:rPr>
            <w:noProof/>
            <w:webHidden/>
            <w:sz w:val="22"/>
            <w:szCs w:val="22"/>
          </w:rPr>
        </w:r>
        <w:r w:rsidRPr="0047689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476895">
          <w:rPr>
            <w:noProof/>
            <w:webHidden/>
            <w:sz w:val="22"/>
            <w:szCs w:val="22"/>
          </w:rPr>
          <w:fldChar w:fldCharType="end"/>
        </w:r>
      </w:hyperlink>
    </w:p>
    <w:p w14:paraId="47AB90FC" w14:textId="77777777" w:rsidR="007C6B81" w:rsidRPr="00476895" w:rsidRDefault="007C6B81" w:rsidP="007C6B81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476895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1BE5FA93" w14:textId="77777777" w:rsidR="007C6B81" w:rsidRPr="00476895" w:rsidRDefault="007C6B81" w:rsidP="007C6B81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476895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7689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0CAA9E0" w14:textId="77777777" w:rsidR="007C6B81" w:rsidRPr="00476895" w:rsidRDefault="007C6B81" w:rsidP="007C6B81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476895">
          <w:rPr>
            <w:rStyle w:val="Hyperlink"/>
            <w:sz w:val="22"/>
            <w:szCs w:val="22"/>
          </w:rPr>
          <w:t>Via Phone</w:t>
        </w:r>
        <w:r w:rsidRPr="00476895">
          <w:rPr>
            <w:noProof/>
            <w:webHidden/>
            <w:sz w:val="22"/>
            <w:szCs w:val="22"/>
          </w:rPr>
          <w:tab/>
        </w:r>
        <w:r w:rsidRPr="00476895">
          <w:rPr>
            <w:noProof/>
            <w:webHidden/>
            <w:sz w:val="22"/>
            <w:szCs w:val="22"/>
          </w:rPr>
          <w:fldChar w:fldCharType="begin"/>
        </w:r>
        <w:r w:rsidRPr="00476895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76895">
          <w:rPr>
            <w:noProof/>
            <w:webHidden/>
            <w:sz w:val="22"/>
            <w:szCs w:val="22"/>
          </w:rPr>
        </w:r>
        <w:r w:rsidRPr="0047689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476895">
          <w:rPr>
            <w:noProof/>
            <w:webHidden/>
            <w:sz w:val="22"/>
            <w:szCs w:val="22"/>
          </w:rPr>
          <w:fldChar w:fldCharType="end"/>
        </w:r>
      </w:hyperlink>
    </w:p>
    <w:p w14:paraId="59E3D35C" w14:textId="77777777" w:rsidR="007C6B81" w:rsidRPr="00B37128" w:rsidRDefault="007C6B81" w:rsidP="007C6B81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476895">
        <w:rPr>
          <w:i/>
          <w:iCs/>
          <w:noProof/>
          <w:sz w:val="22"/>
          <w:szCs w:val="22"/>
        </w:rPr>
        <w:fldChar w:fldCharType="end"/>
      </w:r>
    </w:p>
    <w:p w14:paraId="14305A39" w14:textId="77777777" w:rsidR="007C6B81" w:rsidRDefault="007C6B81" w:rsidP="007C6B81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1E020278" w14:textId="77777777" w:rsidR="007C6B81" w:rsidRPr="005E46F7" w:rsidRDefault="007C6B81" w:rsidP="007C6B81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4E256D31" w14:textId="77777777" w:rsidR="007C6B81" w:rsidRPr="00423E0E" w:rsidRDefault="007C6B81" w:rsidP="007C6B81">
      <w:pPr>
        <w:rPr>
          <w:lang w:val="en-GB"/>
        </w:rPr>
      </w:pPr>
    </w:p>
    <w:p w14:paraId="0CDAC21A" w14:textId="77777777" w:rsidR="007C6B81" w:rsidRDefault="007C6B81" w:rsidP="007C6B81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3F5515FE" w14:textId="77777777" w:rsidR="007C6B81" w:rsidRPr="00423E0E" w:rsidRDefault="007C6B81" w:rsidP="007C6B81">
      <w:pPr>
        <w:jc w:val="both"/>
        <w:rPr>
          <w:lang w:val="en-US"/>
        </w:rPr>
      </w:pPr>
    </w:p>
    <w:p w14:paraId="3E39941B" w14:textId="77777777" w:rsidR="007C6B81" w:rsidRDefault="007C6B81" w:rsidP="007C6B81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41F399B0" w14:textId="77777777" w:rsidR="007C6B81" w:rsidRPr="00266873" w:rsidRDefault="007C6B81" w:rsidP="007C6B81">
      <w:pPr>
        <w:jc w:val="both"/>
        <w:rPr>
          <w:rFonts w:cs="Open Sans"/>
          <w:lang w:val="en-US"/>
        </w:rPr>
      </w:pPr>
    </w:p>
    <w:p w14:paraId="395BD286" w14:textId="77777777" w:rsidR="007C6B81" w:rsidRDefault="007C6B81" w:rsidP="007C6B81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12A83380" w14:textId="77777777" w:rsidR="007C6B81" w:rsidRDefault="007C6B81" w:rsidP="007C6B81">
      <w:pPr>
        <w:jc w:val="both"/>
        <w:rPr>
          <w:rFonts w:cs="Open Sans"/>
          <w:lang w:val="en-US"/>
        </w:rPr>
      </w:pPr>
    </w:p>
    <w:p w14:paraId="59CC80A7" w14:textId="77777777" w:rsidR="007C6B81" w:rsidRPr="007C6B81" w:rsidRDefault="007C6B81" w:rsidP="007C6B81">
      <w:pPr>
        <w:rPr>
          <w:lang w:val="en-US"/>
        </w:rPr>
      </w:pPr>
    </w:p>
    <w:p w14:paraId="157067A1" w14:textId="77777777" w:rsidR="007C6B81" w:rsidRPr="00423E0E" w:rsidRDefault="007C6B81" w:rsidP="007C6B81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1444409E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196F988F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693C7166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4ED752E2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35939978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7A73639C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37C161C4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10D06D0E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26F46530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08DAB7A2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49C3897C" w14:textId="77777777" w:rsidR="007C6B81" w:rsidRDefault="007C6B81" w:rsidP="007C6B81">
      <w:pPr>
        <w:rPr>
          <w:noProof/>
          <w:color w:val="000000"/>
          <w:szCs w:val="21"/>
          <w:lang w:val="en-US"/>
        </w:rPr>
      </w:pPr>
    </w:p>
    <w:p w14:paraId="6D7E2665" w14:textId="77777777" w:rsidR="007C6B81" w:rsidRDefault="007C6B81" w:rsidP="007C6B81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7C6B81">
        <w:rPr>
          <w:sz w:val="60"/>
          <w:szCs w:val="60"/>
          <w:lang w:val="en-US"/>
        </w:rPr>
        <w:br w:type="page"/>
      </w:r>
    </w:p>
    <w:p w14:paraId="1B93F46B" w14:textId="77777777" w:rsidR="007C6B81" w:rsidRPr="005E46F7" w:rsidRDefault="007C6B81" w:rsidP="007C6B81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16146CCA" w14:textId="77777777" w:rsidR="007C6B81" w:rsidRPr="005E46F7" w:rsidRDefault="007C6B81" w:rsidP="007C6B81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289E328A" w14:textId="77777777" w:rsidR="007C6B81" w:rsidRPr="005E46F7" w:rsidRDefault="007C6B81" w:rsidP="007C6B81">
      <w:pPr>
        <w:pStyle w:val="11Title"/>
        <w:rPr>
          <w:rFonts w:ascii="Reckless Neue" w:hAnsi="Reckless Neue"/>
          <w:b/>
          <w:bCs/>
          <w:color w:val="E49C9E"/>
        </w:rPr>
      </w:pPr>
    </w:p>
    <w:p w14:paraId="5805919A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68AFA6FF" w14:textId="77777777" w:rsidR="007C6B81" w:rsidRPr="00423E0E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5A66D9D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4CC7E5DE" w14:textId="77777777" w:rsidR="007C6B81" w:rsidRDefault="007C6B81" w:rsidP="007C6B8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2BCA5A94" w14:textId="77777777" w:rsidR="007C6B81" w:rsidRDefault="007C6B81" w:rsidP="007C6B81">
      <w:pPr>
        <w:spacing w:line="240" w:lineRule="auto"/>
        <w:ind w:firstLine="360"/>
        <w:rPr>
          <w:rFonts w:eastAsia="Times New Roman"/>
          <w:lang w:val="en-GB"/>
        </w:rPr>
      </w:pPr>
    </w:p>
    <w:p w14:paraId="0D01ACF2" w14:textId="77777777" w:rsidR="007C6B81" w:rsidRPr="008C130B" w:rsidRDefault="007C6B81" w:rsidP="007C6B81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8C130B">
        <w:rPr>
          <w:rFonts w:eastAsia="Times New Roman"/>
          <w:lang w:val="en-GB"/>
        </w:rPr>
        <w:t>Click on “Web report”</w:t>
      </w:r>
    </w:p>
    <w:p w14:paraId="145476D7" w14:textId="77777777" w:rsidR="007C6B81" w:rsidRPr="00423E0E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75FCF0E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0197015D" w14:textId="77777777" w:rsidR="007C6B81" w:rsidRPr="00423E0E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91C05E2" w14:textId="77777777" w:rsidR="007C6B81" w:rsidRPr="00FB48B6" w:rsidRDefault="007C6B81" w:rsidP="007C6B8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631A7250" w14:textId="77777777" w:rsidR="007C6B81" w:rsidRPr="00FB48B6" w:rsidRDefault="007C6B81" w:rsidP="007C6B81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08A049C9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083B504E" w14:textId="77777777" w:rsidR="007C6B81" w:rsidRPr="00423E0E" w:rsidRDefault="007C6B81" w:rsidP="007C6B8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6848139" w14:textId="77777777" w:rsidR="007C6B81" w:rsidRPr="00423E0E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45E4D17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30C0159E" w14:textId="77777777" w:rsidR="007C6B81" w:rsidRPr="00423E0E" w:rsidRDefault="007C6B81" w:rsidP="007C6B8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540A12F5" w14:textId="77777777" w:rsidR="007C6B81" w:rsidRPr="00423E0E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1862290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1E8B4D2" w14:textId="77777777" w:rsidR="007C6B81" w:rsidRPr="00423E0E" w:rsidRDefault="007C6B81" w:rsidP="007C6B81">
      <w:pPr>
        <w:spacing w:line="240" w:lineRule="auto"/>
        <w:rPr>
          <w:rFonts w:eastAsia="Times New Roman"/>
          <w:lang w:val="en-GB"/>
        </w:rPr>
      </w:pPr>
    </w:p>
    <w:p w14:paraId="476DB335" w14:textId="77777777" w:rsidR="007C6B81" w:rsidRPr="00423E0E" w:rsidRDefault="007C6B81" w:rsidP="007C6B81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5680C6B4" w14:textId="77777777" w:rsidR="007C6B81" w:rsidRPr="00423E0E" w:rsidRDefault="007C6B81" w:rsidP="007C6B81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2553C80D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1A2E5A57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7F4C773F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33879C35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74805B84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7B43D4FB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744E8EF3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04CF0488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14ED7973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7558F269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7058AAD7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149EEE52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30298F24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45651944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2BC4BA7B" w14:textId="77777777" w:rsidR="007C6B81" w:rsidRDefault="007C6B81" w:rsidP="007C6B81">
      <w:pPr>
        <w:rPr>
          <w:noProof/>
          <w:color w:val="000000"/>
          <w:szCs w:val="21"/>
          <w:lang w:val="en-GB"/>
        </w:rPr>
      </w:pPr>
    </w:p>
    <w:p w14:paraId="3532D428" w14:textId="77777777" w:rsidR="007C6B81" w:rsidRPr="005E46F7" w:rsidRDefault="007C6B81" w:rsidP="007C6B81">
      <w:pPr>
        <w:pStyle w:val="11Title"/>
        <w:ind w:left="0" w:firstLine="0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7A01C357" w14:textId="77777777" w:rsidR="007C6B81" w:rsidRDefault="007C6B81" w:rsidP="007C6B81">
      <w:pPr>
        <w:rPr>
          <w:lang w:val="en-US"/>
        </w:rPr>
      </w:pPr>
    </w:p>
    <w:p w14:paraId="30AFE561" w14:textId="77777777" w:rsidR="007C6B81" w:rsidRPr="0086019E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66FF8EFB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51D1DBB" w14:textId="77777777" w:rsidR="007C6B81" w:rsidRPr="00C50864" w:rsidRDefault="007C6B81" w:rsidP="007C6B8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4EA2195" wp14:editId="6153C185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7402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1117248" w14:textId="77777777" w:rsidR="007C6B81" w:rsidRPr="00C50864" w:rsidRDefault="007C6B81" w:rsidP="007C6B81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86A54A4" wp14:editId="023DEAD4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3559E9E1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56E3FA5" w14:textId="77777777" w:rsidR="007C6B81" w:rsidRPr="0086019E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18C6DCB" w14:textId="77777777" w:rsidR="007C6B81" w:rsidRPr="00C50864" w:rsidRDefault="007C6B81" w:rsidP="007C6B8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C6672ED" wp14:editId="6533E30E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D508" w14:textId="77777777" w:rsidR="007C6B81" w:rsidRPr="007C6B81" w:rsidRDefault="007C6B81" w:rsidP="007C6B81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 w:rsidRPr="007C6B81">
        <w:rPr>
          <w:rFonts w:eastAsia="Times New Roman"/>
          <w:lang w:val="en-GB"/>
        </w:rPr>
        <w:br/>
      </w:r>
    </w:p>
    <w:p w14:paraId="55CA40AD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2007D9" w14:textId="1F58E244" w:rsidR="007C6B81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557CBF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26D9EDA5" w14:textId="77777777" w:rsidR="007C6B81" w:rsidRPr="00407480" w:rsidRDefault="007C6B81" w:rsidP="007C6B81">
      <w:pPr>
        <w:spacing w:line="240" w:lineRule="auto"/>
        <w:rPr>
          <w:rFonts w:eastAsia="Times New Roman"/>
          <w:lang w:val="en-GB"/>
        </w:rPr>
      </w:pPr>
    </w:p>
    <w:p w14:paraId="117E964E" w14:textId="77777777" w:rsidR="007C6B81" w:rsidRPr="00B25828" w:rsidRDefault="007C6B81" w:rsidP="007C6B81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058ED20" w14:textId="77777777" w:rsidR="007C6B81" w:rsidRDefault="007C6B81" w:rsidP="007C6B81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100CDEAE" w14:textId="77777777" w:rsidR="007C6B81" w:rsidRP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58C77347" w14:textId="77777777" w:rsidR="007C6B81" w:rsidRPr="0086019E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769E623A" w14:textId="77777777" w:rsidR="007C6B81" w:rsidRPr="000404EB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52B3971" w14:textId="77777777" w:rsidR="007C6B81" w:rsidRPr="005E2540" w:rsidRDefault="007C6B81" w:rsidP="007C6B81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56476CF4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0D2BC2BB" w14:textId="77777777" w:rsidR="007C6B81" w:rsidRPr="009F1671" w:rsidRDefault="007C6B81" w:rsidP="007C6B8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22F40FDA" wp14:editId="129A84D4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3D99" w14:textId="77777777" w:rsidR="007C6B81" w:rsidRPr="009F167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697A033A" w14:textId="77777777" w:rsidR="007C6B81" w:rsidRPr="0072219F" w:rsidRDefault="007C6B81" w:rsidP="007C6B81">
      <w:pPr>
        <w:spacing w:line="240" w:lineRule="auto"/>
        <w:rPr>
          <w:rFonts w:eastAsia="Times New Roman"/>
          <w:lang w:val="en-GB"/>
        </w:rPr>
      </w:pPr>
    </w:p>
    <w:p w14:paraId="08DAB073" w14:textId="77777777" w:rsidR="007C6B81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48AFE03A" w14:textId="77777777" w:rsidR="007C6B81" w:rsidRPr="00B672C2" w:rsidRDefault="007C6B81" w:rsidP="007C6B81">
      <w:pPr>
        <w:spacing w:line="240" w:lineRule="auto"/>
        <w:rPr>
          <w:rFonts w:eastAsia="Times New Roman"/>
          <w:lang w:val="pl-PL"/>
        </w:rPr>
      </w:pPr>
    </w:p>
    <w:p w14:paraId="1E39F09B" w14:textId="77777777" w:rsidR="007C6B81" w:rsidRPr="00CA0C77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2FD0347D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617A7281" w14:textId="77777777" w:rsidR="007C6B81" w:rsidRPr="009F1671" w:rsidRDefault="007C6B81" w:rsidP="007C6B8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B0305BC" wp14:editId="0DFFAC5B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A990" w14:textId="77777777" w:rsidR="007C6B81" w:rsidRPr="00691EBB" w:rsidRDefault="007C6B81" w:rsidP="007C6B81">
      <w:pPr>
        <w:spacing w:line="240" w:lineRule="auto"/>
        <w:rPr>
          <w:rFonts w:eastAsia="Times New Roman"/>
          <w:lang w:val="en-GB"/>
        </w:rPr>
      </w:pPr>
    </w:p>
    <w:p w14:paraId="3C80C5F7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3337679A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6F8E54BC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4255AFAD" w14:textId="77777777" w:rsidR="007C6B81" w:rsidRDefault="007C6B81" w:rsidP="007C6B81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leave a written message or record a voice message, if your organisation has enabled it:</w:t>
      </w:r>
    </w:p>
    <w:p w14:paraId="20E41494" w14:textId="77777777" w:rsidR="007C6B81" w:rsidRP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68F63BDE" w14:textId="77777777" w:rsidR="007C6B81" w:rsidRPr="001D633E" w:rsidRDefault="007C6B81" w:rsidP="007C6B81">
      <w:pPr>
        <w:pStyle w:val="111Title"/>
        <w:numPr>
          <w:ilvl w:val="0"/>
          <w:numId w:val="29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4963A623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EE97B89" w14:textId="77777777" w:rsidR="007C6B81" w:rsidRDefault="007C6B81" w:rsidP="007C6B81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E35030C" w14:textId="77777777" w:rsidR="007C6B81" w:rsidRPr="000A0BC7" w:rsidRDefault="007C6B81" w:rsidP="007C6B81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483D53C" wp14:editId="4CE66C57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2B9C0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435CE526" w14:textId="77777777" w:rsidR="007C6B81" w:rsidRPr="0023711D" w:rsidRDefault="007C6B81" w:rsidP="007C6B81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5DCFB9F2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51D5C46" w14:textId="77777777" w:rsidR="007C6B81" w:rsidRPr="0023711D" w:rsidRDefault="007C6B81" w:rsidP="007C6B81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6E1E382" wp14:editId="72E1A7A6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9975C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37E08B86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C556B1F" w14:textId="77777777" w:rsidR="007C6B81" w:rsidRPr="00CA0C77" w:rsidRDefault="007C6B81" w:rsidP="007C6B81">
      <w:pPr>
        <w:pStyle w:val="ListParagraph"/>
        <w:numPr>
          <w:ilvl w:val="0"/>
          <w:numId w:val="2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33FB5D21" w14:textId="29F55992" w:rsidR="007C6B81" w:rsidRPr="00B25828" w:rsidRDefault="007C6B81" w:rsidP="007C6B81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4D307ECC" w14:textId="77777777" w:rsidR="007C6B81" w:rsidRPr="0023711D" w:rsidRDefault="007C6B81" w:rsidP="007C6B81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5E978B3" wp14:editId="78C84C5B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D40B5" w14:textId="77777777" w:rsidR="007C6B81" w:rsidRPr="0023711D" w:rsidRDefault="007C6B81" w:rsidP="007C6B81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58284F79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D7DA821" w14:textId="77777777" w:rsidR="007C6B81" w:rsidRPr="0032633A" w:rsidRDefault="007C6B81" w:rsidP="007C6B81">
      <w:pPr>
        <w:pStyle w:val="ListParagraph"/>
        <w:numPr>
          <w:ilvl w:val="0"/>
          <w:numId w:val="27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78A7C54A" w14:textId="77777777" w:rsidR="007C6B81" w:rsidRPr="00AB5BA3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574896C7" w14:textId="77777777" w:rsidR="007C6B81" w:rsidRPr="00845B0E" w:rsidRDefault="007C6B81" w:rsidP="007C6B81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6CD238B" w14:textId="77777777" w:rsidR="007C6B81" w:rsidRPr="00030960" w:rsidRDefault="007C6B81" w:rsidP="007C6B81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56D93767" w14:textId="77777777" w:rsidR="007C6B81" w:rsidRPr="00030960" w:rsidRDefault="007C6B81" w:rsidP="007C6B81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7263D63" wp14:editId="3ED72FB4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5530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0E40C6C" w14:textId="77777777" w:rsidR="007C6B81" w:rsidRDefault="007C6B81" w:rsidP="007C6B8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07BD59FD" w14:textId="77777777" w:rsidR="007C6B81" w:rsidRDefault="007C6B81" w:rsidP="007C6B8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631EEB8" w14:textId="77777777" w:rsidR="007C6B81" w:rsidRPr="001D633E" w:rsidRDefault="007C6B81" w:rsidP="007C6B81">
      <w:pPr>
        <w:pStyle w:val="111Title"/>
        <w:numPr>
          <w:ilvl w:val="0"/>
          <w:numId w:val="29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476895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476895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476895">
        <w:rPr>
          <w:rFonts w:ascii="Reckless Neue" w:hAnsi="Reckless Neue"/>
          <w:b/>
          <w:bCs/>
          <w:sz w:val="22"/>
          <w:szCs w:val="22"/>
        </w:rPr>
        <w:t>)</w:t>
      </w:r>
    </w:p>
    <w:p w14:paraId="449FB7F9" w14:textId="77777777" w:rsidR="007C6B81" w:rsidRPr="0023711D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E61AEF6" w14:textId="77777777" w:rsidR="007C6B81" w:rsidRDefault="007C6B81" w:rsidP="007C6B81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81F599" w14:textId="77777777" w:rsidR="007C6B81" w:rsidRPr="0032633A" w:rsidRDefault="007C6B81" w:rsidP="007C6B81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CAD5837" wp14:editId="411DFAD7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CD71" w14:textId="77777777" w:rsidR="007C6B81" w:rsidRDefault="007C6B81" w:rsidP="007C6B81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7C6B81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4E51403E" w14:textId="77777777" w:rsidR="007C6B81" w:rsidRPr="00AC7DD1" w:rsidRDefault="007C6B81" w:rsidP="007C6B81">
      <w:pPr>
        <w:spacing w:line="240" w:lineRule="auto"/>
        <w:rPr>
          <w:rFonts w:eastAsia="Times New Roman"/>
          <w:lang w:val="en-GB"/>
        </w:rPr>
      </w:pPr>
    </w:p>
    <w:p w14:paraId="1E1A5C59" w14:textId="77777777" w:rsidR="007C6B81" w:rsidRPr="00845B0E" w:rsidRDefault="007C6B81" w:rsidP="007C6B81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see the transcript of your message and will</w:t>
      </w:r>
      <w:r w:rsidRPr="00845B0E">
        <w:rPr>
          <w:rFonts w:eastAsia="Times New Roman"/>
          <w:lang w:val="en-GB"/>
        </w:rPr>
        <w:t xml:space="preserve"> have two options:</w:t>
      </w:r>
    </w:p>
    <w:p w14:paraId="7455834B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0F9AC098" w14:textId="77777777" w:rsidR="007C6B81" w:rsidRPr="0065423A" w:rsidRDefault="007C6B81" w:rsidP="007C6B81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362CE12C" wp14:editId="708BD617">
            <wp:extent cx="1511701" cy="2583083"/>
            <wp:effectExtent l="0" t="0" r="0" b="0"/>
            <wp:docPr id="1180318552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18552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B53B9" w14:textId="77777777" w:rsidR="007C6B81" w:rsidRDefault="007C6B81" w:rsidP="007C6B81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‘Send with approval’</w:t>
      </w:r>
      <w:r>
        <w:rPr>
          <w:rFonts w:eastAsia="Times New Roman"/>
          <w:lang w:val="en-GB"/>
        </w:rPr>
        <w:t>: If you are satisfied with the transcript of your message.</w:t>
      </w:r>
    </w:p>
    <w:p w14:paraId="7F27A523" w14:textId="77777777" w:rsidR="007C6B81" w:rsidRPr="00FF6847" w:rsidRDefault="007C6B81" w:rsidP="007C6B81">
      <w:pPr>
        <w:spacing w:line="240" w:lineRule="auto"/>
        <w:rPr>
          <w:rFonts w:eastAsia="Times New Roman"/>
          <w:lang w:val="en-GB"/>
        </w:rPr>
      </w:pPr>
    </w:p>
    <w:p w14:paraId="2EF7341D" w14:textId="77777777" w:rsidR="007C6B81" w:rsidRPr="00FF6847" w:rsidRDefault="007C6B81" w:rsidP="007C6B81">
      <w:pPr>
        <w:pStyle w:val="ListParagraph"/>
        <w:numPr>
          <w:ilvl w:val="0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approval’</w:t>
      </w:r>
      <w:r>
        <w:rPr>
          <w:rFonts w:eastAsia="Times New Roman"/>
          <w:lang w:val="en-GB"/>
        </w:rPr>
        <w:t>: You organisation may request a higher-quality transcription. You can also click on the trash icon next to the recording and record the message again.</w:t>
      </w:r>
    </w:p>
    <w:p w14:paraId="5C9714E0" w14:textId="77777777" w:rsidR="007C6B81" w:rsidRPr="0065423A" w:rsidRDefault="007C6B81" w:rsidP="007C6B81">
      <w:pPr>
        <w:spacing w:line="240" w:lineRule="auto"/>
        <w:ind w:left="1080"/>
        <w:rPr>
          <w:rFonts w:eastAsia="Times New Roman"/>
          <w:lang w:val="en-GB"/>
        </w:rPr>
      </w:pPr>
    </w:p>
    <w:p w14:paraId="2B08B523" w14:textId="77777777" w:rsidR="007C6B81" w:rsidRPr="00FF6847" w:rsidRDefault="007C6B81" w:rsidP="007C6B81">
      <w:pPr>
        <w:spacing w:line="240" w:lineRule="auto"/>
        <w:rPr>
          <w:rFonts w:eastAsia="Times New Roman"/>
          <w:b/>
          <w:bCs/>
          <w:lang w:val="en-GB"/>
        </w:rPr>
      </w:pPr>
    </w:p>
    <w:p w14:paraId="0819B870" w14:textId="77777777" w:rsidR="007C6B81" w:rsidRPr="00845B0E" w:rsidRDefault="007C6B81" w:rsidP="007C6B81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5DC5676B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91D5FB1" w14:textId="77777777" w:rsidR="007C6B81" w:rsidRPr="00AC7DD1" w:rsidRDefault="007C6B81" w:rsidP="007C6B81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76ECF1BF" w14:textId="77777777" w:rsidR="007C6B81" w:rsidRPr="00B25828" w:rsidRDefault="007C6B81" w:rsidP="007C6B81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7B033487" w14:textId="77777777" w:rsidR="007C6B81" w:rsidRPr="00691EBB" w:rsidRDefault="007C6B81" w:rsidP="007C6B81">
      <w:pPr>
        <w:spacing w:line="240" w:lineRule="auto"/>
        <w:rPr>
          <w:rFonts w:eastAsia="Times New Roman"/>
          <w:lang w:val="en-GB"/>
        </w:rPr>
      </w:pPr>
    </w:p>
    <w:p w14:paraId="450320E5" w14:textId="77777777" w:rsidR="007C6B81" w:rsidRDefault="007C6B81" w:rsidP="007C6B8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2411C2CA" w14:textId="77777777" w:rsidR="007C6B81" w:rsidRPr="00845B0E" w:rsidRDefault="007C6B81" w:rsidP="007C6B81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586A91CE" w14:textId="77777777" w:rsidR="007C6B81" w:rsidRDefault="007C6B81" w:rsidP="007C6B81">
      <w:pPr>
        <w:spacing w:line="240" w:lineRule="auto"/>
        <w:rPr>
          <w:lang w:val="en-GB"/>
        </w:rPr>
      </w:pPr>
    </w:p>
    <w:p w14:paraId="0B685E30" w14:textId="77777777" w:rsidR="007C6B81" w:rsidRPr="0032633A" w:rsidRDefault="007C6B81" w:rsidP="007C6B81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3DF1FC74" w14:textId="77777777" w:rsidR="007C6B81" w:rsidRPr="00AB5BA3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076EBDA5" w14:textId="77777777" w:rsidR="007C6B81" w:rsidRPr="00845B0E" w:rsidRDefault="007C6B81" w:rsidP="007C6B81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5EBDE1ED" wp14:editId="359127D3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E0BB4" w14:textId="77777777" w:rsidR="007C6B81" w:rsidRPr="00B25828" w:rsidRDefault="007C6B81" w:rsidP="007C6B81">
      <w:pPr>
        <w:rPr>
          <w:lang w:val="en-US"/>
        </w:rPr>
      </w:pPr>
    </w:p>
    <w:p w14:paraId="1EC3CB0A" w14:textId="77777777" w:rsidR="007C6B81" w:rsidRDefault="007C6B81" w:rsidP="007C6B81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850FF85" w14:textId="77777777" w:rsidR="007C6B81" w:rsidRPr="005E46F7" w:rsidRDefault="007C6B81" w:rsidP="007C6B81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366776B2" w14:textId="77777777" w:rsidR="007C6B81" w:rsidRPr="00B25828" w:rsidRDefault="007C6B81" w:rsidP="007C6B81">
      <w:pPr>
        <w:rPr>
          <w:lang w:val="en-GB"/>
        </w:rPr>
      </w:pPr>
    </w:p>
    <w:p w14:paraId="3A415B4A" w14:textId="77777777" w:rsidR="007C6B81" w:rsidRPr="005E2540" w:rsidRDefault="007C6B81" w:rsidP="007C6B81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7857EA70" w14:textId="77777777" w:rsidR="007C6B81" w:rsidRPr="00646824" w:rsidRDefault="007C6B81" w:rsidP="007C6B81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FC9D29B" w14:textId="77777777" w:rsidR="007C6B81" w:rsidRDefault="007C6B81" w:rsidP="007C6B81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5CA1712E" w14:textId="77777777" w:rsidR="007C6B81" w:rsidRPr="002A2CD2" w:rsidRDefault="007C6B81" w:rsidP="007C6B81">
      <w:pPr>
        <w:spacing w:line="240" w:lineRule="auto"/>
        <w:rPr>
          <w:rFonts w:eastAsia="Times New Roman"/>
          <w:lang w:val="en-GB"/>
        </w:rPr>
      </w:pPr>
    </w:p>
    <w:p w14:paraId="387FC8A1" w14:textId="77777777" w:rsidR="007C6B81" w:rsidRDefault="007C6B81" w:rsidP="007C6B81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194096F1" w14:textId="77777777" w:rsidR="007C6B81" w:rsidRPr="00B672C2" w:rsidRDefault="007C6B81" w:rsidP="007C6B81">
      <w:pPr>
        <w:rPr>
          <w:lang w:val="en-GB"/>
        </w:rPr>
      </w:pPr>
    </w:p>
    <w:p w14:paraId="5DEB55D8" w14:textId="77777777" w:rsidR="007C6B81" w:rsidRPr="00B25828" w:rsidRDefault="007C6B81" w:rsidP="007C6B81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you.</w:t>
      </w:r>
    </w:p>
    <w:p w14:paraId="28492573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92E686C" w14:textId="77777777" w:rsidR="007C6B81" w:rsidRDefault="007C6B81" w:rsidP="007C6B81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language.</w:t>
      </w:r>
    </w:p>
    <w:p w14:paraId="2468C131" w14:textId="77777777" w:rsidR="007C6B81" w:rsidRPr="002A2CD2" w:rsidRDefault="007C6B81" w:rsidP="007C6B81">
      <w:pPr>
        <w:spacing w:line="240" w:lineRule="auto"/>
        <w:rPr>
          <w:rFonts w:eastAsia="Times New Roman"/>
          <w:lang w:val="en-GB"/>
        </w:rPr>
      </w:pPr>
    </w:p>
    <w:p w14:paraId="61C832FD" w14:textId="77777777" w:rsidR="007C6B81" w:rsidRPr="002A2CD2" w:rsidRDefault="007C6B81" w:rsidP="007C6B81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 w:rsidRPr="00C33695">
        <w:rPr>
          <w:rFonts w:eastAsia="Times New Roman"/>
          <w:lang w:val="en-GB"/>
        </w:rPr>
        <w:t>If you already have a report, press 1</w:t>
      </w:r>
      <w:r>
        <w:rPr>
          <w:rFonts w:eastAsia="Times New Roman"/>
          <w:lang w:val="en-GB"/>
        </w:rPr>
        <w:t xml:space="preserve">; </w:t>
      </w:r>
      <w:r w:rsidRPr="002A2CD2">
        <w:rPr>
          <w:rFonts w:eastAsia="Times New Roman"/>
          <w:lang w:val="en-GB"/>
        </w:rPr>
        <w:t xml:space="preserve">To create a new report and consent to the processing of personal data, press 2. </w:t>
      </w:r>
    </w:p>
    <w:p w14:paraId="58590AF8" w14:textId="77777777" w:rsidR="007C6B81" w:rsidRDefault="007C6B81" w:rsidP="007C6B81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B06BDFC" w14:textId="77777777" w:rsidR="007C6B81" w:rsidRDefault="007C6B81" w:rsidP="007C6B81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’.</w:t>
      </w:r>
    </w:p>
    <w:p w14:paraId="7CB349FB" w14:textId="77777777" w:rsidR="007C6B81" w:rsidRDefault="007C6B81" w:rsidP="007C6B81">
      <w:pPr>
        <w:pStyle w:val="ListParagraph"/>
        <w:numPr>
          <w:ilvl w:val="1"/>
          <w:numId w:val="31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052A0F82" w14:textId="77777777" w:rsidR="007C6B81" w:rsidRPr="00B25828" w:rsidRDefault="007C6B81" w:rsidP="007C6B81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39A1A24D" w14:textId="34A31C92" w:rsidR="007C6B81" w:rsidRDefault="007C6B81" w:rsidP="007C6B81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r w:rsidR="00557CBF">
        <w:rPr>
          <w:rFonts w:eastAsia="Times New Roman"/>
          <w:lang w:val="en-GB"/>
        </w:rPr>
        <w:t>4-digit</w:t>
      </w:r>
      <w:r>
        <w:rPr>
          <w:rFonts w:eastAsia="Times New Roman"/>
          <w:lang w:val="en-GB"/>
        </w:rPr>
        <w:t xml:space="preserve"> PIN code.</w:t>
      </w:r>
    </w:p>
    <w:p w14:paraId="1C491E09" w14:textId="77777777" w:rsidR="0082467E" w:rsidRDefault="007C6B81" w:rsidP="0082467E">
      <w:pPr>
        <w:pStyle w:val="ListParagraph"/>
        <w:numPr>
          <w:ilvl w:val="1"/>
          <w:numId w:val="31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1C5D243A" w14:textId="77777777" w:rsidR="0082467E" w:rsidRDefault="0082467E" w:rsidP="0082467E">
      <w:pPr>
        <w:pStyle w:val="ListParagraph"/>
        <w:numPr>
          <w:ilvl w:val="0"/>
          <w:numId w:val="0"/>
        </w:numPr>
        <w:spacing w:line="240" w:lineRule="auto"/>
        <w:ind w:left="1068"/>
        <w:rPr>
          <w:lang w:val="en-GB"/>
        </w:rPr>
      </w:pPr>
    </w:p>
    <w:p w14:paraId="5CEB7CF5" w14:textId="586666E6" w:rsidR="0082467E" w:rsidRPr="00F9247D" w:rsidRDefault="0082467E" w:rsidP="0082467E">
      <w:pPr>
        <w:pStyle w:val="ListParagraph"/>
        <w:numPr>
          <w:ilvl w:val="0"/>
          <w:numId w:val="31"/>
        </w:numPr>
        <w:spacing w:line="240" w:lineRule="auto"/>
        <w:rPr>
          <w:lang w:val="en-GB"/>
        </w:rPr>
      </w:pPr>
      <w:r w:rsidRPr="0082467E"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53BE3A01" w14:textId="77777777" w:rsidR="00F9247D" w:rsidRDefault="00F9247D" w:rsidP="00F9247D">
      <w:pPr>
        <w:pStyle w:val="ListParagraph"/>
        <w:numPr>
          <w:ilvl w:val="2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43C40C0F" w14:textId="77777777" w:rsidR="00F9247D" w:rsidRDefault="00F9247D" w:rsidP="00F9247D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530F712B" w14:textId="77777777" w:rsidR="00F9247D" w:rsidRDefault="00F9247D" w:rsidP="00F9247D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with your organisation</w:t>
      </w:r>
    </w:p>
    <w:p w14:paraId="127550AC" w14:textId="77777777" w:rsidR="00F9247D" w:rsidRDefault="00F9247D" w:rsidP="00F9247D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39A485FD" w14:textId="77777777" w:rsidR="00F9247D" w:rsidRPr="00996627" w:rsidRDefault="00F9247D" w:rsidP="00F9247D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77B51AE4" w14:textId="77777777" w:rsidR="00F9247D" w:rsidRDefault="00F9247D" w:rsidP="00F9247D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79D590D0" w14:textId="77777777" w:rsidR="00F9247D" w:rsidRPr="00D80BC5" w:rsidRDefault="00F9247D" w:rsidP="00F9247D">
      <w:pPr>
        <w:pStyle w:val="ListParagraph"/>
        <w:numPr>
          <w:ilvl w:val="2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112182A9" w14:textId="77777777" w:rsidR="00F9247D" w:rsidRDefault="00F9247D" w:rsidP="00F9247D">
      <w:pPr>
        <w:pStyle w:val="ListParagraph"/>
        <w:numPr>
          <w:ilvl w:val="3"/>
          <w:numId w:val="3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4D9E540D" w14:textId="77777777" w:rsidR="00F9247D" w:rsidRDefault="00F9247D" w:rsidP="00F9247D">
      <w:pPr>
        <w:pStyle w:val="ListParagraph"/>
        <w:numPr>
          <w:ilvl w:val="3"/>
          <w:numId w:val="3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but will be used to generate transcript</w:t>
      </w:r>
    </w:p>
    <w:p w14:paraId="4E0B5B93" w14:textId="77777777" w:rsidR="00F9247D" w:rsidRDefault="00F9247D" w:rsidP="00F9247D">
      <w:pPr>
        <w:pStyle w:val="ListParagraph"/>
        <w:numPr>
          <w:ilvl w:val="3"/>
          <w:numId w:val="3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24C502FA" w14:textId="77777777" w:rsidR="00F9247D" w:rsidRDefault="00F9247D" w:rsidP="00F9247D">
      <w:pPr>
        <w:pStyle w:val="ListParagraph"/>
        <w:numPr>
          <w:ilvl w:val="3"/>
          <w:numId w:val="3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 summary will be provided at the end, with an option to add more details</w:t>
      </w:r>
    </w:p>
    <w:p w14:paraId="350FEBDD" w14:textId="77777777" w:rsidR="00F9247D" w:rsidRDefault="00F9247D" w:rsidP="00F9247D">
      <w:pPr>
        <w:pStyle w:val="ListParagraph"/>
        <w:numPr>
          <w:ilvl w:val="3"/>
          <w:numId w:val="3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 will automatically end when complete</w:t>
      </w:r>
    </w:p>
    <w:p w14:paraId="1E32A2B1" w14:textId="77777777" w:rsidR="0082467E" w:rsidRDefault="0082467E" w:rsidP="0082467E">
      <w:pPr>
        <w:spacing w:line="240" w:lineRule="auto"/>
        <w:rPr>
          <w:rFonts w:eastAsia="Times New Roman"/>
          <w:lang w:val="en-GB"/>
        </w:rPr>
      </w:pPr>
    </w:p>
    <w:p w14:paraId="244F9F6E" w14:textId="3C41420B" w:rsidR="000D3E23" w:rsidRPr="0082467E" w:rsidRDefault="0082467E" w:rsidP="0082467E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 w:rsidRPr="0082467E"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1DA403AC" w14:textId="77777777" w:rsidR="000D3E23" w:rsidRPr="0082467E" w:rsidRDefault="000D3E23" w:rsidP="000D3E23">
      <w:pPr>
        <w:rPr>
          <w:lang w:val="en-US"/>
        </w:rPr>
      </w:pPr>
    </w:p>
    <w:p w14:paraId="382DA69D" w14:textId="77777777" w:rsidR="00997620" w:rsidRPr="0082467E" w:rsidRDefault="00997620" w:rsidP="000D3E23">
      <w:pPr>
        <w:rPr>
          <w:lang w:val="en-US"/>
        </w:rPr>
        <w:sectPr w:rsidR="00997620" w:rsidRPr="0082467E" w:rsidSect="00B043E8">
          <w:headerReference w:type="default" r:id="rId24"/>
          <w:footerReference w:type="default" r:id="rId25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82467E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9A81A" w14:textId="77777777" w:rsidR="009C3C3F" w:rsidRDefault="009C3C3F" w:rsidP="00895055">
      <w:r>
        <w:separator/>
      </w:r>
    </w:p>
  </w:endnote>
  <w:endnote w:type="continuationSeparator" w:id="0">
    <w:p w14:paraId="31959909" w14:textId="77777777" w:rsidR="009C3C3F" w:rsidRDefault="009C3C3F" w:rsidP="00895055">
      <w:r>
        <w:continuationSeparator/>
      </w:r>
    </w:p>
  </w:endnote>
  <w:endnote w:type="continuationNotice" w:id="1">
    <w:p w14:paraId="0ECBD329" w14:textId="77777777" w:rsidR="009C3C3F" w:rsidRDefault="009C3C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3E086CF-A022-654E-9D45-E52D5CEFC2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321F78-9FBC-8945-9EC4-BD668A8FE1FC}"/>
    <w:embedBold r:id="rId3" w:fontKey="{1C401FA8-F4DB-4340-BD0E-CD1FC4FA56C2}"/>
    <w:embedItalic r:id="rId4" w:fontKey="{39FE2514-9863-5547-BBBB-B07EDED6C0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16ADF95-4FB6-B54B-966D-590ECF3DFA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FCF71C8-2BE3-9B45-BE9A-654D3F148931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07A759C-BD03-7645-8DBB-C5628511D84A}"/>
    <w:embedBold r:id="rId8" w:fontKey="{9856B517-666A-264C-B58E-77C3C79436AA}"/>
    <w:embedItalic r:id="rId9" w:fontKey="{637689FB-3F8C-8445-A4F2-3AF9113863C6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44DF0B20-7CE3-0B4B-88CA-779A299E3EC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497D24B2-7C02-0B47-9DB9-A09A4703BAD9}"/>
    <w:embedBold r:id="rId17" w:fontKey="{EE7CC128-C905-1E45-B05C-A4203B0F1597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8BCB5" w14:textId="77777777" w:rsidR="009C3C3F" w:rsidRDefault="009C3C3F" w:rsidP="00895055">
      <w:r>
        <w:separator/>
      </w:r>
    </w:p>
  </w:footnote>
  <w:footnote w:type="continuationSeparator" w:id="0">
    <w:p w14:paraId="7326B44A" w14:textId="77777777" w:rsidR="009C3C3F" w:rsidRDefault="009C3C3F" w:rsidP="00895055">
      <w:r>
        <w:continuationSeparator/>
      </w:r>
    </w:p>
  </w:footnote>
  <w:footnote w:type="continuationNotice" w:id="1">
    <w:p w14:paraId="4EC9A96E" w14:textId="77777777" w:rsidR="009C3C3F" w:rsidRDefault="009C3C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23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524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numPicBullet w:numPicBulletId="2">
    <w:pict>
      <v:shape id="_x0000_i3525" type="#_x0000_t75" style="width:49.3pt;height:32.1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1D10C3"/>
    <w:multiLevelType w:val="hybridMultilevel"/>
    <w:tmpl w:val="5E4843A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D1F4A"/>
    <w:multiLevelType w:val="hybridMultilevel"/>
    <w:tmpl w:val="7BDAF31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8C676B"/>
    <w:multiLevelType w:val="hybridMultilevel"/>
    <w:tmpl w:val="E07EE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D79F8"/>
    <w:multiLevelType w:val="hybridMultilevel"/>
    <w:tmpl w:val="F48058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99177B"/>
    <w:multiLevelType w:val="hybridMultilevel"/>
    <w:tmpl w:val="E87EC4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6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13270F"/>
    <w:multiLevelType w:val="hybridMultilevel"/>
    <w:tmpl w:val="854068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E915E3"/>
    <w:multiLevelType w:val="hybridMultilevel"/>
    <w:tmpl w:val="968874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6"/>
  </w:num>
  <w:num w:numId="2" w16cid:durableId="889462652">
    <w:abstractNumId w:val="12"/>
  </w:num>
  <w:num w:numId="3" w16cid:durableId="913858091">
    <w:abstractNumId w:val="31"/>
  </w:num>
  <w:num w:numId="4" w16cid:durableId="1120102024">
    <w:abstractNumId w:val="18"/>
  </w:num>
  <w:num w:numId="5" w16cid:durableId="2063749804">
    <w:abstractNumId w:val="24"/>
  </w:num>
  <w:num w:numId="6" w16cid:durableId="131557142">
    <w:abstractNumId w:val="25"/>
  </w:num>
  <w:num w:numId="7" w16cid:durableId="405227070">
    <w:abstractNumId w:val="10"/>
  </w:num>
  <w:num w:numId="8" w16cid:durableId="604268038">
    <w:abstractNumId w:val="27"/>
  </w:num>
  <w:num w:numId="9" w16cid:durableId="1805997603">
    <w:abstractNumId w:val="21"/>
  </w:num>
  <w:num w:numId="10" w16cid:durableId="952129174">
    <w:abstractNumId w:val="9"/>
  </w:num>
  <w:num w:numId="11" w16cid:durableId="1687905065">
    <w:abstractNumId w:val="32"/>
  </w:num>
  <w:num w:numId="12" w16cid:durableId="1158493702">
    <w:abstractNumId w:val="15"/>
  </w:num>
  <w:num w:numId="13" w16cid:durableId="1141311949">
    <w:abstractNumId w:val="19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30"/>
  </w:num>
  <w:num w:numId="17" w16cid:durableId="903374144">
    <w:abstractNumId w:val="11"/>
  </w:num>
  <w:num w:numId="18" w16cid:durableId="1317494555">
    <w:abstractNumId w:val="25"/>
  </w:num>
  <w:num w:numId="19" w16cid:durableId="1041898473">
    <w:abstractNumId w:val="28"/>
  </w:num>
  <w:num w:numId="20" w16cid:durableId="695548405">
    <w:abstractNumId w:val="6"/>
  </w:num>
  <w:num w:numId="21" w16cid:durableId="20248151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4"/>
  </w:num>
  <w:num w:numId="23" w16cid:durableId="1661076449">
    <w:abstractNumId w:val="35"/>
  </w:num>
  <w:num w:numId="24" w16cid:durableId="1719284549">
    <w:abstractNumId w:val="4"/>
  </w:num>
  <w:num w:numId="25" w16cid:durableId="1696225161">
    <w:abstractNumId w:val="26"/>
  </w:num>
  <w:num w:numId="26" w16cid:durableId="18053495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23864334">
    <w:abstractNumId w:val="2"/>
  </w:num>
  <w:num w:numId="28" w16cid:durableId="758065594">
    <w:abstractNumId w:val="0"/>
  </w:num>
  <w:num w:numId="29" w16cid:durableId="1313952029">
    <w:abstractNumId w:val="3"/>
  </w:num>
  <w:num w:numId="30" w16cid:durableId="102045072">
    <w:abstractNumId w:val="23"/>
  </w:num>
  <w:num w:numId="31" w16cid:durableId="2064061198">
    <w:abstractNumId w:val="8"/>
  </w:num>
  <w:num w:numId="32" w16cid:durableId="272708216">
    <w:abstractNumId w:val="16"/>
  </w:num>
  <w:num w:numId="33" w16cid:durableId="1174568455">
    <w:abstractNumId w:val="1"/>
  </w:num>
  <w:num w:numId="34" w16cid:durableId="1776169873">
    <w:abstractNumId w:val="20"/>
  </w:num>
  <w:num w:numId="35" w16cid:durableId="693116857">
    <w:abstractNumId w:val="33"/>
  </w:num>
  <w:num w:numId="36" w16cid:durableId="1501389275">
    <w:abstractNumId w:val="34"/>
  </w:num>
  <w:num w:numId="37" w16cid:durableId="107433838">
    <w:abstractNumId w:val="22"/>
  </w:num>
  <w:num w:numId="38" w16cid:durableId="9007523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1F74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3639"/>
    <w:rsid w:val="004A5D89"/>
    <w:rsid w:val="004D31FA"/>
    <w:rsid w:val="004F0E1A"/>
    <w:rsid w:val="004F1C66"/>
    <w:rsid w:val="004F2D8B"/>
    <w:rsid w:val="00501966"/>
    <w:rsid w:val="005373C6"/>
    <w:rsid w:val="00551C49"/>
    <w:rsid w:val="00557CBF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C6B81"/>
    <w:rsid w:val="007D0020"/>
    <w:rsid w:val="007E0237"/>
    <w:rsid w:val="007E4979"/>
    <w:rsid w:val="007F17EE"/>
    <w:rsid w:val="008116DB"/>
    <w:rsid w:val="00811967"/>
    <w:rsid w:val="0082467E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3C3F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40E23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9247D"/>
    <w:rsid w:val="00FA10BF"/>
    <w:rsid w:val="00FA2496"/>
    <w:rsid w:val="00FC67DB"/>
    <w:rsid w:val="00FD3845"/>
    <w:rsid w:val="00FF0E09"/>
    <w:rsid w:val="00FF504E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7C6B81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7C6B81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7C6B81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7C6B81"/>
  </w:style>
  <w:style w:type="paragraph" w:styleId="TOC1">
    <w:name w:val="toc 1"/>
    <w:basedOn w:val="Normal"/>
    <w:next w:val="Normal"/>
    <w:autoRedefine/>
    <w:uiPriority w:val="39"/>
    <w:unhideWhenUsed/>
    <w:rsid w:val="007C6B81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C6B81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C6B81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15</TotalTime>
  <Pages>12</Pages>
  <Words>910</Words>
  <Characters>5188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6</cp:revision>
  <cp:lastPrinted>2023-10-27T08:45:00Z</cp:lastPrinted>
  <dcterms:created xsi:type="dcterms:W3CDTF">2025-09-24T11:25:00Z</dcterms:created>
  <dcterms:modified xsi:type="dcterms:W3CDTF">2025-09-24T15:49:00Z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