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53D8D4C3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9499" w14:textId="77777777" w:rsidR="00945690" w:rsidRDefault="00945690" w:rsidP="00E13CE6">
      <w:pPr>
        <w:pStyle w:val="Title"/>
      </w:pPr>
    </w:p>
    <w:p w14:paraId="7BB8E973" w14:textId="1D5ACCDA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690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219226D5" w:rsidR="00213BF7" w:rsidRPr="00213BF7" w:rsidRDefault="00213BF7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213BF7">
                              <w:rPr>
                                <w:color w:val="FFFFFF"/>
                                <w:sz w:val="64"/>
                                <w:szCs w:val="64"/>
                              </w:rPr>
                              <w:t>E</w:t>
                            </w:r>
                            <w:r w:rsidR="00945690">
                              <w:rPr>
                                <w:color w:val="FFFFFF"/>
                                <w:sz w:val="64"/>
                                <w:szCs w:val="64"/>
                              </w:rPr>
                              <w:t>ditable</w:t>
                            </w:r>
                            <w:proofErr w:type="spellEnd"/>
                            <w:r w:rsidR="00945690"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="00945690"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219226D5" w:rsidR="00213BF7" w:rsidRPr="00213BF7" w:rsidRDefault="00213BF7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 w:rsidRPr="00213BF7">
                        <w:rPr>
                          <w:color w:val="FFFFFF"/>
                          <w:sz w:val="64"/>
                          <w:szCs w:val="64"/>
                        </w:rPr>
                        <w:t>E</w:t>
                      </w:r>
                      <w:r w:rsidR="00945690">
                        <w:rPr>
                          <w:color w:val="FFFFFF"/>
                          <w:sz w:val="64"/>
                          <w:szCs w:val="64"/>
                        </w:rPr>
                        <w:t>ditable</w:t>
                      </w:r>
                      <w:proofErr w:type="spellEnd"/>
                      <w:r w:rsidR="00945690"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="00945690"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5548E854" w14:textId="77777777" w:rsidR="00945690" w:rsidRPr="000365E4" w:rsidRDefault="00945690" w:rsidP="00945690">
      <w:pPr>
        <w:pStyle w:val="TOC1"/>
        <w:rPr>
          <w:b w:val="0"/>
          <w:bCs w:val="0"/>
          <w:i/>
          <w:iCs/>
          <w:noProof/>
          <w:sz w:val="22"/>
          <w:szCs w:val="22"/>
        </w:rPr>
      </w:pPr>
    </w:p>
    <w:p w14:paraId="6905C6F7" w14:textId="77777777" w:rsidR="00945690" w:rsidRPr="000365E4" w:rsidRDefault="00945690" w:rsidP="0094569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0365E4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0365E4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0365E4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0365E4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1DAED384" w14:textId="77777777" w:rsidR="00945690" w:rsidRPr="000365E4" w:rsidRDefault="00945690" w:rsidP="0094569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0365E4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0365E4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6F52400" w14:textId="77777777" w:rsidR="00945690" w:rsidRPr="000365E4" w:rsidRDefault="00945690" w:rsidP="0094569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0365E4">
          <w:rPr>
            <w:rStyle w:val="Hyperlink"/>
            <w:sz w:val="22"/>
            <w:szCs w:val="22"/>
          </w:rPr>
          <w:t>Via Web</w:t>
        </w:r>
        <w:r w:rsidRPr="000365E4">
          <w:rPr>
            <w:noProof/>
            <w:webHidden/>
            <w:sz w:val="22"/>
            <w:szCs w:val="22"/>
          </w:rPr>
          <w:tab/>
        </w:r>
        <w:r w:rsidRPr="000365E4">
          <w:rPr>
            <w:noProof/>
            <w:webHidden/>
            <w:sz w:val="22"/>
            <w:szCs w:val="22"/>
          </w:rPr>
          <w:fldChar w:fldCharType="begin"/>
        </w:r>
        <w:r w:rsidRPr="000365E4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0365E4">
          <w:rPr>
            <w:noProof/>
            <w:webHidden/>
            <w:sz w:val="22"/>
            <w:szCs w:val="22"/>
          </w:rPr>
        </w:r>
        <w:r w:rsidRPr="000365E4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0365E4">
          <w:rPr>
            <w:noProof/>
            <w:webHidden/>
            <w:sz w:val="22"/>
            <w:szCs w:val="22"/>
          </w:rPr>
          <w:fldChar w:fldCharType="end"/>
        </w:r>
      </w:hyperlink>
    </w:p>
    <w:p w14:paraId="157304EB" w14:textId="77777777" w:rsidR="00945690" w:rsidRPr="000365E4" w:rsidRDefault="00945690" w:rsidP="0094569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0365E4">
          <w:rPr>
            <w:rStyle w:val="Hyperlink"/>
            <w:sz w:val="22"/>
            <w:szCs w:val="22"/>
          </w:rPr>
          <w:t>Via the SpeakUp App</w:t>
        </w:r>
        <w:r w:rsidRPr="000365E4">
          <w:rPr>
            <w:noProof/>
            <w:webHidden/>
            <w:sz w:val="22"/>
            <w:szCs w:val="22"/>
          </w:rPr>
          <w:tab/>
        </w:r>
        <w:r w:rsidRPr="000365E4">
          <w:rPr>
            <w:noProof/>
            <w:webHidden/>
            <w:sz w:val="22"/>
            <w:szCs w:val="22"/>
          </w:rPr>
          <w:fldChar w:fldCharType="begin"/>
        </w:r>
        <w:r w:rsidRPr="000365E4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0365E4">
          <w:rPr>
            <w:noProof/>
            <w:webHidden/>
            <w:sz w:val="22"/>
            <w:szCs w:val="22"/>
          </w:rPr>
        </w:r>
        <w:r w:rsidRPr="000365E4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0365E4">
          <w:rPr>
            <w:noProof/>
            <w:webHidden/>
            <w:sz w:val="22"/>
            <w:szCs w:val="22"/>
          </w:rPr>
          <w:fldChar w:fldCharType="end"/>
        </w:r>
      </w:hyperlink>
    </w:p>
    <w:p w14:paraId="78907AF1" w14:textId="77777777" w:rsidR="00945690" w:rsidRPr="000365E4" w:rsidRDefault="00945690" w:rsidP="0094569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0365E4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59C96C01" w14:textId="77777777" w:rsidR="00945690" w:rsidRPr="000365E4" w:rsidRDefault="00945690" w:rsidP="0094569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0365E4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0365E4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1F415754" w14:textId="77777777" w:rsidR="00945690" w:rsidRPr="000365E4" w:rsidRDefault="00945690" w:rsidP="0094569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0365E4">
          <w:rPr>
            <w:rStyle w:val="Hyperlink"/>
            <w:sz w:val="22"/>
            <w:szCs w:val="22"/>
          </w:rPr>
          <w:t>Via Phone</w:t>
        </w:r>
        <w:r w:rsidRPr="000365E4">
          <w:rPr>
            <w:noProof/>
            <w:webHidden/>
            <w:sz w:val="22"/>
            <w:szCs w:val="22"/>
          </w:rPr>
          <w:tab/>
        </w:r>
        <w:r w:rsidRPr="000365E4">
          <w:rPr>
            <w:noProof/>
            <w:webHidden/>
            <w:sz w:val="22"/>
            <w:szCs w:val="22"/>
          </w:rPr>
          <w:fldChar w:fldCharType="begin"/>
        </w:r>
        <w:r w:rsidRPr="000365E4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0365E4">
          <w:rPr>
            <w:noProof/>
            <w:webHidden/>
            <w:sz w:val="22"/>
            <w:szCs w:val="22"/>
          </w:rPr>
        </w:r>
        <w:r w:rsidRPr="000365E4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0365E4">
          <w:rPr>
            <w:noProof/>
            <w:webHidden/>
            <w:sz w:val="22"/>
            <w:szCs w:val="22"/>
          </w:rPr>
          <w:fldChar w:fldCharType="end"/>
        </w:r>
      </w:hyperlink>
    </w:p>
    <w:p w14:paraId="28BFF9C0" w14:textId="77777777" w:rsidR="00945690" w:rsidRPr="00B37128" w:rsidRDefault="00945690" w:rsidP="0094569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0365E4">
        <w:rPr>
          <w:i/>
          <w:iCs/>
          <w:noProof/>
          <w:sz w:val="22"/>
          <w:szCs w:val="22"/>
        </w:rPr>
        <w:fldChar w:fldCharType="end"/>
      </w:r>
    </w:p>
    <w:p w14:paraId="67DCF21F" w14:textId="77777777" w:rsidR="00945690" w:rsidRDefault="00945690" w:rsidP="00945690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22417205" w14:textId="77777777" w:rsidR="00945690" w:rsidRPr="005E46F7" w:rsidRDefault="00945690" w:rsidP="00945690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43BFECBA" w14:textId="77777777" w:rsidR="00945690" w:rsidRPr="00423E0E" w:rsidRDefault="00945690" w:rsidP="00945690">
      <w:pPr>
        <w:rPr>
          <w:lang w:val="en-GB"/>
        </w:rPr>
      </w:pPr>
    </w:p>
    <w:p w14:paraId="34E97D47" w14:textId="77777777" w:rsidR="00945690" w:rsidRDefault="00945690" w:rsidP="00945690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7C77E13C" w14:textId="77777777" w:rsidR="00945690" w:rsidRPr="00423E0E" w:rsidRDefault="00945690" w:rsidP="00945690">
      <w:pPr>
        <w:jc w:val="both"/>
        <w:rPr>
          <w:lang w:val="en-US"/>
        </w:rPr>
      </w:pPr>
    </w:p>
    <w:p w14:paraId="1E08AFD6" w14:textId="77777777" w:rsidR="00945690" w:rsidRDefault="00945690" w:rsidP="00945690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4E4E73F1" w14:textId="77777777" w:rsidR="00945690" w:rsidRPr="00266873" w:rsidRDefault="00945690" w:rsidP="00945690">
      <w:pPr>
        <w:jc w:val="both"/>
        <w:rPr>
          <w:rFonts w:cs="Open Sans"/>
          <w:lang w:val="en-US"/>
        </w:rPr>
      </w:pPr>
    </w:p>
    <w:p w14:paraId="32C2BE2B" w14:textId="77777777" w:rsidR="00945690" w:rsidRDefault="00945690" w:rsidP="00945690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74063463" w14:textId="77777777" w:rsidR="00945690" w:rsidRDefault="00945690" w:rsidP="00945690">
      <w:pPr>
        <w:jc w:val="both"/>
        <w:rPr>
          <w:rFonts w:cs="Open Sans"/>
          <w:lang w:val="en-US"/>
        </w:rPr>
      </w:pPr>
    </w:p>
    <w:p w14:paraId="2D149FB8" w14:textId="77777777" w:rsidR="00945690" w:rsidRPr="00945690" w:rsidRDefault="00945690" w:rsidP="00945690">
      <w:pPr>
        <w:rPr>
          <w:lang w:val="en-US"/>
        </w:rPr>
      </w:pPr>
    </w:p>
    <w:p w14:paraId="0B4022F3" w14:textId="77777777" w:rsidR="00945690" w:rsidRPr="00423E0E" w:rsidRDefault="00945690" w:rsidP="00945690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3689743B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523CDEDD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043E9F8D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717BA0D6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2ED62FEC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69F94613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1B0242D6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40CACFDA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3F94BC4E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4808DB92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16DC44B6" w14:textId="77777777" w:rsidR="00945690" w:rsidRDefault="00945690" w:rsidP="00945690">
      <w:pPr>
        <w:rPr>
          <w:noProof/>
          <w:color w:val="000000"/>
          <w:szCs w:val="21"/>
          <w:lang w:val="en-US"/>
        </w:rPr>
      </w:pPr>
    </w:p>
    <w:p w14:paraId="1B44B756" w14:textId="77777777" w:rsidR="00945690" w:rsidRDefault="00945690" w:rsidP="0094569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945690">
        <w:rPr>
          <w:sz w:val="60"/>
          <w:szCs w:val="60"/>
          <w:lang w:val="en-US"/>
        </w:rPr>
        <w:br w:type="page"/>
      </w:r>
    </w:p>
    <w:p w14:paraId="363A2114" w14:textId="77777777" w:rsidR="00945690" w:rsidRPr="005E46F7" w:rsidRDefault="00945690" w:rsidP="00945690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6F13D700" w14:textId="77777777" w:rsidR="00945690" w:rsidRPr="005E46F7" w:rsidRDefault="00945690" w:rsidP="00945690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672C19ED" w14:textId="77777777" w:rsidR="00945690" w:rsidRPr="005E46F7" w:rsidRDefault="00945690" w:rsidP="00945690">
      <w:pPr>
        <w:pStyle w:val="11Title"/>
        <w:rPr>
          <w:rFonts w:ascii="Reckless Neue" w:hAnsi="Reckless Neue"/>
          <w:b/>
          <w:bCs/>
          <w:color w:val="E49C9E"/>
        </w:rPr>
      </w:pPr>
    </w:p>
    <w:p w14:paraId="21EB8DC3" w14:textId="77777777" w:rsidR="00945690" w:rsidRPr="00423E0E" w:rsidRDefault="00945690" w:rsidP="0094569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64AA448F" w14:textId="77777777" w:rsidR="00945690" w:rsidRPr="00423E0E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315102A" w14:textId="77777777" w:rsidR="00945690" w:rsidRPr="00423E0E" w:rsidRDefault="00945690" w:rsidP="0094569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0A1A22E2" w14:textId="77777777" w:rsidR="00945690" w:rsidRPr="00423E0E" w:rsidRDefault="00945690" w:rsidP="00945690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27B8E2BD" w14:textId="77777777" w:rsidR="00945690" w:rsidRPr="00423E0E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ADF2DB2" w14:textId="77777777" w:rsidR="00945690" w:rsidRDefault="00945690" w:rsidP="0094569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5EE8F8FA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AA47DA4" w14:textId="77777777" w:rsidR="00945690" w:rsidRPr="00423E0E" w:rsidRDefault="00945690" w:rsidP="0094569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0374C8DC" w14:textId="77777777" w:rsidR="00945690" w:rsidRPr="00423E0E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24A4FF4" w14:textId="77777777" w:rsidR="00945690" w:rsidRPr="00423E0E" w:rsidRDefault="00945690" w:rsidP="0094569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67EA07AC" w14:textId="77777777" w:rsidR="00945690" w:rsidRDefault="00945690" w:rsidP="00945690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>
        <w:rPr>
          <w:rFonts w:eastAsia="Times New Roman"/>
          <w:lang w:val="en-GB"/>
        </w:rPr>
        <w:t xml:space="preserve"> This information is</w:t>
      </w:r>
      <w:r w:rsidRPr="009F1671">
        <w:rPr>
          <w:rFonts w:eastAsia="Times New Roman"/>
          <w:lang w:val="en-GB"/>
        </w:rPr>
        <w:t xml:space="preserve"> unique to you</w:t>
      </w:r>
      <w:r>
        <w:rPr>
          <w:rFonts w:eastAsia="Times New Roman"/>
          <w:lang w:val="en-GB"/>
        </w:rPr>
        <w:t xml:space="preserve"> and</w:t>
      </w:r>
    </w:p>
    <w:p w14:paraId="18354EFE" w14:textId="77777777" w:rsidR="00945690" w:rsidRPr="00423E0E" w:rsidRDefault="00945690" w:rsidP="00945690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50242344" w14:textId="77777777" w:rsidR="00945690" w:rsidRPr="00423E0E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569BC00" w14:textId="77777777" w:rsidR="00945690" w:rsidRPr="00423E0E" w:rsidRDefault="00945690" w:rsidP="0094569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145E0CBE" w14:textId="77777777" w:rsidR="00945690" w:rsidRPr="00423E0E" w:rsidRDefault="00945690" w:rsidP="00945690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771B8619" w14:textId="77777777" w:rsidR="00945690" w:rsidRPr="00423E0E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5F46C4F" w14:textId="77777777" w:rsidR="00945690" w:rsidRPr="00423E0E" w:rsidRDefault="00945690" w:rsidP="00945690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CEBFCE0" w14:textId="77777777" w:rsidR="00945690" w:rsidRPr="00423E0E" w:rsidRDefault="00945690" w:rsidP="00945690">
      <w:pPr>
        <w:spacing w:line="240" w:lineRule="auto"/>
        <w:rPr>
          <w:rFonts w:eastAsia="Times New Roman"/>
          <w:lang w:val="en-GB"/>
        </w:rPr>
      </w:pPr>
    </w:p>
    <w:p w14:paraId="4450DFB0" w14:textId="77777777" w:rsidR="00945690" w:rsidRPr="00423E0E" w:rsidRDefault="00945690" w:rsidP="00945690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6DA23342" w14:textId="77777777" w:rsidR="00945690" w:rsidRPr="00423E0E" w:rsidRDefault="00945690" w:rsidP="00945690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02956065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379FA815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02FFF99D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3117A732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7375F49E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0F363EDF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2F16B306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14DEC7FF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41AB3ACF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60FBE160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3A021956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7D92BC93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0159466C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58EF49D1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6EEFB3B0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7CCD474B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6A34F8B6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0D3650B0" w14:textId="77777777" w:rsidR="00945690" w:rsidRDefault="00945690" w:rsidP="00945690">
      <w:pPr>
        <w:rPr>
          <w:noProof/>
          <w:color w:val="000000"/>
          <w:szCs w:val="21"/>
          <w:lang w:val="en-GB"/>
        </w:rPr>
      </w:pPr>
    </w:p>
    <w:p w14:paraId="77C218FF" w14:textId="77777777" w:rsidR="00945690" w:rsidRPr="00423E0E" w:rsidRDefault="00945690" w:rsidP="00945690">
      <w:pPr>
        <w:rPr>
          <w:noProof/>
          <w:color w:val="000000"/>
          <w:szCs w:val="21"/>
          <w:lang w:val="en-GB"/>
        </w:rPr>
      </w:pPr>
    </w:p>
    <w:p w14:paraId="6C45DD27" w14:textId="77777777" w:rsidR="00945690" w:rsidRPr="005E46F7" w:rsidRDefault="00945690" w:rsidP="00945690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t>Via the SpeakUp App</w:t>
      </w:r>
      <w:bookmarkEnd w:id="7"/>
      <w:bookmarkEnd w:id="8"/>
    </w:p>
    <w:p w14:paraId="4F421E5F" w14:textId="77777777" w:rsidR="00945690" w:rsidRDefault="00945690" w:rsidP="00945690">
      <w:pPr>
        <w:rPr>
          <w:lang w:val="en-US"/>
        </w:rPr>
      </w:pPr>
    </w:p>
    <w:p w14:paraId="3694106F" w14:textId="77777777" w:rsidR="00945690" w:rsidRPr="0086019E" w:rsidRDefault="00945690" w:rsidP="0094569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694737B5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C30FC3C" w14:textId="77777777" w:rsidR="00945690" w:rsidRPr="00C50864" w:rsidRDefault="00945690" w:rsidP="00945690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5BFA18F" wp14:editId="4AE4DF9A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6FB3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24F0110" w14:textId="77777777" w:rsidR="00945690" w:rsidRPr="00C50864" w:rsidRDefault="00945690" w:rsidP="00945690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445F65E6" wp14:editId="1AD4FD3A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3BE8B740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9CAF66D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A5CAE2F" w14:textId="77777777" w:rsidR="00945690" w:rsidRPr="0086019E" w:rsidRDefault="00945690" w:rsidP="0094569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4092FAD8" w14:textId="77777777" w:rsidR="00945690" w:rsidRPr="00C50864" w:rsidRDefault="00945690" w:rsidP="00945690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78035749" wp14:editId="4963041E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7B63" w14:textId="5C23671E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5995BCF" w14:textId="46024EE7" w:rsidR="00945690" w:rsidRDefault="00945690" w:rsidP="0094569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CC08FA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5763DBAE" w14:textId="77777777" w:rsidR="00945690" w:rsidRPr="00407480" w:rsidRDefault="00945690" w:rsidP="00945690">
      <w:pPr>
        <w:spacing w:line="240" w:lineRule="auto"/>
        <w:rPr>
          <w:rFonts w:eastAsia="Times New Roman"/>
          <w:lang w:val="en-GB"/>
        </w:rPr>
      </w:pPr>
    </w:p>
    <w:p w14:paraId="2CEF86FE" w14:textId="77777777" w:rsidR="00945690" w:rsidRPr="00B25828" w:rsidRDefault="00945690" w:rsidP="00945690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7C1A7D82" w14:textId="77777777" w:rsidR="00945690" w:rsidRDefault="00945690" w:rsidP="00945690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1F4DF01F" w14:textId="77777777" w:rsidR="00945690" w:rsidRPr="000404EB" w:rsidRDefault="00945690" w:rsidP="00945690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0C018D89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29F840E" w14:textId="77777777" w:rsidR="00945690" w:rsidRPr="0086019E" w:rsidRDefault="00945690" w:rsidP="0094569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2C99EB46" w14:textId="77777777" w:rsidR="00945690" w:rsidRPr="000404EB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7E39C45" w14:textId="77777777" w:rsidR="00945690" w:rsidRPr="005E2540" w:rsidRDefault="00945690" w:rsidP="00945690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61EED39D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23911FE" w14:textId="77777777" w:rsidR="00945690" w:rsidRPr="009F1671" w:rsidRDefault="00945690" w:rsidP="00945690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17E29196" wp14:editId="76A1BF53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FC98" w14:textId="77777777" w:rsidR="00945690" w:rsidRPr="009F1671" w:rsidRDefault="00945690" w:rsidP="00945690">
      <w:pPr>
        <w:spacing w:line="240" w:lineRule="auto"/>
        <w:rPr>
          <w:rFonts w:eastAsia="Times New Roman"/>
          <w:lang w:val="en-GB"/>
        </w:rPr>
      </w:pPr>
    </w:p>
    <w:p w14:paraId="36ADF2FD" w14:textId="77777777" w:rsidR="00945690" w:rsidRPr="0072219F" w:rsidRDefault="00945690" w:rsidP="00945690">
      <w:pPr>
        <w:spacing w:line="240" w:lineRule="auto"/>
        <w:rPr>
          <w:rFonts w:eastAsia="Times New Roman"/>
          <w:lang w:val="en-GB"/>
        </w:rPr>
      </w:pPr>
    </w:p>
    <w:p w14:paraId="4A4FAE5A" w14:textId="77777777" w:rsidR="00945690" w:rsidRDefault="00945690" w:rsidP="0094569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6DE08663" w14:textId="77777777" w:rsidR="00945690" w:rsidRPr="00945690" w:rsidRDefault="00945690" w:rsidP="00945690">
      <w:pPr>
        <w:spacing w:line="240" w:lineRule="auto"/>
        <w:rPr>
          <w:rFonts w:eastAsia="Times New Roman"/>
          <w:lang w:val="pl-PL"/>
        </w:rPr>
      </w:pPr>
    </w:p>
    <w:p w14:paraId="5990800B" w14:textId="77777777" w:rsidR="00945690" w:rsidRPr="00CA0C77" w:rsidRDefault="00945690" w:rsidP="0094569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178D1E69" w14:textId="77777777" w:rsidR="00945690" w:rsidRDefault="00945690" w:rsidP="00945690">
      <w:pPr>
        <w:spacing w:line="240" w:lineRule="auto"/>
        <w:rPr>
          <w:rFonts w:eastAsia="Times New Roman"/>
          <w:lang w:val="en-GB"/>
        </w:rPr>
      </w:pPr>
    </w:p>
    <w:p w14:paraId="1BD451A7" w14:textId="77777777" w:rsidR="00945690" w:rsidRPr="009F1671" w:rsidRDefault="00945690" w:rsidP="00945690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4674FF6" wp14:editId="6A738973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2D4A" w14:textId="77777777" w:rsidR="00945690" w:rsidRPr="00691EBB" w:rsidRDefault="00945690" w:rsidP="00945690">
      <w:pPr>
        <w:spacing w:line="240" w:lineRule="auto"/>
        <w:rPr>
          <w:rFonts w:eastAsia="Times New Roman"/>
          <w:lang w:val="en-GB"/>
        </w:rPr>
      </w:pPr>
    </w:p>
    <w:p w14:paraId="1ACF3D83" w14:textId="77777777" w:rsidR="00945690" w:rsidRDefault="00945690" w:rsidP="00945690">
      <w:pPr>
        <w:spacing w:line="240" w:lineRule="auto"/>
        <w:rPr>
          <w:rFonts w:eastAsia="Times New Roman"/>
          <w:lang w:val="en-GB"/>
        </w:rPr>
      </w:pPr>
    </w:p>
    <w:p w14:paraId="1B7784F6" w14:textId="77777777" w:rsidR="00945690" w:rsidRDefault="00945690" w:rsidP="00945690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leave a written message or record a voice message, if your organisation has enabled it:</w:t>
      </w:r>
    </w:p>
    <w:p w14:paraId="533497F3" w14:textId="77777777" w:rsidR="00945690" w:rsidRPr="0023711D" w:rsidRDefault="00945690" w:rsidP="00945690">
      <w:pPr>
        <w:spacing w:line="240" w:lineRule="auto"/>
        <w:ind w:left="360"/>
        <w:rPr>
          <w:rFonts w:eastAsia="Times New Roman"/>
          <w:lang w:val="en-GB"/>
        </w:rPr>
      </w:pPr>
    </w:p>
    <w:p w14:paraId="23B6232A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1D6FCC97" w14:textId="77777777" w:rsidR="00945690" w:rsidRPr="001D633E" w:rsidRDefault="00945690" w:rsidP="00945690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65087786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0DE3223" w14:textId="77777777" w:rsidR="00945690" w:rsidRDefault="00945690" w:rsidP="00945690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3736361E" w14:textId="77777777" w:rsidR="00945690" w:rsidRPr="000A0BC7" w:rsidRDefault="00945690" w:rsidP="00945690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D6CEEFF" wp14:editId="3635B77B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6E8BA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2ADAFA84" w14:textId="77777777" w:rsidR="00945690" w:rsidRPr="0023711D" w:rsidRDefault="00945690" w:rsidP="00945690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2DC976B7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4DC1F60" w14:textId="77777777" w:rsidR="00945690" w:rsidRPr="0023711D" w:rsidRDefault="00945690" w:rsidP="00945690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A655B30" wp14:editId="1D6827D7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C77FF" w14:textId="77777777" w:rsidR="00945690" w:rsidRDefault="00945690" w:rsidP="00945690">
      <w:pPr>
        <w:spacing w:line="240" w:lineRule="auto"/>
        <w:rPr>
          <w:rFonts w:eastAsia="Times New Roman"/>
          <w:lang w:val="en-GB"/>
        </w:rPr>
      </w:pPr>
    </w:p>
    <w:p w14:paraId="12844E7A" w14:textId="77777777" w:rsidR="00945690" w:rsidRDefault="00945690" w:rsidP="00945690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78C353D1" w14:textId="77777777" w:rsidR="00945690" w:rsidRPr="00CA0C77" w:rsidRDefault="00945690" w:rsidP="00945690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78736D49" w14:textId="24014A01" w:rsidR="00945690" w:rsidRPr="00B25828" w:rsidRDefault="00945690" w:rsidP="00945690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7F348D2A" w14:textId="77777777" w:rsidR="00945690" w:rsidRPr="0023711D" w:rsidRDefault="00945690" w:rsidP="00945690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FCD300F" wp14:editId="3DB977D5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88A02" w14:textId="77777777" w:rsidR="00945690" w:rsidRPr="0023711D" w:rsidRDefault="00945690" w:rsidP="00945690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2E732B0C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347274E" w14:textId="77777777" w:rsidR="00945690" w:rsidRPr="0032633A" w:rsidRDefault="00945690" w:rsidP="00945690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BBB9ACD" w14:textId="77777777" w:rsidR="00945690" w:rsidRPr="00CC08FA" w:rsidRDefault="00945690" w:rsidP="00CC08FA">
      <w:pPr>
        <w:spacing w:line="240" w:lineRule="auto"/>
        <w:ind w:left="1154" w:hanging="360"/>
        <w:rPr>
          <w:b/>
          <w:bCs/>
          <w:lang w:val="en-GB"/>
        </w:rPr>
      </w:pPr>
    </w:p>
    <w:p w14:paraId="572E7E8B" w14:textId="77777777" w:rsidR="00945690" w:rsidRPr="00845B0E" w:rsidRDefault="00945690" w:rsidP="00945690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2DB96CB2" w14:textId="77777777" w:rsidR="00945690" w:rsidRPr="00030960" w:rsidRDefault="00945690" w:rsidP="00945690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3D8BA61B" w14:textId="77777777" w:rsidR="00945690" w:rsidRPr="00030960" w:rsidRDefault="00945690" w:rsidP="0094569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0F36EBB1" wp14:editId="45CCCBEA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318D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3829BC99" w14:textId="77777777" w:rsidR="00945690" w:rsidRDefault="00945690" w:rsidP="00945690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34351346" w14:textId="77777777" w:rsidR="00945690" w:rsidRDefault="00945690" w:rsidP="00945690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73312829" w14:textId="77777777" w:rsidR="00945690" w:rsidRPr="001D633E" w:rsidRDefault="00945690" w:rsidP="00945690">
      <w:pPr>
        <w:pStyle w:val="111Title"/>
        <w:numPr>
          <w:ilvl w:val="0"/>
          <w:numId w:val="31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0365E4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0365E4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0365E4">
        <w:rPr>
          <w:rFonts w:ascii="Reckless Neue" w:hAnsi="Reckless Neue"/>
          <w:b/>
          <w:bCs/>
          <w:sz w:val="22"/>
          <w:szCs w:val="22"/>
        </w:rPr>
        <w:t>)</w:t>
      </w:r>
    </w:p>
    <w:p w14:paraId="3FDEB4E4" w14:textId="77777777" w:rsidR="00945690" w:rsidRPr="0023711D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DCE5C61" w14:textId="77777777" w:rsidR="00945690" w:rsidRDefault="00945690" w:rsidP="00945690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50BACF00" w14:textId="77777777" w:rsidR="00945690" w:rsidRPr="0032633A" w:rsidRDefault="00945690" w:rsidP="00945690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D97BACE" wp14:editId="5CB7AEDE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2412" w14:textId="77777777" w:rsidR="00945690" w:rsidRDefault="00945690" w:rsidP="0094569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945690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19087DB0" w14:textId="77777777" w:rsidR="00945690" w:rsidRPr="00AC7DD1" w:rsidRDefault="00945690" w:rsidP="00945690">
      <w:pPr>
        <w:spacing w:line="240" w:lineRule="auto"/>
        <w:rPr>
          <w:rFonts w:eastAsia="Times New Roman"/>
          <w:lang w:val="en-GB"/>
        </w:rPr>
      </w:pPr>
    </w:p>
    <w:p w14:paraId="75CA96C9" w14:textId="77777777" w:rsidR="00945690" w:rsidRPr="00845B0E" w:rsidRDefault="00945690" w:rsidP="0094569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see the transcript of your message and will</w:t>
      </w:r>
      <w:r w:rsidRPr="00845B0E">
        <w:rPr>
          <w:rFonts w:eastAsia="Times New Roman"/>
          <w:lang w:val="en-GB"/>
        </w:rPr>
        <w:t xml:space="preserve"> have two options:</w:t>
      </w:r>
    </w:p>
    <w:p w14:paraId="780792A7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5592179D" w14:textId="77777777" w:rsidR="00945690" w:rsidRPr="0065423A" w:rsidRDefault="00945690" w:rsidP="00945690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782B814F" wp14:editId="0DBC52D8">
            <wp:extent cx="1511731" cy="2585708"/>
            <wp:effectExtent l="0" t="0" r="0" b="5715"/>
            <wp:docPr id="876771311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71311" name="Picture 5" descr="A screenshot of a ch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1511731" cy="25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0C11E" w14:textId="77777777" w:rsidR="00945690" w:rsidRPr="00845B0E" w:rsidRDefault="00945690" w:rsidP="00945690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 approval</w:t>
      </w:r>
      <w:r>
        <w:rPr>
          <w:rFonts w:eastAsia="Times New Roman"/>
          <w:lang w:val="en-GB"/>
        </w:rPr>
        <w:t>: If you are satisfied with the transcript of your message. This is the most anonymous option, since your organisation will not receive your voice file.</w:t>
      </w:r>
    </w:p>
    <w:p w14:paraId="121D88FF" w14:textId="77777777" w:rsidR="00945690" w:rsidRPr="00845B0E" w:rsidRDefault="00945690" w:rsidP="00945690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approval’</w:t>
      </w:r>
      <w:r>
        <w:rPr>
          <w:rFonts w:eastAsia="Times New Roman"/>
          <w:lang w:val="en-GB"/>
        </w:rPr>
        <w:t>: I</w:t>
      </w:r>
      <w:r w:rsidRPr="00194AED">
        <w:rPr>
          <w:rFonts w:eastAsia="Times New Roman"/>
          <w:lang w:val="en-GB"/>
        </w:rPr>
        <w:t>f you are not satisfied with your transcrip</w:t>
      </w:r>
      <w:r>
        <w:rPr>
          <w:rFonts w:eastAsia="Times New Roman"/>
          <w:lang w:val="en-GB"/>
        </w:rPr>
        <w:t>t,</w:t>
      </w:r>
      <w:r w:rsidRPr="00194AED">
        <w:rPr>
          <w:rFonts w:eastAsia="Times New Roman"/>
          <w:lang w:val="en-GB"/>
        </w:rPr>
        <w:t xml:space="preserve"> you can </w:t>
      </w:r>
      <w:r>
        <w:rPr>
          <w:rFonts w:eastAsia="Times New Roman"/>
          <w:lang w:val="en-GB"/>
        </w:rPr>
        <w:t>remove the file and record</w:t>
      </w:r>
      <w:r w:rsidRPr="00194AED">
        <w:rPr>
          <w:rFonts w:eastAsia="Times New Roman"/>
          <w:lang w:val="en-GB"/>
        </w:rPr>
        <w:t xml:space="preserve"> a new message or choose the send the voice file</w:t>
      </w:r>
      <w:r>
        <w:rPr>
          <w:rFonts w:eastAsia="Times New Roman"/>
          <w:lang w:val="en-GB"/>
        </w:rPr>
        <w:t xml:space="preserve"> to your organisation. You have two options:</w:t>
      </w:r>
      <w:r>
        <w:rPr>
          <w:rFonts w:eastAsia="Times New Roman"/>
          <w:lang w:val="en-GB"/>
        </w:rPr>
        <w:tab/>
      </w:r>
    </w:p>
    <w:p w14:paraId="121D6419" w14:textId="77777777" w:rsidR="00945690" w:rsidRPr="0065423A" w:rsidRDefault="00945690" w:rsidP="00945690">
      <w:pPr>
        <w:spacing w:line="240" w:lineRule="auto"/>
        <w:ind w:left="1080"/>
        <w:rPr>
          <w:rFonts w:eastAsia="Times New Roman"/>
          <w:lang w:val="en-GB"/>
        </w:rPr>
      </w:pPr>
    </w:p>
    <w:p w14:paraId="0C95D52C" w14:textId="77777777" w:rsidR="00945690" w:rsidRDefault="00945690" w:rsidP="00945690">
      <w:pPr>
        <w:spacing w:line="240" w:lineRule="auto"/>
        <w:rPr>
          <w:rFonts w:eastAsia="Times New Roman"/>
          <w:b/>
          <w:bCs/>
          <w:lang w:val="en-GB"/>
        </w:rPr>
      </w:pPr>
      <w:r>
        <w:rPr>
          <w:rFonts w:eastAsia="Times New Roman"/>
          <w:b/>
          <w:bCs/>
          <w:lang w:val="en-GB"/>
        </w:rPr>
        <w:br w:type="page"/>
      </w:r>
    </w:p>
    <w:p w14:paraId="6B1FB466" w14:textId="77777777" w:rsidR="00945690" w:rsidRDefault="00945690" w:rsidP="00945690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0365E4">
        <w:rPr>
          <w:rFonts w:eastAsia="Times New Roman"/>
          <w:b/>
          <w:bCs/>
          <w:lang w:val="en-GB"/>
        </w:rPr>
        <w:lastRenderedPageBreak/>
        <w:t>Scrambled version of your voice</w:t>
      </w:r>
      <w:r w:rsidRPr="000365E4">
        <w:rPr>
          <w:rFonts w:eastAsia="Times New Roman"/>
          <w:lang w:val="en-GB"/>
        </w:rPr>
        <w:t xml:space="preserve">: Select ‘Yes’. This option is recommended to keep your anonymity. </w:t>
      </w:r>
    </w:p>
    <w:p w14:paraId="3A58AED5" w14:textId="77777777" w:rsidR="00945690" w:rsidRDefault="00945690" w:rsidP="00945690">
      <w:pPr>
        <w:pStyle w:val="ListParagraph"/>
        <w:numPr>
          <w:ilvl w:val="2"/>
          <w:numId w:val="30"/>
        </w:numPr>
        <w:spacing w:line="240" w:lineRule="auto"/>
        <w:rPr>
          <w:rFonts w:eastAsia="Times New Roman"/>
          <w:lang w:val="en-GB"/>
        </w:rPr>
      </w:pPr>
      <w:r w:rsidRPr="000365E4">
        <w:rPr>
          <w:rFonts w:eastAsia="Times New Roman"/>
          <w:b/>
          <w:bCs/>
          <w:lang w:val="en-GB"/>
        </w:rPr>
        <w:t>Original version of your voice</w:t>
      </w:r>
      <w:r w:rsidRPr="000365E4">
        <w:rPr>
          <w:rFonts w:eastAsia="Times New Roman"/>
          <w:lang w:val="en-GB"/>
        </w:rPr>
        <w:t>: Select ‘No’.</w:t>
      </w:r>
    </w:p>
    <w:p w14:paraId="7737EBEE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2160"/>
        <w:rPr>
          <w:rFonts w:eastAsia="Times New Roman"/>
          <w:lang w:val="en-GB"/>
        </w:rPr>
      </w:pPr>
    </w:p>
    <w:p w14:paraId="3762FF66" w14:textId="77777777" w:rsidR="00945690" w:rsidRPr="00AC7DD1" w:rsidRDefault="00945690" w:rsidP="00945690">
      <w:pPr>
        <w:pStyle w:val="ListParagraph"/>
        <w:numPr>
          <w:ilvl w:val="0"/>
          <w:numId w:val="0"/>
        </w:numPr>
        <w:spacing w:line="240" w:lineRule="auto"/>
        <w:ind w:left="21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</w:t>
      </w:r>
      <w:r>
        <w:rPr>
          <w:rFonts w:eastAsia="Times New Roman"/>
          <w:noProof/>
          <w:lang w:val="en-GB"/>
        </w:rPr>
        <w:drawing>
          <wp:inline distT="0" distB="0" distL="0" distR="0" wp14:anchorId="5941E364" wp14:editId="0CC2D3EE">
            <wp:extent cx="1511873" cy="2594335"/>
            <wp:effectExtent l="0" t="0" r="0" b="0"/>
            <wp:docPr id="2074407324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07324" name="Picture 5" descr="A screenshot of a chat&#10;&#10;AI-generated content may be incorrec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/>
                    <a:stretch/>
                  </pic:blipFill>
                  <pic:spPr bwMode="auto">
                    <a:xfrm>
                      <a:off x="0" y="0"/>
                      <a:ext cx="1512000" cy="259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CC225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1800"/>
        <w:rPr>
          <w:rFonts w:eastAsia="Times New Roman"/>
          <w:lang w:val="en-GB"/>
        </w:rPr>
      </w:pPr>
    </w:p>
    <w:p w14:paraId="74E0FA54" w14:textId="77777777" w:rsidR="00945690" w:rsidRPr="00845B0E" w:rsidRDefault="00945690" w:rsidP="00945690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75F05023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F3F5703" w14:textId="77777777" w:rsidR="00945690" w:rsidRPr="00AC7DD1" w:rsidRDefault="00945690" w:rsidP="00945690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5BF9D126" w14:textId="77777777" w:rsidR="00945690" w:rsidRPr="00B25828" w:rsidRDefault="00945690" w:rsidP="00945690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9D98E73" w14:textId="77777777" w:rsidR="00945690" w:rsidRPr="00691EBB" w:rsidRDefault="00945690" w:rsidP="00945690">
      <w:pPr>
        <w:spacing w:line="240" w:lineRule="auto"/>
        <w:rPr>
          <w:rFonts w:eastAsia="Times New Roman"/>
          <w:lang w:val="en-GB"/>
        </w:rPr>
      </w:pPr>
    </w:p>
    <w:p w14:paraId="4A3A9DFB" w14:textId="77777777" w:rsidR="00945690" w:rsidRPr="00845B0E" w:rsidRDefault="00945690" w:rsidP="00945690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45CB759C" w14:textId="77777777" w:rsidR="00945690" w:rsidRDefault="00945690" w:rsidP="00945690">
      <w:pPr>
        <w:spacing w:line="240" w:lineRule="auto"/>
        <w:rPr>
          <w:lang w:val="en-GB"/>
        </w:rPr>
      </w:pPr>
    </w:p>
    <w:p w14:paraId="296BA9D4" w14:textId="77777777" w:rsidR="00945690" w:rsidRPr="0032633A" w:rsidRDefault="00945690" w:rsidP="00945690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25F00C9" w14:textId="77777777" w:rsidR="00945690" w:rsidRPr="00AB5BA3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31ADDF89" w14:textId="77777777" w:rsidR="00945690" w:rsidRPr="00845B0E" w:rsidRDefault="00945690" w:rsidP="0094569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FDB330A" wp14:editId="0741D5C3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54D4E" w14:textId="77777777" w:rsidR="00945690" w:rsidRPr="00B25828" w:rsidRDefault="00945690" w:rsidP="00945690">
      <w:pPr>
        <w:rPr>
          <w:lang w:val="en-US"/>
        </w:rPr>
      </w:pPr>
    </w:p>
    <w:p w14:paraId="27538E91" w14:textId="77777777" w:rsidR="00945690" w:rsidRDefault="00945690" w:rsidP="00945690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4B911370" w14:textId="77777777" w:rsidR="00945690" w:rsidRPr="005E46F7" w:rsidRDefault="00945690" w:rsidP="00945690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17A38376" w14:textId="77777777" w:rsidR="00945690" w:rsidRPr="00B25828" w:rsidRDefault="00945690" w:rsidP="00945690">
      <w:pPr>
        <w:rPr>
          <w:lang w:val="en-GB"/>
        </w:rPr>
      </w:pPr>
    </w:p>
    <w:p w14:paraId="76F6FC30" w14:textId="77777777" w:rsidR="00945690" w:rsidRPr="005E2540" w:rsidRDefault="00945690" w:rsidP="00945690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7C35B1B9" w14:textId="77777777" w:rsidR="00945690" w:rsidRPr="00646824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2F002D0" w14:textId="77777777" w:rsidR="00945690" w:rsidRPr="003B3E6A" w:rsidRDefault="00945690" w:rsidP="00945690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3CA8C219" w14:textId="77777777" w:rsidR="00945690" w:rsidRPr="000365E4" w:rsidRDefault="00945690" w:rsidP="00945690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12B1F6F" w14:textId="77777777" w:rsidR="00945690" w:rsidRPr="000365E4" w:rsidRDefault="00945690" w:rsidP="00945690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The voice prompts will guide you through the following steps:</w:t>
      </w:r>
    </w:p>
    <w:p w14:paraId="5E61C3CF" w14:textId="77777777" w:rsidR="00945690" w:rsidRPr="000365E4" w:rsidRDefault="00945690" w:rsidP="00945690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67A1B7E9" w14:textId="77777777" w:rsidR="00945690" w:rsidRPr="000365E4" w:rsidRDefault="00945690" w:rsidP="0094569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Enter the ‘</w:t>
      </w:r>
      <w:r w:rsidRPr="000365E4">
        <w:rPr>
          <w:rFonts w:eastAsia="Times New Roman" w:cstheme="majorHAnsi"/>
          <w:lang w:val="en-GB"/>
        </w:rPr>
        <w:t>Organisation code</w:t>
      </w:r>
      <w:r w:rsidRPr="000365E4">
        <w:rPr>
          <w:rFonts w:eastAsia="Times New Roman" w:cstheme="minorHAnsi"/>
          <w:lang w:val="en-GB"/>
        </w:rPr>
        <w:t>’ shared by the organisation with you</w:t>
      </w:r>
    </w:p>
    <w:p w14:paraId="42194C12" w14:textId="77777777" w:rsidR="00945690" w:rsidRPr="000365E4" w:rsidRDefault="00945690" w:rsidP="00945690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5F8833FE" w14:textId="77777777" w:rsidR="00945690" w:rsidRPr="000365E4" w:rsidRDefault="00945690" w:rsidP="0094569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 xml:space="preserve">Select your language </w:t>
      </w:r>
    </w:p>
    <w:p w14:paraId="073F6EDE" w14:textId="77777777" w:rsidR="00945690" w:rsidRPr="000365E4" w:rsidRDefault="00945690" w:rsidP="00945690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278CFB17" w14:textId="77777777" w:rsidR="00945690" w:rsidRPr="000365E4" w:rsidRDefault="00945690" w:rsidP="0094569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66895CEC" w14:textId="77777777" w:rsidR="00945690" w:rsidRPr="000365E4" w:rsidRDefault="00945690" w:rsidP="00945690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lang w:val="en-GB"/>
        </w:rPr>
      </w:pPr>
    </w:p>
    <w:p w14:paraId="3EBEB315" w14:textId="77777777" w:rsidR="00945690" w:rsidRPr="000365E4" w:rsidRDefault="00945690" w:rsidP="0094569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You will receive a unique ‘</w:t>
      </w:r>
      <w:r w:rsidRPr="000365E4">
        <w:rPr>
          <w:rFonts w:eastAsia="Times New Roman" w:cstheme="majorHAnsi"/>
          <w:lang w:val="en-GB"/>
        </w:rPr>
        <w:t>Report number</w:t>
      </w:r>
      <w:r w:rsidRPr="000365E4">
        <w:rPr>
          <w:rFonts w:eastAsia="Times New Roman"/>
          <w:lang w:val="en-GB"/>
        </w:rPr>
        <w:t>’</w:t>
      </w:r>
    </w:p>
    <w:p w14:paraId="34E9154E" w14:textId="77777777" w:rsidR="00945690" w:rsidRPr="000365E4" w:rsidRDefault="00945690" w:rsidP="00945690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0365E4">
        <w:rPr>
          <w:lang w:val="en-GB"/>
        </w:rPr>
        <w:t>Write this down carefully as you will need it to be able to call back and hear a response to your report.</w:t>
      </w:r>
    </w:p>
    <w:p w14:paraId="6CE321A8" w14:textId="77777777" w:rsidR="00945690" w:rsidRPr="000365E4" w:rsidRDefault="00945690" w:rsidP="00945690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608F1F71" w14:textId="73C56895" w:rsidR="00945690" w:rsidRPr="000365E4" w:rsidRDefault="00945690" w:rsidP="0094569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0365E4">
        <w:rPr>
          <w:rFonts w:eastAsia="Times New Roman"/>
          <w:lang w:val="en-GB"/>
        </w:rPr>
        <w:t>Choose a 4-digit PIN code</w:t>
      </w:r>
    </w:p>
    <w:p w14:paraId="6DB6242A" w14:textId="77777777" w:rsidR="00945690" w:rsidRPr="000365E4" w:rsidRDefault="00945690" w:rsidP="00945690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0365E4">
        <w:rPr>
          <w:lang w:val="en-GB"/>
        </w:rPr>
        <w:t>Remember it so that you can log back in later</w:t>
      </w:r>
    </w:p>
    <w:p w14:paraId="7F965198" w14:textId="77777777" w:rsidR="00945690" w:rsidRPr="000365E4" w:rsidRDefault="00945690" w:rsidP="00945690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017BDB91" w14:textId="3FD6DA18" w:rsidR="00945690" w:rsidRPr="00945690" w:rsidRDefault="00945690" w:rsidP="00945690">
      <w:pPr>
        <w:pStyle w:val="ListParagraph"/>
        <w:numPr>
          <w:ilvl w:val="1"/>
          <w:numId w:val="26"/>
        </w:numPr>
        <w:spacing w:line="240" w:lineRule="auto"/>
        <w:rPr>
          <w:rFonts w:eastAsia="Times New Roman"/>
          <w:lang w:val="en-GB"/>
        </w:rPr>
      </w:pPr>
      <w:r w:rsidRPr="00945690"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07A2FF07" w14:textId="77777777" w:rsidR="00945690" w:rsidRDefault="00945690" w:rsidP="00945690">
      <w:pPr>
        <w:pStyle w:val="ListParagraph"/>
        <w:numPr>
          <w:ilvl w:val="2"/>
          <w:numId w:val="3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131E6F9C" w14:textId="77777777" w:rsidR="00945690" w:rsidRDefault="00945690" w:rsidP="00945690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11AC7E44" w14:textId="77777777" w:rsidR="00945690" w:rsidRDefault="00945690" w:rsidP="00945690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2174B695" w14:textId="77777777" w:rsidR="00945690" w:rsidRDefault="00945690" w:rsidP="00945690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Stay on the line to share your original voice</w:t>
      </w:r>
    </w:p>
    <w:p w14:paraId="158D32FB" w14:textId="77777777" w:rsidR="00945690" w:rsidRDefault="00945690" w:rsidP="00945690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Press 7 if you prefer your voice to be scrambled</w:t>
      </w:r>
    </w:p>
    <w:p w14:paraId="64E995E5" w14:textId="77777777" w:rsidR="00945690" w:rsidRDefault="00945690" w:rsidP="00945690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7028580E" w14:textId="77777777" w:rsidR="00945690" w:rsidRPr="00996627" w:rsidRDefault="00945690" w:rsidP="00945690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56C6FBDC" w14:textId="77777777" w:rsidR="00945690" w:rsidRDefault="00945690" w:rsidP="00945690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2AB8FA9E" w14:textId="77777777" w:rsidR="00945690" w:rsidRPr="00D80BC5" w:rsidRDefault="00945690" w:rsidP="00945690">
      <w:pPr>
        <w:pStyle w:val="ListParagraph"/>
        <w:numPr>
          <w:ilvl w:val="2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1573551F" w14:textId="77777777" w:rsidR="00945690" w:rsidRDefault="00945690" w:rsidP="00945690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049531F3" w14:textId="77777777" w:rsidR="00945690" w:rsidRDefault="00945690" w:rsidP="00945690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be shared with your organisation</w:t>
      </w:r>
    </w:p>
    <w:p w14:paraId="6AA9E6C8" w14:textId="77777777" w:rsidR="00945690" w:rsidRDefault="00945690" w:rsidP="00945690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voice will be distorted to protect your identity</w:t>
      </w:r>
    </w:p>
    <w:p w14:paraId="130766A4" w14:textId="77777777" w:rsidR="00945690" w:rsidRDefault="00945690" w:rsidP="00945690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1DF96F35" w14:textId="77777777" w:rsidR="00945690" w:rsidRDefault="00945690" w:rsidP="00945690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 summary will be provided at the end, with an option to add more details</w:t>
      </w:r>
    </w:p>
    <w:p w14:paraId="052BFEA1" w14:textId="77777777" w:rsidR="00945690" w:rsidRDefault="00945690" w:rsidP="00945690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Call will automatically end when complete</w:t>
      </w:r>
    </w:p>
    <w:p w14:paraId="03D406B6" w14:textId="77777777" w:rsidR="00945690" w:rsidRPr="00B25828" w:rsidRDefault="00945690" w:rsidP="00945690">
      <w:pPr>
        <w:spacing w:line="240" w:lineRule="auto"/>
        <w:rPr>
          <w:rFonts w:eastAsia="Times New Roman"/>
          <w:lang w:val="en-GB"/>
        </w:rPr>
      </w:pPr>
    </w:p>
    <w:p w14:paraId="1DA403AC" w14:textId="172B3CA1" w:rsidR="000D3E23" w:rsidRPr="00E70A21" w:rsidRDefault="00945690" w:rsidP="000D3E23">
      <w:pPr>
        <w:pStyle w:val="ListParagraph"/>
        <w:numPr>
          <w:ilvl w:val="1"/>
          <w:numId w:val="26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382DA69D" w14:textId="77777777" w:rsidR="00997620" w:rsidRPr="00945690" w:rsidRDefault="00997620" w:rsidP="000D3E23">
      <w:pPr>
        <w:rPr>
          <w:lang w:val="en-US"/>
        </w:rPr>
        <w:sectPr w:rsidR="00997620" w:rsidRPr="00945690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945690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92AA7" w14:textId="77777777" w:rsidR="00FD7627" w:rsidRDefault="00FD7627" w:rsidP="00895055">
      <w:r>
        <w:separator/>
      </w:r>
    </w:p>
  </w:endnote>
  <w:endnote w:type="continuationSeparator" w:id="0">
    <w:p w14:paraId="6627149F" w14:textId="77777777" w:rsidR="00FD7627" w:rsidRDefault="00FD7627" w:rsidP="00895055">
      <w:r>
        <w:continuationSeparator/>
      </w:r>
    </w:p>
  </w:endnote>
  <w:endnote w:type="continuationNotice" w:id="1">
    <w:p w14:paraId="66BF2E46" w14:textId="77777777" w:rsidR="00FD7627" w:rsidRDefault="00FD76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A7CE4F1-4E60-E64A-BC17-258662836A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9B4652-76A6-0244-85F6-F9AE7CBB5489}"/>
    <w:embedBold r:id="rId3" w:fontKey="{50FE7E52-83A7-234D-98A1-B59C0836B904}"/>
    <w:embedItalic r:id="rId4" w:fontKey="{DF4DE5B7-2425-8141-9E48-E439216E3C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C244D89-29D1-7D4C-BD49-5D659DEDA8E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6AFC1FB-4551-E342-9ECC-9F323076780D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6D92915-F476-7741-BF85-BFF120D3A30A}"/>
    <w:embedBold r:id="rId8" w:fontKey="{A0571D12-54F4-F04F-A3CB-F83709D47E07}"/>
    <w:embedItalic r:id="rId9" w:fontKey="{DB1ADEC7-4DAA-2544-88C8-4D62F6747965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29920735-9775-8141-9624-BA2F08202A9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963F09C7-4342-DF4A-AD28-2A5F4D39DE32}"/>
    <w:embedBold r:id="rId17" w:fontKey="{CD8AED56-9308-5A41-923E-FCA88C51EABB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35CA2" w14:textId="77777777" w:rsidR="00FD7627" w:rsidRDefault="00FD7627" w:rsidP="00895055">
      <w:r>
        <w:separator/>
      </w:r>
    </w:p>
  </w:footnote>
  <w:footnote w:type="continuationSeparator" w:id="0">
    <w:p w14:paraId="6D4F9BBB" w14:textId="77777777" w:rsidR="00FD7627" w:rsidRDefault="00FD7627" w:rsidP="00895055">
      <w:r>
        <w:continuationSeparator/>
      </w:r>
    </w:p>
  </w:footnote>
  <w:footnote w:type="continuationNotice" w:id="1">
    <w:p w14:paraId="4DA79311" w14:textId="77777777" w:rsidR="00FD7627" w:rsidRDefault="00FD76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493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494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numPicBullet w:numPicBulletId="2">
    <w:pict>
      <v:shape id="_x0000_i3495" type="#_x0000_t75" style="width:49.3pt;height:32.1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E1D10C3"/>
    <w:multiLevelType w:val="hybridMultilevel"/>
    <w:tmpl w:val="5E4843A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7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9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6D79F8"/>
    <w:multiLevelType w:val="hybridMultilevel"/>
    <w:tmpl w:val="F48058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0F168D"/>
    <w:multiLevelType w:val="hybridMultilevel"/>
    <w:tmpl w:val="F38CFA48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08090013">
      <w:start w:val="1"/>
      <w:numFmt w:val="upperRoman"/>
      <w:lvlText w:val="%2."/>
      <w:lvlJc w:val="right"/>
      <w:pPr>
        <w:ind w:left="72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13270F"/>
    <w:multiLevelType w:val="hybridMultilevel"/>
    <w:tmpl w:val="854068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4"/>
  </w:num>
  <w:num w:numId="2" w16cid:durableId="889462652">
    <w:abstractNumId w:val="11"/>
  </w:num>
  <w:num w:numId="3" w16cid:durableId="913858091">
    <w:abstractNumId w:val="29"/>
  </w:num>
  <w:num w:numId="4" w16cid:durableId="1120102024">
    <w:abstractNumId w:val="16"/>
  </w:num>
  <w:num w:numId="5" w16cid:durableId="2063749804">
    <w:abstractNumId w:val="22"/>
  </w:num>
  <w:num w:numId="6" w16cid:durableId="131557142">
    <w:abstractNumId w:val="23"/>
  </w:num>
  <w:num w:numId="7" w16cid:durableId="405227070">
    <w:abstractNumId w:val="9"/>
  </w:num>
  <w:num w:numId="8" w16cid:durableId="604268038">
    <w:abstractNumId w:val="25"/>
  </w:num>
  <w:num w:numId="9" w16cid:durableId="1805997603">
    <w:abstractNumId w:val="20"/>
  </w:num>
  <w:num w:numId="10" w16cid:durableId="952129174">
    <w:abstractNumId w:val="8"/>
  </w:num>
  <w:num w:numId="11" w16cid:durableId="1687905065">
    <w:abstractNumId w:val="30"/>
  </w:num>
  <w:num w:numId="12" w16cid:durableId="1158493702">
    <w:abstractNumId w:val="14"/>
  </w:num>
  <w:num w:numId="13" w16cid:durableId="1141311949">
    <w:abstractNumId w:val="17"/>
  </w:num>
  <w:num w:numId="14" w16cid:durableId="349646943">
    <w:abstractNumId w:val="7"/>
  </w:num>
  <w:num w:numId="15" w16cid:durableId="1336610259">
    <w:abstractNumId w:val="5"/>
  </w:num>
  <w:num w:numId="16" w16cid:durableId="500393426">
    <w:abstractNumId w:val="28"/>
  </w:num>
  <w:num w:numId="17" w16cid:durableId="903374144">
    <w:abstractNumId w:val="10"/>
  </w:num>
  <w:num w:numId="18" w16cid:durableId="1317494555">
    <w:abstractNumId w:val="23"/>
  </w:num>
  <w:num w:numId="19" w16cid:durableId="1041898473">
    <w:abstractNumId w:val="26"/>
  </w:num>
  <w:num w:numId="20" w16cid:durableId="695548405">
    <w:abstractNumId w:val="6"/>
  </w:num>
  <w:num w:numId="21" w16cid:durableId="202481515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3"/>
  </w:num>
  <w:num w:numId="23" w16cid:durableId="1661076449">
    <w:abstractNumId w:val="33"/>
  </w:num>
  <w:num w:numId="24" w16cid:durableId="1719284549">
    <w:abstractNumId w:val="4"/>
  </w:num>
  <w:num w:numId="25" w16cid:durableId="1696225161">
    <w:abstractNumId w:val="24"/>
  </w:num>
  <w:num w:numId="26" w16cid:durableId="1805349544">
    <w:abstractNumId w:val="27"/>
  </w:num>
  <w:num w:numId="27" w16cid:durableId="1784811522">
    <w:abstractNumId w:val="18"/>
  </w:num>
  <w:num w:numId="28" w16cid:durableId="1523864334">
    <w:abstractNumId w:val="2"/>
  </w:num>
  <w:num w:numId="29" w16cid:durableId="758065594">
    <w:abstractNumId w:val="0"/>
  </w:num>
  <w:num w:numId="30" w16cid:durableId="998537897">
    <w:abstractNumId w:val="32"/>
  </w:num>
  <w:num w:numId="31" w16cid:durableId="1313952029">
    <w:abstractNumId w:val="3"/>
  </w:num>
  <w:num w:numId="32" w16cid:durableId="102045072">
    <w:abstractNumId w:val="21"/>
  </w:num>
  <w:num w:numId="33" w16cid:durableId="272708216">
    <w:abstractNumId w:val="15"/>
  </w:num>
  <w:num w:numId="34" w16cid:durableId="1174568455">
    <w:abstractNumId w:val="1"/>
  </w:num>
  <w:num w:numId="35" w16cid:durableId="1776169873">
    <w:abstractNumId w:val="19"/>
  </w:num>
  <w:num w:numId="36" w16cid:durableId="69311685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690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08FA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E6971"/>
    <w:rsid w:val="00DF7051"/>
    <w:rsid w:val="00E03706"/>
    <w:rsid w:val="00E117A3"/>
    <w:rsid w:val="00E12EA8"/>
    <w:rsid w:val="00E13CE6"/>
    <w:rsid w:val="00E56483"/>
    <w:rsid w:val="00E65C92"/>
    <w:rsid w:val="00E70A21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D7627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945690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945690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945690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945690"/>
  </w:style>
  <w:style w:type="paragraph" w:styleId="TOC1">
    <w:name w:val="toc 1"/>
    <w:basedOn w:val="Normal"/>
    <w:next w:val="Normal"/>
    <w:autoRedefine/>
    <w:uiPriority w:val="39"/>
    <w:unhideWhenUsed/>
    <w:rsid w:val="0094569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45690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5690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7</TotalTime>
  <Pages>12</Pages>
  <Words>955</Words>
  <Characters>5448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2025-09-24T11:25:00Z</dcterms:created>
  <dcterms:modified xsi:type="dcterms:W3CDTF">2025-09-24T15:48:00Z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