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43D5B0E0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0099" w14:textId="77777777" w:rsidR="009267AD" w:rsidRDefault="009267AD" w:rsidP="00E13CE6">
      <w:pPr>
        <w:pStyle w:val="Title"/>
      </w:pPr>
    </w:p>
    <w:p w14:paraId="7BB8E973" w14:textId="7A629019" w:rsidR="00E13CE6" w:rsidRDefault="00E13CE6" w:rsidP="009267AD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3F6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08575EA2" w:rsidR="00213BF7" w:rsidRPr="00213BF7" w:rsidRDefault="00213BF7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13BF7">
                              <w:rPr>
                                <w:color w:val="FFFFFF"/>
                                <w:sz w:val="64"/>
                                <w:szCs w:val="64"/>
                              </w:rPr>
                              <w:t>E</w:t>
                            </w:r>
                            <w:r w:rsidR="002303F6">
                              <w:rPr>
                                <w:color w:val="FFFFFF"/>
                                <w:sz w:val="64"/>
                                <w:szCs w:val="64"/>
                              </w:rPr>
                              <w:t>ditable</w:t>
                            </w:r>
                            <w:proofErr w:type="spellEnd"/>
                            <w:r w:rsidR="002303F6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2303F6"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08575EA2" w:rsidR="00213BF7" w:rsidRPr="00213BF7" w:rsidRDefault="00213BF7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 w:rsidRPr="00213BF7">
                        <w:rPr>
                          <w:color w:val="FFFFFF"/>
                          <w:sz w:val="64"/>
                          <w:szCs w:val="64"/>
                        </w:rPr>
                        <w:t>E</w:t>
                      </w:r>
                      <w:r w:rsidR="002303F6">
                        <w:rPr>
                          <w:color w:val="FFFFFF"/>
                          <w:sz w:val="64"/>
                          <w:szCs w:val="64"/>
                        </w:rPr>
                        <w:t>ditable</w:t>
                      </w:r>
                      <w:proofErr w:type="spellEnd"/>
                      <w:r w:rsidR="002303F6"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2303F6"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1E958467" w14:textId="77777777" w:rsidR="002303F6" w:rsidRPr="007A5AD2" w:rsidRDefault="002303F6" w:rsidP="002303F6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6905171E" w14:textId="77777777" w:rsidR="002303F6" w:rsidRPr="007A5AD2" w:rsidRDefault="002303F6" w:rsidP="002303F6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7A5AD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0354C07B" w14:textId="77777777" w:rsidR="002303F6" w:rsidRPr="007A5AD2" w:rsidRDefault="002303F6" w:rsidP="002303F6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7A5AD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6568D558" w14:textId="77777777" w:rsidR="002303F6" w:rsidRPr="007A5AD2" w:rsidRDefault="002303F6" w:rsidP="002303F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7A5AD2">
          <w:rPr>
            <w:rStyle w:val="Hyperlink"/>
            <w:sz w:val="22"/>
            <w:szCs w:val="22"/>
          </w:rPr>
          <w:t>Via Web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01CD86B0" w14:textId="77777777" w:rsidR="002303F6" w:rsidRPr="007A5AD2" w:rsidRDefault="002303F6" w:rsidP="002303F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7A5AD2">
          <w:rPr>
            <w:rStyle w:val="Hyperlink"/>
            <w:sz w:val="22"/>
            <w:szCs w:val="22"/>
          </w:rPr>
          <w:t>Via the SpeakUp App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44B4BFC4" w14:textId="77777777" w:rsidR="002303F6" w:rsidRPr="007A5AD2" w:rsidRDefault="002303F6" w:rsidP="002303F6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7A5AD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52D9406" w14:textId="77777777" w:rsidR="002303F6" w:rsidRPr="007A5AD2" w:rsidRDefault="002303F6" w:rsidP="002303F6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7A5AD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094A883" w14:textId="77777777" w:rsidR="002303F6" w:rsidRPr="007A5AD2" w:rsidRDefault="002303F6" w:rsidP="002303F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7A5AD2">
          <w:rPr>
            <w:rStyle w:val="Hyperlink"/>
            <w:sz w:val="22"/>
            <w:szCs w:val="22"/>
          </w:rPr>
          <w:t>Via Phone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11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02116683" w14:textId="77777777" w:rsidR="002303F6" w:rsidRPr="00B37128" w:rsidRDefault="002303F6" w:rsidP="002303F6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7A5AD2">
        <w:rPr>
          <w:i/>
          <w:iCs/>
          <w:noProof/>
          <w:sz w:val="22"/>
          <w:szCs w:val="22"/>
        </w:rPr>
        <w:fldChar w:fldCharType="end"/>
      </w:r>
    </w:p>
    <w:p w14:paraId="7096568D" w14:textId="77777777" w:rsidR="002303F6" w:rsidRDefault="002303F6" w:rsidP="002303F6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52834A72" w14:textId="77777777" w:rsidR="002303F6" w:rsidRPr="005E46F7" w:rsidRDefault="002303F6" w:rsidP="002303F6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11CBE57D" w14:textId="77777777" w:rsidR="002303F6" w:rsidRPr="00423E0E" w:rsidRDefault="002303F6" w:rsidP="002303F6">
      <w:pPr>
        <w:rPr>
          <w:lang w:val="en-GB"/>
        </w:rPr>
      </w:pPr>
    </w:p>
    <w:p w14:paraId="562F995E" w14:textId="77777777" w:rsidR="002303F6" w:rsidRDefault="002303F6" w:rsidP="002303F6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7B1B8462" w14:textId="77777777" w:rsidR="002303F6" w:rsidRPr="00423E0E" w:rsidRDefault="002303F6" w:rsidP="002303F6">
      <w:pPr>
        <w:jc w:val="both"/>
        <w:rPr>
          <w:lang w:val="en-US"/>
        </w:rPr>
      </w:pPr>
    </w:p>
    <w:p w14:paraId="69B2B09D" w14:textId="77777777" w:rsidR="002303F6" w:rsidRDefault="002303F6" w:rsidP="002303F6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072E7166" w14:textId="77777777" w:rsidR="002303F6" w:rsidRPr="00266873" w:rsidRDefault="002303F6" w:rsidP="002303F6">
      <w:pPr>
        <w:jc w:val="both"/>
        <w:rPr>
          <w:rFonts w:cs="Open Sans"/>
          <w:lang w:val="en-US"/>
        </w:rPr>
      </w:pPr>
    </w:p>
    <w:p w14:paraId="1BC0FAEC" w14:textId="77777777" w:rsidR="002303F6" w:rsidRDefault="002303F6" w:rsidP="002303F6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5566F14C" w14:textId="77777777" w:rsidR="002303F6" w:rsidRDefault="002303F6" w:rsidP="002303F6">
      <w:pPr>
        <w:jc w:val="both"/>
        <w:rPr>
          <w:rFonts w:cs="Open Sans"/>
          <w:lang w:val="en-US"/>
        </w:rPr>
      </w:pPr>
    </w:p>
    <w:p w14:paraId="6943C7F9" w14:textId="77777777" w:rsidR="002303F6" w:rsidRPr="002303F6" w:rsidRDefault="002303F6" w:rsidP="002303F6">
      <w:pPr>
        <w:rPr>
          <w:lang w:val="en-US"/>
        </w:rPr>
      </w:pPr>
    </w:p>
    <w:p w14:paraId="685B93B7" w14:textId="77777777" w:rsidR="002303F6" w:rsidRPr="00423E0E" w:rsidRDefault="002303F6" w:rsidP="002303F6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1C3EC1C7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2E9CB128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4C451868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11C6358F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7C017860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5F73FB60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7F7F7F7E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594AFB02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2C8C6DB2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225903B5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4BEFF984" w14:textId="77777777" w:rsidR="002303F6" w:rsidRDefault="002303F6" w:rsidP="002303F6">
      <w:pPr>
        <w:rPr>
          <w:noProof/>
          <w:color w:val="000000"/>
          <w:szCs w:val="21"/>
          <w:lang w:val="en-US"/>
        </w:rPr>
      </w:pPr>
    </w:p>
    <w:p w14:paraId="504410B9" w14:textId="77777777" w:rsidR="002303F6" w:rsidRDefault="002303F6" w:rsidP="002303F6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2303F6">
        <w:rPr>
          <w:sz w:val="60"/>
          <w:szCs w:val="60"/>
          <w:lang w:val="en-US"/>
        </w:rPr>
        <w:br w:type="page"/>
      </w:r>
    </w:p>
    <w:p w14:paraId="5E4265E4" w14:textId="77777777" w:rsidR="002303F6" w:rsidRPr="005E46F7" w:rsidRDefault="002303F6" w:rsidP="002303F6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344BD01E" w14:textId="77777777" w:rsidR="002303F6" w:rsidRPr="005E46F7" w:rsidRDefault="002303F6" w:rsidP="002303F6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5B7BE524" w14:textId="77777777" w:rsidR="002303F6" w:rsidRPr="005E46F7" w:rsidRDefault="002303F6" w:rsidP="002303F6">
      <w:pPr>
        <w:pStyle w:val="11Title"/>
        <w:rPr>
          <w:rFonts w:ascii="Reckless Neue" w:hAnsi="Reckless Neue"/>
          <w:b/>
          <w:bCs/>
          <w:color w:val="E49C9E"/>
        </w:rPr>
      </w:pPr>
    </w:p>
    <w:p w14:paraId="3B12728A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4DC0F784" w14:textId="77777777" w:rsidR="002303F6" w:rsidRPr="00423E0E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EE4658E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1B18FA4A" w14:textId="77777777" w:rsidR="002303F6" w:rsidRDefault="002303F6" w:rsidP="002303F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2846AC8B" w14:textId="77777777" w:rsidR="002303F6" w:rsidRDefault="002303F6" w:rsidP="002303F6">
      <w:pPr>
        <w:spacing w:line="240" w:lineRule="auto"/>
        <w:ind w:firstLine="360"/>
        <w:rPr>
          <w:rFonts w:eastAsia="Times New Roman"/>
          <w:lang w:val="en-GB"/>
        </w:rPr>
      </w:pPr>
    </w:p>
    <w:p w14:paraId="3A562B29" w14:textId="77777777" w:rsidR="002303F6" w:rsidRPr="003F3E88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16C2957F" w14:textId="77777777" w:rsidR="002303F6" w:rsidRPr="00423E0E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1EDD532" w14:textId="77777777" w:rsidR="002303F6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5C18B182" w14:textId="77777777" w:rsidR="002303F6" w:rsidRPr="00CE7E3D" w:rsidRDefault="002303F6" w:rsidP="002303F6">
      <w:pPr>
        <w:spacing w:line="240" w:lineRule="auto"/>
        <w:rPr>
          <w:rFonts w:eastAsia="Times New Roman"/>
          <w:lang w:val="en-GB"/>
        </w:rPr>
      </w:pPr>
    </w:p>
    <w:p w14:paraId="3A5EB9F8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5F112E97" w14:textId="77777777" w:rsidR="002303F6" w:rsidRPr="00423E0E" w:rsidRDefault="002303F6" w:rsidP="002303F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31354C58" w14:textId="77777777" w:rsidR="002303F6" w:rsidRPr="00423E0E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4BE9E9D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FD7D448" w14:textId="77777777" w:rsidR="002303F6" w:rsidRPr="00423E0E" w:rsidRDefault="002303F6" w:rsidP="002303F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15F7D9E7" w14:textId="77777777" w:rsidR="002303F6" w:rsidRPr="00423E0E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06F1D40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21C21225" w14:textId="77777777" w:rsidR="002303F6" w:rsidRPr="00423E0E" w:rsidRDefault="002303F6" w:rsidP="002303F6">
      <w:pPr>
        <w:spacing w:line="240" w:lineRule="auto"/>
        <w:rPr>
          <w:rFonts w:eastAsia="Times New Roman"/>
          <w:lang w:val="en-GB"/>
        </w:rPr>
      </w:pPr>
    </w:p>
    <w:p w14:paraId="2D3ECC84" w14:textId="77777777" w:rsidR="002303F6" w:rsidRPr="00423E0E" w:rsidRDefault="002303F6" w:rsidP="002303F6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D38AAD5" w14:textId="77777777" w:rsidR="002303F6" w:rsidRPr="00423E0E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61FEA723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015EC9ED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2C754544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29EF1613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542EAA1C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1D40D625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5B63FCC4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25E4D54E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56D7CC9A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2FD123C9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0556A8D2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689728C0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0A032AE4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369117D6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774C509E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45BDC279" w14:textId="77777777" w:rsidR="002303F6" w:rsidRDefault="002303F6" w:rsidP="002303F6">
      <w:pPr>
        <w:rPr>
          <w:noProof/>
          <w:color w:val="000000"/>
          <w:szCs w:val="21"/>
          <w:lang w:val="en-GB"/>
        </w:rPr>
      </w:pPr>
    </w:p>
    <w:p w14:paraId="43509CCA" w14:textId="77777777" w:rsidR="002303F6" w:rsidRPr="00423E0E" w:rsidRDefault="002303F6" w:rsidP="002303F6">
      <w:pPr>
        <w:rPr>
          <w:noProof/>
          <w:color w:val="000000"/>
          <w:szCs w:val="21"/>
          <w:lang w:val="en-GB"/>
        </w:rPr>
      </w:pPr>
    </w:p>
    <w:p w14:paraId="069BBE6A" w14:textId="77777777" w:rsidR="002303F6" w:rsidRPr="005E46F7" w:rsidRDefault="002303F6" w:rsidP="002303F6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1FE4917F" w14:textId="77777777" w:rsidR="002303F6" w:rsidRDefault="002303F6" w:rsidP="002303F6">
      <w:pPr>
        <w:rPr>
          <w:lang w:val="en-US"/>
        </w:rPr>
      </w:pPr>
    </w:p>
    <w:p w14:paraId="1EAE7654" w14:textId="77777777" w:rsidR="002303F6" w:rsidRPr="0086019E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25FE290B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2794B23" w14:textId="77777777" w:rsidR="002303F6" w:rsidRPr="00C50864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9DFCD48" wp14:editId="6DA9D5B8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43C6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FE8D667" w14:textId="77777777" w:rsidR="002303F6" w:rsidRPr="00C50864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E3B0BC9" wp14:editId="6A4020FE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1275EE3C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1412BD8" w14:textId="77777777" w:rsidR="002303F6" w:rsidRPr="0086019E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2DFC4C2B" w14:textId="5CADD14E" w:rsidR="002303F6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93E9D98" wp14:editId="2778F34C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CC56" w14:textId="77777777" w:rsidR="002303F6" w:rsidRPr="008B14D2" w:rsidRDefault="002303F6" w:rsidP="002303F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D65DA5B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2776AA1B" w14:textId="228419E1" w:rsidR="002303F6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6-digit code. </w:t>
      </w:r>
    </w:p>
    <w:p w14:paraId="0E688782" w14:textId="77777777" w:rsidR="002303F6" w:rsidRPr="00407480" w:rsidRDefault="002303F6" w:rsidP="002303F6">
      <w:pPr>
        <w:spacing w:line="240" w:lineRule="auto"/>
        <w:rPr>
          <w:rFonts w:eastAsia="Times New Roman"/>
          <w:lang w:val="en-GB"/>
        </w:rPr>
      </w:pPr>
    </w:p>
    <w:p w14:paraId="5B233475" w14:textId="77777777" w:rsidR="002303F6" w:rsidRPr="00B25828" w:rsidRDefault="002303F6" w:rsidP="002303F6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70A0491D" w14:textId="77777777" w:rsidR="002303F6" w:rsidRDefault="002303F6" w:rsidP="002303F6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5021CADB" w14:textId="77777777" w:rsidR="002303F6" w:rsidRPr="000404EB" w:rsidRDefault="002303F6" w:rsidP="002303F6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3B700DFF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4D5D2B1" w14:textId="77777777" w:rsidR="002303F6" w:rsidRPr="0086019E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A00AF16" w14:textId="77777777" w:rsidR="002303F6" w:rsidRPr="000404EB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749B036" w14:textId="77777777" w:rsidR="002303F6" w:rsidRPr="005E2540" w:rsidRDefault="002303F6" w:rsidP="002303F6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60FA03EC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2755BC2" w14:textId="77777777" w:rsidR="002303F6" w:rsidRPr="009F1671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100CF238" wp14:editId="661A8366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1851" w14:textId="77777777" w:rsidR="002303F6" w:rsidRPr="009F1671" w:rsidRDefault="002303F6" w:rsidP="002303F6">
      <w:pPr>
        <w:spacing w:line="240" w:lineRule="auto"/>
        <w:rPr>
          <w:rFonts w:eastAsia="Times New Roman"/>
          <w:lang w:val="en-GB"/>
        </w:rPr>
      </w:pPr>
    </w:p>
    <w:p w14:paraId="1E07920D" w14:textId="77777777" w:rsidR="002303F6" w:rsidRPr="0072219F" w:rsidRDefault="002303F6" w:rsidP="002303F6">
      <w:pPr>
        <w:spacing w:line="240" w:lineRule="auto"/>
        <w:rPr>
          <w:rFonts w:eastAsia="Times New Roman"/>
          <w:lang w:val="en-GB"/>
        </w:rPr>
      </w:pPr>
    </w:p>
    <w:p w14:paraId="237AC029" w14:textId="77777777" w:rsidR="002303F6" w:rsidRPr="00CA0C77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372AAAA7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</w:p>
    <w:p w14:paraId="7AE1A6A0" w14:textId="77777777" w:rsidR="002303F6" w:rsidRPr="009F1671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B6F7750" wp14:editId="222FC343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3FC9" w14:textId="77777777" w:rsidR="002303F6" w:rsidRPr="00691EBB" w:rsidRDefault="002303F6" w:rsidP="002303F6">
      <w:pPr>
        <w:spacing w:line="240" w:lineRule="auto"/>
        <w:rPr>
          <w:rFonts w:eastAsia="Times New Roman"/>
          <w:lang w:val="en-GB"/>
        </w:rPr>
      </w:pPr>
    </w:p>
    <w:p w14:paraId="6015DF01" w14:textId="77777777" w:rsidR="002303F6" w:rsidRDefault="002303F6" w:rsidP="002303F6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4219132A" w14:textId="77777777" w:rsidR="002303F6" w:rsidRDefault="002303F6" w:rsidP="002303F6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5700F804" w14:textId="77777777" w:rsidR="002303F6" w:rsidRPr="009C4DA0" w:rsidRDefault="002303F6" w:rsidP="002303F6">
      <w:pPr>
        <w:spacing w:line="240" w:lineRule="auto"/>
        <w:rPr>
          <w:rFonts w:eastAsia="Times New Roman"/>
          <w:lang w:val="pl-PL"/>
        </w:rPr>
      </w:pPr>
    </w:p>
    <w:p w14:paraId="5B378F69" w14:textId="77777777" w:rsidR="002303F6" w:rsidRPr="00E67DAD" w:rsidRDefault="002303F6" w:rsidP="002303F6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14A3D3C" wp14:editId="481C14CB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A6CD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</w:p>
    <w:p w14:paraId="0B5D09C0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</w:p>
    <w:p w14:paraId="0B4BC738" w14:textId="77777777" w:rsidR="002303F6" w:rsidRDefault="002303F6" w:rsidP="002303F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75267938" w14:textId="77777777" w:rsidR="002303F6" w:rsidRPr="0023711D" w:rsidRDefault="002303F6" w:rsidP="002303F6">
      <w:pPr>
        <w:spacing w:line="240" w:lineRule="auto"/>
        <w:ind w:left="360"/>
        <w:rPr>
          <w:rFonts w:eastAsia="Times New Roman"/>
          <w:lang w:val="en-GB"/>
        </w:rPr>
      </w:pPr>
    </w:p>
    <w:p w14:paraId="60055D4A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48D8DB24" w14:textId="77777777" w:rsidR="002303F6" w:rsidRPr="001D633E" w:rsidRDefault="002303F6" w:rsidP="002303F6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425BC633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CF6F5D" w14:textId="77777777" w:rsidR="002303F6" w:rsidRDefault="002303F6" w:rsidP="002303F6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11F01EA6" w14:textId="77777777" w:rsidR="002303F6" w:rsidRPr="000A0BC7" w:rsidRDefault="002303F6" w:rsidP="002303F6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8567C18" wp14:editId="1D62A7B3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4944E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4D4A518C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7274033" w14:textId="77777777" w:rsidR="002303F6" w:rsidRPr="0023711D" w:rsidRDefault="002303F6" w:rsidP="002303F6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77D6C448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535039C" w14:textId="77777777" w:rsidR="002303F6" w:rsidRDefault="002303F6" w:rsidP="002303F6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0C1DD54" wp14:editId="6854B708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8181D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</w:p>
    <w:p w14:paraId="46220353" w14:textId="77777777" w:rsidR="002303F6" w:rsidRPr="009C4DA0" w:rsidRDefault="002303F6" w:rsidP="002303F6">
      <w:pPr>
        <w:spacing w:line="240" w:lineRule="auto"/>
        <w:rPr>
          <w:rFonts w:eastAsia="Times New Roman"/>
          <w:lang w:val="en-GB"/>
        </w:rPr>
      </w:pPr>
    </w:p>
    <w:p w14:paraId="21E66B7C" w14:textId="77777777" w:rsidR="002303F6" w:rsidRPr="009C4DA0" w:rsidRDefault="002303F6" w:rsidP="002303F6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9C4DA0">
        <w:rPr>
          <w:rFonts w:eastAsia="Times New Roman"/>
          <w:lang w:val="en-GB"/>
        </w:rPr>
        <w:t>After sending your message you can expect a reply within one week. You can opt to be notified by the app of any responses.</w:t>
      </w:r>
    </w:p>
    <w:p w14:paraId="1FB62FD8" w14:textId="77777777" w:rsidR="002303F6" w:rsidRPr="00B25828" w:rsidRDefault="002303F6" w:rsidP="002303F6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2B5622FF" w14:textId="77777777" w:rsidR="002303F6" w:rsidRPr="0023711D" w:rsidRDefault="002303F6" w:rsidP="002303F6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4FE8DBE" wp14:editId="049071B7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96CF3" w14:textId="77777777" w:rsidR="002303F6" w:rsidRPr="009C4DA0" w:rsidRDefault="002303F6" w:rsidP="002303F6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0D2577BA" w14:textId="77777777" w:rsidR="002303F6" w:rsidRDefault="002303F6" w:rsidP="002303F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16EDF0D" w14:textId="77777777" w:rsidR="002303F6" w:rsidRPr="0032633A" w:rsidRDefault="002303F6" w:rsidP="002303F6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456FF6AD" w14:textId="77777777" w:rsidR="002303F6" w:rsidRPr="00AB5BA3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7357158C" w14:textId="77777777" w:rsidR="002303F6" w:rsidRPr="00845B0E" w:rsidRDefault="002303F6" w:rsidP="002303F6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6EE29FBB" w14:textId="77777777" w:rsidR="002303F6" w:rsidRPr="00030960" w:rsidRDefault="002303F6" w:rsidP="002303F6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0716BD27" w14:textId="77777777" w:rsidR="002303F6" w:rsidRPr="00030960" w:rsidRDefault="002303F6" w:rsidP="002303F6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4673C18" wp14:editId="6CC84701">
            <wp:extent cx="1512000" cy="2599958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2A28" w14:textId="77777777" w:rsidR="002303F6" w:rsidRDefault="002303F6" w:rsidP="002303F6">
      <w:pPr>
        <w:spacing w:line="240" w:lineRule="auto"/>
        <w:rPr>
          <w:b/>
          <w:bCs/>
        </w:rPr>
      </w:pPr>
      <w:bookmarkStart w:id="10" w:name="_Toc192772583"/>
    </w:p>
    <w:p w14:paraId="112FCABC" w14:textId="77777777" w:rsidR="002303F6" w:rsidRDefault="002303F6" w:rsidP="002303F6">
      <w:pPr>
        <w:spacing w:line="240" w:lineRule="auto"/>
        <w:rPr>
          <w:b/>
          <w:bCs/>
        </w:rPr>
      </w:pPr>
    </w:p>
    <w:p w14:paraId="71814E6F" w14:textId="77777777" w:rsidR="002303F6" w:rsidRDefault="002303F6" w:rsidP="002303F6">
      <w:pPr>
        <w:spacing w:line="240" w:lineRule="auto"/>
        <w:rPr>
          <w:b/>
          <w:bCs/>
        </w:rPr>
      </w:pPr>
    </w:p>
    <w:p w14:paraId="08AAE4C0" w14:textId="77777777" w:rsidR="002303F6" w:rsidRDefault="002303F6" w:rsidP="002303F6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1F1646EF" w14:textId="77777777" w:rsidR="002303F6" w:rsidRPr="001D633E" w:rsidRDefault="002303F6" w:rsidP="002303F6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7A5AD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7A5AD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7A5AD2">
        <w:rPr>
          <w:rFonts w:ascii="Reckless Neue" w:hAnsi="Reckless Neue"/>
          <w:b/>
          <w:bCs/>
          <w:sz w:val="22"/>
          <w:szCs w:val="22"/>
        </w:rPr>
        <w:t>)</w:t>
      </w:r>
    </w:p>
    <w:p w14:paraId="34AC069B" w14:textId="77777777" w:rsidR="002303F6" w:rsidRPr="0023711D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6864299" w14:textId="77777777" w:rsidR="002303F6" w:rsidRDefault="002303F6" w:rsidP="002303F6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27B5BCB4" w14:textId="77777777" w:rsidR="002303F6" w:rsidRPr="0032633A" w:rsidRDefault="002303F6" w:rsidP="002303F6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E624826" wp14:editId="5A58EE6B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060F" w14:textId="77777777" w:rsidR="002303F6" w:rsidRDefault="002303F6" w:rsidP="002303F6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2303F6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7B96178E" w14:textId="77777777" w:rsidR="002303F6" w:rsidRPr="00AC7DD1" w:rsidRDefault="002303F6" w:rsidP="002303F6">
      <w:pPr>
        <w:spacing w:line="240" w:lineRule="auto"/>
        <w:rPr>
          <w:rFonts w:eastAsia="Times New Roman"/>
          <w:lang w:val="en-GB"/>
        </w:rPr>
      </w:pPr>
    </w:p>
    <w:p w14:paraId="4812A5F0" w14:textId="77777777" w:rsidR="002303F6" w:rsidRPr="00061EF1" w:rsidRDefault="002303F6" w:rsidP="002303F6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061EF1">
        <w:rPr>
          <w:rFonts w:eastAsia="Times New Roman"/>
          <w:lang w:val="en-GB"/>
        </w:rPr>
        <w:br w:type="page"/>
      </w:r>
      <w:r w:rsidRPr="00061EF1">
        <w:rPr>
          <w:rFonts w:eastAsia="Times New Roman"/>
          <w:lang w:val="en-GB"/>
        </w:rPr>
        <w:lastRenderedPageBreak/>
        <w:t>You will see the transcript of your message and will have two options:</w:t>
      </w:r>
    </w:p>
    <w:p w14:paraId="0E74C2A1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05B572E" w14:textId="77777777" w:rsidR="002303F6" w:rsidRPr="0065423A" w:rsidRDefault="002303F6" w:rsidP="002303F6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37B36633" wp14:editId="20BF5EDB">
            <wp:extent cx="1511731" cy="2594335"/>
            <wp:effectExtent l="0" t="0" r="0" b="0"/>
            <wp:docPr id="70589368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9368" name="Picture 5" descr="A screenshot of a c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1512000" cy="25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5E7F" w14:textId="77777777" w:rsidR="002303F6" w:rsidRPr="00845B0E" w:rsidRDefault="002303F6" w:rsidP="002303F6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 approval’</w:t>
      </w:r>
      <w:r>
        <w:rPr>
          <w:rFonts w:eastAsia="Times New Roman"/>
          <w:lang w:val="en-GB"/>
        </w:rPr>
        <w:t>: If you are satisfied with the transcript of your message. This is the most anonymous option, since your organisation will not receive your voice file.</w:t>
      </w:r>
    </w:p>
    <w:p w14:paraId="3031FF5C" w14:textId="23B7A61D" w:rsidR="002303F6" w:rsidRDefault="002303F6" w:rsidP="002303F6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>
        <w:rPr>
          <w:rFonts w:eastAsia="Times New Roman"/>
          <w:lang w:val="en-GB"/>
        </w:rPr>
        <w:t>: I</w:t>
      </w:r>
      <w:r w:rsidRPr="00194AED">
        <w:rPr>
          <w:rFonts w:eastAsia="Times New Roman"/>
          <w:lang w:val="en-GB"/>
        </w:rPr>
        <w:t>f you are not satisfied with your transcrip</w:t>
      </w:r>
      <w:r>
        <w:rPr>
          <w:rFonts w:eastAsia="Times New Roman"/>
          <w:lang w:val="en-GB"/>
        </w:rPr>
        <w:t>t,</w:t>
      </w:r>
      <w:r w:rsidRPr="00194AED">
        <w:rPr>
          <w:rFonts w:eastAsia="Times New Roman"/>
          <w:lang w:val="en-GB"/>
        </w:rPr>
        <w:t xml:space="preserve"> you can </w:t>
      </w:r>
      <w:r>
        <w:rPr>
          <w:rFonts w:eastAsia="Times New Roman"/>
          <w:lang w:val="en-GB"/>
        </w:rPr>
        <w:t>remove the file and record</w:t>
      </w:r>
      <w:r w:rsidRPr="00194AED">
        <w:rPr>
          <w:rFonts w:eastAsia="Times New Roman"/>
          <w:lang w:val="en-GB"/>
        </w:rPr>
        <w:t xml:space="preserve"> a new message or choose the send the voice file</w:t>
      </w:r>
      <w:r>
        <w:rPr>
          <w:rFonts w:eastAsia="Times New Roman"/>
          <w:lang w:val="en-GB"/>
        </w:rPr>
        <w:t xml:space="preserve"> to your organisation. You have two options:</w:t>
      </w:r>
    </w:p>
    <w:p w14:paraId="091E425E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1776"/>
        <w:rPr>
          <w:rFonts w:eastAsia="Times New Roman"/>
          <w:lang w:val="en-GB"/>
        </w:rPr>
      </w:pPr>
    </w:p>
    <w:p w14:paraId="68E4D0BC" w14:textId="77777777" w:rsidR="002303F6" w:rsidRPr="00FA16FE" w:rsidRDefault="002303F6" w:rsidP="002303F6">
      <w:pPr>
        <w:pStyle w:val="ListParagraph"/>
        <w:numPr>
          <w:ilvl w:val="0"/>
          <w:numId w:val="0"/>
        </w:numPr>
        <w:spacing w:line="240" w:lineRule="auto"/>
        <w:ind w:left="1776"/>
        <w:rPr>
          <w:rFonts w:eastAsia="Times New Roman"/>
          <w:lang w:val="en-GB"/>
        </w:rPr>
      </w:pPr>
      <w:r>
        <w:rPr>
          <w:rFonts w:eastAsia="Times New Roman"/>
          <w:lang w:val="en-GB"/>
        </w:rPr>
        <w:tab/>
      </w:r>
      <w:r>
        <w:rPr>
          <w:rFonts w:eastAsia="Times New Roman"/>
          <w:noProof/>
          <w:lang w:val="en-GB"/>
        </w:rPr>
        <w:drawing>
          <wp:inline distT="0" distB="0" distL="0" distR="0" wp14:anchorId="45A8D577" wp14:editId="68A6C52F">
            <wp:extent cx="1511873" cy="2577081"/>
            <wp:effectExtent l="0" t="0" r="0" b="1270"/>
            <wp:docPr id="424860908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5" descr="A screenshot of a chat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8AC2B" w14:textId="77777777" w:rsidR="002303F6" w:rsidRDefault="002303F6" w:rsidP="002303F6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Scrambled version of your voice</w:t>
      </w:r>
      <w:r>
        <w:rPr>
          <w:rFonts w:eastAsia="Times New Roman"/>
          <w:lang w:val="en-GB"/>
        </w:rPr>
        <w:t xml:space="preserve">: Select ‘Yes’. </w:t>
      </w:r>
      <w:r w:rsidRPr="007A5AD2">
        <w:rPr>
          <w:rFonts w:eastAsia="Times New Roman"/>
          <w:lang w:val="en-GB"/>
        </w:rPr>
        <w:t>This option is recommended to keep your anonymity.</w:t>
      </w:r>
    </w:p>
    <w:p w14:paraId="0C61A85E" w14:textId="77777777" w:rsidR="002303F6" w:rsidRDefault="002303F6" w:rsidP="002303F6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Original version of your voice</w:t>
      </w:r>
      <w:r>
        <w:rPr>
          <w:rFonts w:eastAsia="Times New Roman"/>
          <w:lang w:val="en-GB"/>
        </w:rPr>
        <w:t>: Select ‘No’.</w:t>
      </w:r>
    </w:p>
    <w:p w14:paraId="0D764CC3" w14:textId="27F8F317" w:rsidR="002303F6" w:rsidRP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2160"/>
        <w:rPr>
          <w:rFonts w:eastAsia="Times New Roman"/>
          <w:lang w:val="en-GB"/>
        </w:rPr>
      </w:pPr>
    </w:p>
    <w:p w14:paraId="0E6B7DE7" w14:textId="77777777" w:rsidR="002303F6" w:rsidRPr="00845B0E" w:rsidRDefault="002303F6" w:rsidP="002303F6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4CC9CF13" w14:textId="77777777" w:rsid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519E2AB" w14:textId="77777777" w:rsidR="002303F6" w:rsidRPr="00AC7DD1" w:rsidRDefault="002303F6" w:rsidP="002303F6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78F2FF2" w14:textId="1A88DEE2" w:rsidR="002303F6" w:rsidRPr="002303F6" w:rsidRDefault="002303F6" w:rsidP="002303F6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6B2F1C72" w14:textId="77777777" w:rsidR="002303F6" w:rsidRPr="00845B0E" w:rsidRDefault="002303F6" w:rsidP="002303F6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096330D6" w14:textId="77777777" w:rsidR="002303F6" w:rsidRDefault="002303F6" w:rsidP="002303F6">
      <w:pPr>
        <w:spacing w:line="240" w:lineRule="auto"/>
        <w:rPr>
          <w:lang w:val="en-GB"/>
        </w:rPr>
      </w:pPr>
    </w:p>
    <w:p w14:paraId="3D55391D" w14:textId="77777777" w:rsidR="002303F6" w:rsidRPr="0032633A" w:rsidRDefault="002303F6" w:rsidP="002303F6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097CF04B" w14:textId="77777777" w:rsidR="002303F6" w:rsidRPr="00AB5BA3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191B3029" w14:textId="77777777" w:rsidR="002303F6" w:rsidRPr="00845B0E" w:rsidRDefault="002303F6" w:rsidP="002303F6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5610FD0" wp14:editId="37A8854A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3503D" w14:textId="77777777" w:rsidR="002303F6" w:rsidRPr="00B25828" w:rsidRDefault="002303F6" w:rsidP="002303F6">
      <w:pPr>
        <w:rPr>
          <w:lang w:val="en-US"/>
        </w:rPr>
      </w:pPr>
    </w:p>
    <w:p w14:paraId="56FA089A" w14:textId="77777777" w:rsidR="002303F6" w:rsidRDefault="002303F6" w:rsidP="002303F6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128F0FC" w14:textId="77777777" w:rsidR="002303F6" w:rsidRPr="005E46F7" w:rsidRDefault="002303F6" w:rsidP="002303F6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2AB1C2BF" w14:textId="77777777" w:rsidR="002303F6" w:rsidRPr="00B25828" w:rsidRDefault="002303F6" w:rsidP="002303F6">
      <w:pPr>
        <w:rPr>
          <w:lang w:val="en-GB"/>
        </w:rPr>
      </w:pPr>
    </w:p>
    <w:p w14:paraId="0088F301" w14:textId="77777777" w:rsidR="002303F6" w:rsidRPr="005E2540" w:rsidRDefault="002303F6" w:rsidP="002303F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20DF2A22" w14:textId="77777777" w:rsidR="002303F6" w:rsidRPr="00646824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C6019BE" w14:textId="77777777" w:rsidR="002303F6" w:rsidRDefault="002303F6" w:rsidP="002303F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7DC8669F" w14:textId="77777777" w:rsidR="002303F6" w:rsidRPr="007A5AD2" w:rsidRDefault="002303F6" w:rsidP="002303F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C15ED18" w14:textId="77777777" w:rsidR="002303F6" w:rsidRPr="007A5AD2" w:rsidRDefault="002303F6" w:rsidP="002303F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The voice prompts will guide you through the following steps:</w:t>
      </w:r>
    </w:p>
    <w:p w14:paraId="40356F3C" w14:textId="77777777" w:rsidR="002303F6" w:rsidRPr="007A5AD2" w:rsidRDefault="002303F6" w:rsidP="002303F6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5CF92F81" w14:textId="77777777" w:rsidR="002303F6" w:rsidRPr="007A5AD2" w:rsidRDefault="002303F6" w:rsidP="002303F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Enter the ‘</w:t>
      </w:r>
      <w:r w:rsidRPr="007A5AD2">
        <w:rPr>
          <w:rFonts w:eastAsia="Times New Roman" w:cstheme="majorHAnsi"/>
          <w:lang w:val="en-GB"/>
        </w:rPr>
        <w:t>Organisation code</w:t>
      </w:r>
      <w:r w:rsidRPr="007A5AD2">
        <w:rPr>
          <w:rFonts w:eastAsia="Times New Roman" w:cstheme="minorHAnsi"/>
          <w:lang w:val="en-GB"/>
        </w:rPr>
        <w:t>’ shared by the organisation with you</w:t>
      </w:r>
    </w:p>
    <w:p w14:paraId="5EA0587B" w14:textId="77777777" w:rsidR="002303F6" w:rsidRPr="007A5AD2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86F40BF" w14:textId="77777777" w:rsidR="002303F6" w:rsidRPr="007A5AD2" w:rsidRDefault="002303F6" w:rsidP="002303F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 xml:space="preserve">Select your language </w:t>
      </w:r>
    </w:p>
    <w:p w14:paraId="6F13C5F6" w14:textId="77777777" w:rsidR="002303F6" w:rsidRPr="007A5AD2" w:rsidRDefault="002303F6" w:rsidP="002303F6">
      <w:pPr>
        <w:spacing w:line="240" w:lineRule="auto"/>
        <w:rPr>
          <w:rFonts w:eastAsia="Times New Roman"/>
          <w:lang w:val="en-GB"/>
        </w:rPr>
      </w:pPr>
    </w:p>
    <w:p w14:paraId="649E61C1" w14:textId="77777777" w:rsidR="002303F6" w:rsidRPr="007A5AD2" w:rsidRDefault="002303F6" w:rsidP="002303F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 xml:space="preserve">If you already have a report, press 1; if not, stay on the line. </w:t>
      </w:r>
    </w:p>
    <w:p w14:paraId="2B191ED4" w14:textId="77777777" w:rsidR="002303F6" w:rsidRPr="007A5AD2" w:rsidRDefault="002303F6" w:rsidP="002303F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DC06C33" w14:textId="77777777" w:rsidR="002303F6" w:rsidRPr="007A5AD2" w:rsidRDefault="002303F6" w:rsidP="002303F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You will receive a unique ‘</w:t>
      </w:r>
      <w:r w:rsidRPr="007A5AD2">
        <w:rPr>
          <w:rFonts w:eastAsia="Times New Roman" w:cstheme="majorHAnsi"/>
          <w:lang w:val="en-GB"/>
        </w:rPr>
        <w:t>Report number</w:t>
      </w:r>
      <w:r w:rsidRPr="007A5AD2">
        <w:rPr>
          <w:rFonts w:eastAsia="Times New Roman"/>
          <w:lang w:val="en-GB"/>
        </w:rPr>
        <w:t>’</w:t>
      </w:r>
    </w:p>
    <w:p w14:paraId="5A03E1C7" w14:textId="77777777" w:rsidR="002303F6" w:rsidRPr="007A5AD2" w:rsidRDefault="002303F6" w:rsidP="002303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>Write this down carefully as you will need it to be able to call back and hear a response to your report.</w:t>
      </w:r>
    </w:p>
    <w:p w14:paraId="61F975DE" w14:textId="77777777" w:rsidR="002303F6" w:rsidRPr="007A5AD2" w:rsidRDefault="002303F6" w:rsidP="002303F6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3A2BB90A" w14:textId="770485E0" w:rsidR="002303F6" w:rsidRPr="007A5AD2" w:rsidRDefault="002303F6" w:rsidP="002303F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Choose a 4-digit PIN code</w:t>
      </w:r>
    </w:p>
    <w:p w14:paraId="3A6683FC" w14:textId="77777777" w:rsidR="002303F6" w:rsidRPr="007A5AD2" w:rsidRDefault="002303F6" w:rsidP="002303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>Remember it so that you can log back in later</w:t>
      </w:r>
    </w:p>
    <w:p w14:paraId="09E21BBD" w14:textId="77777777" w:rsidR="002303F6" w:rsidRPr="007A5AD2" w:rsidRDefault="002303F6" w:rsidP="002303F6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6862E6BD" w14:textId="77777777" w:rsidR="007C742B" w:rsidRDefault="007C742B" w:rsidP="007C74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353AE0CA" w14:textId="77777777" w:rsidR="007C742B" w:rsidRDefault="007C742B" w:rsidP="007C742B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2ECE7016" w14:textId="77777777" w:rsidR="007C742B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40AED981" w14:textId="77777777" w:rsidR="007C742B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0EDAF7B8" w14:textId="77777777" w:rsidR="007C742B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Stay on the line to share your original voice</w:t>
      </w:r>
    </w:p>
    <w:p w14:paraId="015DF6C2" w14:textId="77777777" w:rsidR="007C742B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Press 7 if you prefer your voice to be scrambled</w:t>
      </w:r>
    </w:p>
    <w:p w14:paraId="0CD02AB3" w14:textId="77777777" w:rsidR="007C742B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902CDAD" w14:textId="77777777" w:rsidR="007C742B" w:rsidRPr="00996627" w:rsidRDefault="007C742B" w:rsidP="007C742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6B99311C" w14:textId="77777777" w:rsidR="007C742B" w:rsidRDefault="007C742B" w:rsidP="007C742B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6EFDFDC3" w14:textId="77777777" w:rsidR="007C742B" w:rsidRPr="00D80BC5" w:rsidRDefault="007C742B" w:rsidP="007C742B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20FD0A5E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26837A9D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1D0390EF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voice will be distorted to protect your identity</w:t>
      </w:r>
    </w:p>
    <w:p w14:paraId="2CDBE7A2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0B51FE48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6394CE1F" w14:textId="77777777" w:rsidR="007C742B" w:rsidRDefault="007C742B" w:rsidP="007C742B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5EB45D6B" w14:textId="77777777" w:rsidR="007C742B" w:rsidRPr="00B25828" w:rsidRDefault="007C742B" w:rsidP="007C742B">
      <w:pPr>
        <w:spacing w:line="240" w:lineRule="auto"/>
        <w:rPr>
          <w:rFonts w:eastAsia="Times New Roman"/>
          <w:lang w:val="en-GB"/>
        </w:rPr>
      </w:pPr>
    </w:p>
    <w:p w14:paraId="1DA403AC" w14:textId="0E4B0413" w:rsidR="000D3E23" w:rsidRPr="007C742B" w:rsidRDefault="007C742B" w:rsidP="007C74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382DA69D" w14:textId="77777777" w:rsidR="00997620" w:rsidRPr="002303F6" w:rsidRDefault="00997620" w:rsidP="000D3E23">
      <w:pPr>
        <w:rPr>
          <w:lang w:val="en-US"/>
        </w:rPr>
        <w:sectPr w:rsidR="00997620" w:rsidRPr="002303F6" w:rsidSect="00B043E8">
          <w:headerReference w:type="default" r:id="rId26"/>
          <w:footerReference w:type="default" r:id="rId27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2303F6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13DB2" w14:textId="77777777" w:rsidR="00D263F7" w:rsidRDefault="00D263F7" w:rsidP="00895055">
      <w:r>
        <w:separator/>
      </w:r>
    </w:p>
  </w:endnote>
  <w:endnote w:type="continuationSeparator" w:id="0">
    <w:p w14:paraId="0881BDDD" w14:textId="77777777" w:rsidR="00D263F7" w:rsidRDefault="00D263F7" w:rsidP="00895055">
      <w:r>
        <w:continuationSeparator/>
      </w:r>
    </w:p>
  </w:endnote>
  <w:endnote w:type="continuationNotice" w:id="1">
    <w:p w14:paraId="445798B0" w14:textId="77777777" w:rsidR="00D263F7" w:rsidRDefault="00D263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5AB85CE-CAA1-834F-B74A-3E37624AB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6A12C6-7F57-C843-9A18-E5CA1968F281}"/>
    <w:embedBold r:id="rId3" w:fontKey="{C7BFE3F7-C9D5-9647-8430-0C274A560E50}"/>
    <w:embedItalic r:id="rId4" w:fontKey="{E7BE0BC6-453F-784D-A73D-1B5340DB45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B6F10FD-D3BA-0945-A354-CBC8E7CF0EA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262C2FD-80E7-AE4A-937D-4F141358DD46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4E92343-1365-304D-AB39-680A71661353}"/>
    <w:embedBold r:id="rId8" w:fontKey="{22535E75-A2A9-C74D-9785-D2B2535931DF}"/>
    <w:embedItalic r:id="rId9" w:fontKey="{E5A92505-FFA8-D247-BF0A-DA304BEDA790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F03C4808-078A-C24E-BD35-0AE3C9E53F6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727F3BA9-9B41-CB4D-9246-F885A987B054}"/>
    <w:embedBold r:id="rId17" w:fontKey="{F10C4C40-AEAF-7144-B372-7F6303AE5E81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B9F53" w14:textId="77777777" w:rsidR="00D263F7" w:rsidRDefault="00D263F7" w:rsidP="00895055">
      <w:r>
        <w:separator/>
      </w:r>
    </w:p>
  </w:footnote>
  <w:footnote w:type="continuationSeparator" w:id="0">
    <w:p w14:paraId="60ED1EE8" w14:textId="77777777" w:rsidR="00D263F7" w:rsidRDefault="00D263F7" w:rsidP="00895055">
      <w:r>
        <w:continuationSeparator/>
      </w:r>
    </w:p>
  </w:footnote>
  <w:footnote w:type="continuationNotice" w:id="1">
    <w:p w14:paraId="19551D3A" w14:textId="77777777" w:rsidR="00D263F7" w:rsidRDefault="00D263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02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603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604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1D10C3"/>
    <w:multiLevelType w:val="hybridMultilevel"/>
    <w:tmpl w:val="5E4843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6D79F8"/>
    <w:multiLevelType w:val="hybridMultilevel"/>
    <w:tmpl w:val="F48058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13270F"/>
    <w:multiLevelType w:val="hybridMultilevel"/>
    <w:tmpl w:val="854068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4"/>
  </w:num>
  <w:num w:numId="2" w16cid:durableId="889462652">
    <w:abstractNumId w:val="11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9"/>
  </w:num>
  <w:num w:numId="8" w16cid:durableId="604268038">
    <w:abstractNumId w:val="25"/>
  </w:num>
  <w:num w:numId="9" w16cid:durableId="1805997603">
    <w:abstractNumId w:val="20"/>
  </w:num>
  <w:num w:numId="10" w16cid:durableId="952129174">
    <w:abstractNumId w:val="8"/>
  </w:num>
  <w:num w:numId="11" w16cid:durableId="1687905065">
    <w:abstractNumId w:val="30"/>
  </w:num>
  <w:num w:numId="12" w16cid:durableId="1158493702">
    <w:abstractNumId w:val="14"/>
  </w:num>
  <w:num w:numId="13" w16cid:durableId="1141311949">
    <w:abstractNumId w:val="17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8"/>
  </w:num>
  <w:num w:numId="17" w16cid:durableId="903374144">
    <w:abstractNumId w:val="10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33"/>
  </w:num>
  <w:num w:numId="24" w16cid:durableId="1719284549">
    <w:abstractNumId w:val="4"/>
  </w:num>
  <w:num w:numId="25" w16cid:durableId="1696225161">
    <w:abstractNumId w:val="24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2"/>
  </w:num>
  <w:num w:numId="29" w16cid:durableId="758065594">
    <w:abstractNumId w:val="0"/>
  </w:num>
  <w:num w:numId="30" w16cid:durableId="998537897">
    <w:abstractNumId w:val="32"/>
  </w:num>
  <w:num w:numId="31" w16cid:durableId="1313952029">
    <w:abstractNumId w:val="3"/>
  </w:num>
  <w:num w:numId="32" w16cid:durableId="102045072">
    <w:abstractNumId w:val="21"/>
  </w:num>
  <w:num w:numId="33" w16cid:durableId="272708216">
    <w:abstractNumId w:val="15"/>
  </w:num>
  <w:num w:numId="34" w16cid:durableId="1174568455">
    <w:abstractNumId w:val="1"/>
  </w:num>
  <w:num w:numId="35" w16cid:durableId="1776169873">
    <w:abstractNumId w:val="19"/>
  </w:num>
  <w:num w:numId="36" w16cid:durableId="6931168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03F6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B67DA"/>
    <w:rsid w:val="007C742B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AD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1988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263F7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2303F6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2303F6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2303F6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2303F6"/>
  </w:style>
  <w:style w:type="paragraph" w:styleId="TOC1">
    <w:name w:val="toc 1"/>
    <w:basedOn w:val="Normal"/>
    <w:next w:val="Normal"/>
    <w:autoRedefine/>
    <w:uiPriority w:val="39"/>
    <w:unhideWhenUsed/>
    <w:rsid w:val="002303F6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303F6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303F6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5</TotalTime>
  <Pages>13</Pages>
  <Words>932</Words>
  <Characters>5313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4</cp:revision>
  <cp:lastPrinted>2023-10-27T08:45:00Z</cp:lastPrinted>
  <dcterms:created xsi:type="dcterms:W3CDTF">2025-09-24T11:25:00Z</dcterms:created>
  <dcterms:modified xsi:type="dcterms:W3CDTF">2025-09-24T15:51:00Z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