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0538687C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F53BA" w14:textId="77777777" w:rsidR="00980521" w:rsidRDefault="00980521" w:rsidP="00E13CE6">
      <w:pPr>
        <w:pStyle w:val="Title"/>
      </w:pPr>
    </w:p>
    <w:p w14:paraId="7BB8E973" w14:textId="540D62AC" w:rsidR="00E13CE6" w:rsidRDefault="00E13CE6" w:rsidP="00980521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B6C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62949008" w:rsidR="00213BF7" w:rsidRPr="00213BF7" w:rsidRDefault="00221B6C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Editable</w:t>
                            </w:r>
                            <w:proofErr w:type="spellEnd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62949008" w:rsidR="00213BF7" w:rsidRPr="00213BF7" w:rsidRDefault="00221B6C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Editable</w:t>
                      </w:r>
                      <w:proofErr w:type="spellEnd"/>
                      <w:r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7590FFC4" w14:textId="77777777" w:rsidR="00221B6C" w:rsidRPr="00AC7DD1" w:rsidRDefault="00221B6C" w:rsidP="00221B6C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56B0FE35" w14:textId="77777777" w:rsidR="00221B6C" w:rsidRPr="00742EFE" w:rsidRDefault="00221B6C" w:rsidP="00221B6C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742EFE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742EFE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742EFE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742EF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5F1528C5" w14:textId="77777777" w:rsidR="00221B6C" w:rsidRPr="00742EFE" w:rsidRDefault="00221B6C" w:rsidP="00221B6C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742EF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9C9EE86" w14:textId="77777777" w:rsidR="00221B6C" w:rsidRPr="00742EFE" w:rsidRDefault="00221B6C" w:rsidP="00221B6C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742EFE">
          <w:rPr>
            <w:rStyle w:val="Hyperlink"/>
            <w:sz w:val="22"/>
            <w:szCs w:val="22"/>
          </w:rPr>
          <w:t>Via Web</w:t>
        </w:r>
        <w:r w:rsidRPr="00742EFE">
          <w:rPr>
            <w:noProof/>
            <w:webHidden/>
            <w:sz w:val="22"/>
            <w:szCs w:val="22"/>
          </w:rPr>
          <w:tab/>
        </w:r>
        <w:r w:rsidRPr="00742EFE">
          <w:rPr>
            <w:noProof/>
            <w:webHidden/>
            <w:sz w:val="22"/>
            <w:szCs w:val="22"/>
          </w:rPr>
          <w:fldChar w:fldCharType="begin"/>
        </w:r>
        <w:r w:rsidRPr="00742EFE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742EFE">
          <w:rPr>
            <w:noProof/>
            <w:webHidden/>
            <w:sz w:val="22"/>
            <w:szCs w:val="22"/>
          </w:rPr>
        </w:r>
        <w:r w:rsidRPr="00742EFE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742EFE">
          <w:rPr>
            <w:noProof/>
            <w:webHidden/>
            <w:sz w:val="22"/>
            <w:szCs w:val="22"/>
          </w:rPr>
          <w:fldChar w:fldCharType="end"/>
        </w:r>
      </w:hyperlink>
    </w:p>
    <w:p w14:paraId="62D0662A" w14:textId="77777777" w:rsidR="00221B6C" w:rsidRPr="00742EFE" w:rsidRDefault="00221B6C" w:rsidP="00221B6C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742EFE">
          <w:rPr>
            <w:rStyle w:val="Hyperlink"/>
            <w:sz w:val="22"/>
            <w:szCs w:val="22"/>
          </w:rPr>
          <w:t>Via the SpeakUp App</w:t>
        </w:r>
        <w:r w:rsidRPr="00742EFE">
          <w:rPr>
            <w:noProof/>
            <w:webHidden/>
            <w:sz w:val="22"/>
            <w:szCs w:val="22"/>
          </w:rPr>
          <w:tab/>
        </w:r>
        <w:r w:rsidRPr="00742EFE">
          <w:rPr>
            <w:noProof/>
            <w:webHidden/>
            <w:sz w:val="22"/>
            <w:szCs w:val="22"/>
          </w:rPr>
          <w:fldChar w:fldCharType="begin"/>
        </w:r>
        <w:r w:rsidRPr="00742EFE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742EFE">
          <w:rPr>
            <w:noProof/>
            <w:webHidden/>
            <w:sz w:val="22"/>
            <w:szCs w:val="22"/>
          </w:rPr>
        </w:r>
        <w:r w:rsidRPr="00742EFE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742EFE">
          <w:rPr>
            <w:noProof/>
            <w:webHidden/>
            <w:sz w:val="22"/>
            <w:szCs w:val="22"/>
          </w:rPr>
          <w:fldChar w:fldCharType="end"/>
        </w:r>
      </w:hyperlink>
    </w:p>
    <w:p w14:paraId="6FEC5124" w14:textId="77777777" w:rsidR="00221B6C" w:rsidRPr="00742EFE" w:rsidRDefault="00221B6C" w:rsidP="00221B6C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742EFE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57F1C3E5" w14:textId="77777777" w:rsidR="00221B6C" w:rsidRPr="00742EFE" w:rsidRDefault="00221B6C" w:rsidP="00221B6C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742EFE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70F4FEBB" w14:textId="77777777" w:rsidR="00221B6C" w:rsidRPr="00742EFE" w:rsidRDefault="00221B6C" w:rsidP="00221B6C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742EFE">
          <w:rPr>
            <w:rStyle w:val="Hyperlink"/>
            <w:sz w:val="22"/>
            <w:szCs w:val="22"/>
          </w:rPr>
          <w:t>Via Phone</w:t>
        </w:r>
        <w:r w:rsidRPr="00742EFE">
          <w:rPr>
            <w:noProof/>
            <w:webHidden/>
            <w:sz w:val="22"/>
            <w:szCs w:val="22"/>
          </w:rPr>
          <w:tab/>
        </w:r>
        <w:r w:rsidRPr="00742EFE">
          <w:rPr>
            <w:noProof/>
            <w:webHidden/>
            <w:sz w:val="22"/>
            <w:szCs w:val="22"/>
          </w:rPr>
          <w:fldChar w:fldCharType="begin"/>
        </w:r>
        <w:r w:rsidRPr="00742EFE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742EFE">
          <w:rPr>
            <w:noProof/>
            <w:webHidden/>
            <w:sz w:val="22"/>
            <w:szCs w:val="22"/>
          </w:rPr>
        </w:r>
        <w:r w:rsidRPr="00742EFE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11</w:t>
        </w:r>
        <w:r w:rsidRPr="00742EFE">
          <w:rPr>
            <w:noProof/>
            <w:webHidden/>
            <w:sz w:val="22"/>
            <w:szCs w:val="22"/>
          </w:rPr>
          <w:fldChar w:fldCharType="end"/>
        </w:r>
      </w:hyperlink>
    </w:p>
    <w:p w14:paraId="01DD4446" w14:textId="77777777" w:rsidR="00221B6C" w:rsidRPr="00B37128" w:rsidRDefault="00221B6C" w:rsidP="00221B6C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742EFE">
        <w:rPr>
          <w:i/>
          <w:iCs/>
          <w:noProof/>
          <w:sz w:val="22"/>
          <w:szCs w:val="22"/>
        </w:rPr>
        <w:fldChar w:fldCharType="end"/>
      </w:r>
    </w:p>
    <w:p w14:paraId="2090D9F8" w14:textId="77777777" w:rsidR="00221B6C" w:rsidRDefault="00221B6C" w:rsidP="00221B6C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7006BCD6" w14:textId="77777777" w:rsidR="00221B6C" w:rsidRPr="005E46F7" w:rsidRDefault="00221B6C" w:rsidP="00221B6C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4D8741FF" w14:textId="77777777" w:rsidR="00221B6C" w:rsidRPr="00423E0E" w:rsidRDefault="00221B6C" w:rsidP="00221B6C">
      <w:pPr>
        <w:rPr>
          <w:lang w:val="en-GB"/>
        </w:rPr>
      </w:pPr>
    </w:p>
    <w:p w14:paraId="58FBAED3" w14:textId="77777777" w:rsidR="00221B6C" w:rsidRDefault="00221B6C" w:rsidP="00221B6C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4A6EB0AA" w14:textId="77777777" w:rsidR="00221B6C" w:rsidRPr="00423E0E" w:rsidRDefault="00221B6C" w:rsidP="00221B6C">
      <w:pPr>
        <w:jc w:val="both"/>
        <w:rPr>
          <w:lang w:val="en-US"/>
        </w:rPr>
      </w:pPr>
    </w:p>
    <w:p w14:paraId="137C45B3" w14:textId="77777777" w:rsidR="00221B6C" w:rsidRDefault="00221B6C" w:rsidP="00221B6C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218A92A3" w14:textId="77777777" w:rsidR="00221B6C" w:rsidRPr="00266873" w:rsidRDefault="00221B6C" w:rsidP="00221B6C">
      <w:pPr>
        <w:jc w:val="both"/>
        <w:rPr>
          <w:rFonts w:cs="Open Sans"/>
          <w:lang w:val="en-US"/>
        </w:rPr>
      </w:pPr>
    </w:p>
    <w:p w14:paraId="5C2829F1" w14:textId="77777777" w:rsidR="00221B6C" w:rsidRDefault="00221B6C" w:rsidP="00221B6C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0BDDDB45" w14:textId="77777777" w:rsidR="00221B6C" w:rsidRDefault="00221B6C" w:rsidP="00221B6C">
      <w:pPr>
        <w:jc w:val="both"/>
        <w:rPr>
          <w:rFonts w:cs="Open Sans"/>
          <w:lang w:val="en-US"/>
        </w:rPr>
      </w:pPr>
    </w:p>
    <w:p w14:paraId="59319BF0" w14:textId="77777777" w:rsidR="00221B6C" w:rsidRPr="00221B6C" w:rsidRDefault="00221B6C" w:rsidP="00221B6C">
      <w:pPr>
        <w:rPr>
          <w:lang w:val="en-US"/>
        </w:rPr>
      </w:pPr>
    </w:p>
    <w:p w14:paraId="5F383707" w14:textId="77777777" w:rsidR="00221B6C" w:rsidRPr="00423E0E" w:rsidRDefault="00221B6C" w:rsidP="00221B6C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0AA3F684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4F34D9CE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399481FD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114B8BB3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1A3AFBC4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63D94858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21B95660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5E3364C2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74AD560B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38CACF98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578ACDC3" w14:textId="77777777" w:rsidR="00221B6C" w:rsidRDefault="00221B6C" w:rsidP="00221B6C">
      <w:pPr>
        <w:rPr>
          <w:noProof/>
          <w:color w:val="000000"/>
          <w:szCs w:val="21"/>
          <w:lang w:val="en-US"/>
        </w:rPr>
      </w:pPr>
    </w:p>
    <w:p w14:paraId="03049FFD" w14:textId="77777777" w:rsidR="00221B6C" w:rsidRDefault="00221B6C" w:rsidP="00221B6C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221B6C">
        <w:rPr>
          <w:sz w:val="60"/>
          <w:szCs w:val="60"/>
          <w:lang w:val="en-US"/>
        </w:rPr>
        <w:br w:type="page"/>
      </w:r>
    </w:p>
    <w:p w14:paraId="637A60D5" w14:textId="77777777" w:rsidR="00221B6C" w:rsidRPr="005E46F7" w:rsidRDefault="00221B6C" w:rsidP="00221B6C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68E1C6DC" w14:textId="77777777" w:rsidR="00221B6C" w:rsidRPr="005E46F7" w:rsidRDefault="00221B6C" w:rsidP="00221B6C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3896E3F4" w14:textId="77777777" w:rsidR="00221B6C" w:rsidRPr="003D0C2F" w:rsidRDefault="00221B6C" w:rsidP="00221B6C">
      <w:pPr>
        <w:pStyle w:val="11Title"/>
        <w:rPr>
          <w:rFonts w:ascii="Reckless Neue" w:hAnsi="Reckless Neue"/>
          <w:b/>
          <w:bCs/>
          <w:color w:val="E49C9E"/>
          <w:sz w:val="22"/>
          <w:szCs w:val="22"/>
        </w:rPr>
      </w:pPr>
    </w:p>
    <w:p w14:paraId="0FB3CF0D" w14:textId="77777777" w:rsidR="00221B6C" w:rsidRPr="00423E0E" w:rsidRDefault="00221B6C" w:rsidP="00221B6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001ADD2C" w14:textId="77777777" w:rsidR="00221B6C" w:rsidRPr="00423E0E" w:rsidRDefault="00221B6C" w:rsidP="00221B6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1A3A459" w14:textId="77777777" w:rsidR="00221B6C" w:rsidRPr="00423E0E" w:rsidRDefault="00221B6C" w:rsidP="00221B6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1DE4A920" w14:textId="77777777" w:rsidR="00221B6C" w:rsidRDefault="00221B6C" w:rsidP="00221B6C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6838FABA" w14:textId="77777777" w:rsidR="00221B6C" w:rsidRDefault="00221B6C" w:rsidP="00221B6C">
      <w:pPr>
        <w:spacing w:line="240" w:lineRule="auto"/>
        <w:ind w:firstLine="360"/>
        <w:rPr>
          <w:rFonts w:eastAsia="Times New Roman"/>
          <w:lang w:val="en-GB"/>
        </w:rPr>
      </w:pPr>
    </w:p>
    <w:p w14:paraId="6CF7A40F" w14:textId="77777777" w:rsidR="00221B6C" w:rsidRPr="003F3E88" w:rsidRDefault="00221B6C" w:rsidP="00221B6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735DC244" w14:textId="77777777" w:rsidR="00221B6C" w:rsidRPr="00423E0E" w:rsidRDefault="00221B6C" w:rsidP="00221B6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EF29D6A" w14:textId="77777777" w:rsidR="00221B6C" w:rsidRDefault="00221B6C" w:rsidP="00221B6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6C8DEF4E" w14:textId="77777777" w:rsidR="00221B6C" w:rsidRPr="0036588A" w:rsidRDefault="00221B6C" w:rsidP="00221B6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C2270A9" w14:textId="77777777" w:rsidR="00221B6C" w:rsidRPr="0064215A" w:rsidRDefault="00221B6C" w:rsidP="00221B6C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7048B778" w14:textId="77777777" w:rsidR="00221B6C" w:rsidRPr="0036588A" w:rsidRDefault="00221B6C" w:rsidP="00221B6C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ind w:left="360"/>
        <w:rPr>
          <w:rFonts w:eastAsia="Times New Roman"/>
          <w:lang w:val="en-GB"/>
        </w:rPr>
      </w:pPr>
    </w:p>
    <w:p w14:paraId="30B359A6" w14:textId="77777777" w:rsidR="00221B6C" w:rsidRPr="00423E0E" w:rsidRDefault="00221B6C" w:rsidP="00221B6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6B831416" w14:textId="77777777" w:rsidR="00221B6C" w:rsidRPr="00423E0E" w:rsidRDefault="00221B6C" w:rsidP="00221B6C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1EA68795" w14:textId="77777777" w:rsidR="00221B6C" w:rsidRPr="00221B6C" w:rsidRDefault="00221B6C" w:rsidP="00221B6C">
      <w:pPr>
        <w:spacing w:line="240" w:lineRule="auto"/>
        <w:ind w:left="1154" w:hanging="360"/>
        <w:rPr>
          <w:rFonts w:eastAsia="Times New Roman"/>
          <w:lang w:val="en-GB"/>
        </w:rPr>
      </w:pPr>
    </w:p>
    <w:p w14:paraId="75AC0EB5" w14:textId="77777777" w:rsidR="00221B6C" w:rsidRPr="00423E0E" w:rsidRDefault="00221B6C" w:rsidP="00221B6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64BD1CB4" w14:textId="77777777" w:rsidR="00221B6C" w:rsidRPr="00423E0E" w:rsidRDefault="00221B6C" w:rsidP="00221B6C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6031542" w14:textId="77777777" w:rsidR="00221B6C" w:rsidRPr="00423E0E" w:rsidRDefault="00221B6C" w:rsidP="00221B6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F536615" w14:textId="77777777" w:rsidR="00221B6C" w:rsidRPr="00423E0E" w:rsidRDefault="00221B6C" w:rsidP="00221B6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3D801D0E" w14:textId="77777777" w:rsidR="00221B6C" w:rsidRPr="00423E0E" w:rsidRDefault="00221B6C" w:rsidP="00221B6C">
      <w:pPr>
        <w:spacing w:line="240" w:lineRule="auto"/>
        <w:rPr>
          <w:rFonts w:eastAsia="Times New Roman"/>
          <w:lang w:val="en-GB"/>
        </w:rPr>
      </w:pPr>
    </w:p>
    <w:p w14:paraId="76E76B70" w14:textId="77777777" w:rsidR="00221B6C" w:rsidRPr="00423E0E" w:rsidRDefault="00221B6C" w:rsidP="00221B6C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2711A139" w14:textId="77777777" w:rsidR="00221B6C" w:rsidRPr="00423E0E" w:rsidRDefault="00221B6C" w:rsidP="00221B6C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6A62D302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6C45E29E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5013C102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20E03C13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556D7047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627949A7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620B8127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6E66AE2D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7434DB99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2AD961F6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708FEB10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5C39B6B4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2D22F4D4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31172FE6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61955DF3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3A42137C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13F25E95" w14:textId="77777777" w:rsidR="00221B6C" w:rsidRDefault="00221B6C" w:rsidP="00221B6C">
      <w:pPr>
        <w:rPr>
          <w:noProof/>
          <w:color w:val="000000"/>
          <w:szCs w:val="21"/>
          <w:lang w:val="en-GB"/>
        </w:rPr>
      </w:pPr>
    </w:p>
    <w:p w14:paraId="54232822" w14:textId="77777777" w:rsidR="00221B6C" w:rsidRPr="00423E0E" w:rsidRDefault="00221B6C" w:rsidP="00221B6C">
      <w:pPr>
        <w:rPr>
          <w:noProof/>
          <w:color w:val="000000"/>
          <w:szCs w:val="21"/>
          <w:lang w:val="en-GB"/>
        </w:rPr>
      </w:pPr>
    </w:p>
    <w:p w14:paraId="63C78E6B" w14:textId="77777777" w:rsidR="00221B6C" w:rsidRPr="005E46F7" w:rsidRDefault="00221B6C" w:rsidP="00221B6C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t>Via the SpeakUp App</w:t>
      </w:r>
      <w:bookmarkEnd w:id="7"/>
      <w:bookmarkEnd w:id="8"/>
    </w:p>
    <w:p w14:paraId="79AF988D" w14:textId="77777777" w:rsidR="00221B6C" w:rsidRDefault="00221B6C" w:rsidP="00221B6C">
      <w:pPr>
        <w:rPr>
          <w:lang w:val="en-US"/>
        </w:rPr>
      </w:pPr>
    </w:p>
    <w:p w14:paraId="607C58D3" w14:textId="77777777" w:rsidR="00221B6C" w:rsidRPr="0086019E" w:rsidRDefault="00221B6C" w:rsidP="00221B6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D687D62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C9ECD33" w14:textId="77777777" w:rsidR="00221B6C" w:rsidRPr="00C50864" w:rsidRDefault="00221B6C" w:rsidP="00221B6C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F549FAF" wp14:editId="08C200A0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0B00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839C0F0" w14:textId="77777777" w:rsidR="00221B6C" w:rsidRPr="00C50864" w:rsidRDefault="00221B6C" w:rsidP="00221B6C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29DA67D6" wp14:editId="3ACE3F5B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6201AC90" w14:textId="77777777" w:rsidR="00221B6C" w:rsidRPr="00221B6C" w:rsidRDefault="00221B6C" w:rsidP="00221B6C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545F769" w14:textId="77777777" w:rsidR="00221B6C" w:rsidRPr="0086019E" w:rsidRDefault="00221B6C" w:rsidP="00221B6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59649A1F" w14:textId="030DD545" w:rsidR="00221B6C" w:rsidRPr="00221B6C" w:rsidRDefault="00221B6C" w:rsidP="00221B6C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5614BE5" wp14:editId="159EA97C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B6C">
        <w:rPr>
          <w:rFonts w:eastAsia="Times New Roman"/>
          <w:lang w:val="en-GB"/>
        </w:rPr>
        <w:br/>
      </w:r>
    </w:p>
    <w:p w14:paraId="03797BBF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68CF1C0" w14:textId="2F8D6FFA" w:rsidR="00221B6C" w:rsidRDefault="00221B6C" w:rsidP="00221B6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980521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482348C3" w14:textId="77777777" w:rsidR="00221B6C" w:rsidRPr="00407480" w:rsidRDefault="00221B6C" w:rsidP="00221B6C">
      <w:pPr>
        <w:spacing w:line="240" w:lineRule="auto"/>
        <w:rPr>
          <w:rFonts w:eastAsia="Times New Roman"/>
          <w:lang w:val="en-GB"/>
        </w:rPr>
      </w:pPr>
    </w:p>
    <w:p w14:paraId="0CAB3DE7" w14:textId="77777777" w:rsidR="00221B6C" w:rsidRPr="00B25828" w:rsidRDefault="00221B6C" w:rsidP="00221B6C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20729153" w14:textId="77777777" w:rsidR="00221B6C" w:rsidRDefault="00221B6C" w:rsidP="00221B6C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6E98C9B7" w14:textId="77777777" w:rsidR="00221B6C" w:rsidRPr="00221B6C" w:rsidRDefault="00221B6C" w:rsidP="00221B6C">
      <w:pPr>
        <w:spacing w:line="240" w:lineRule="auto"/>
        <w:rPr>
          <w:rFonts w:eastAsia="Times New Roman"/>
          <w:lang w:val="en-GB"/>
        </w:rPr>
      </w:pPr>
    </w:p>
    <w:p w14:paraId="767F659E" w14:textId="77777777" w:rsidR="00221B6C" w:rsidRPr="0086019E" w:rsidRDefault="00221B6C" w:rsidP="00221B6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106A4D12" w14:textId="77777777" w:rsidR="00221B6C" w:rsidRPr="000404EB" w:rsidRDefault="00221B6C" w:rsidP="00221B6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1B69F4" w14:textId="77777777" w:rsidR="00221B6C" w:rsidRPr="005E2540" w:rsidRDefault="00221B6C" w:rsidP="00221B6C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0BBC9B3F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D9C7F0D" w14:textId="77777777" w:rsidR="00221B6C" w:rsidRPr="009F1671" w:rsidRDefault="00221B6C" w:rsidP="00221B6C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0A3F35A8" wp14:editId="02D8A5BC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F448" w14:textId="77777777" w:rsidR="00221B6C" w:rsidRPr="009F1671" w:rsidRDefault="00221B6C" w:rsidP="00221B6C">
      <w:pPr>
        <w:spacing w:line="240" w:lineRule="auto"/>
        <w:rPr>
          <w:rFonts w:eastAsia="Times New Roman"/>
          <w:lang w:val="en-GB"/>
        </w:rPr>
      </w:pPr>
    </w:p>
    <w:p w14:paraId="6D2250D6" w14:textId="77777777" w:rsidR="00221B6C" w:rsidRPr="0072219F" w:rsidRDefault="00221B6C" w:rsidP="00221B6C">
      <w:pPr>
        <w:spacing w:line="240" w:lineRule="auto"/>
        <w:rPr>
          <w:rFonts w:eastAsia="Times New Roman"/>
          <w:lang w:val="en-GB"/>
        </w:rPr>
      </w:pPr>
    </w:p>
    <w:p w14:paraId="5884040C" w14:textId="77777777" w:rsidR="00221B6C" w:rsidRPr="00CA0C77" w:rsidRDefault="00221B6C" w:rsidP="00221B6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5B9C2630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</w:p>
    <w:p w14:paraId="1071D383" w14:textId="77777777" w:rsidR="00221B6C" w:rsidRPr="009F1671" w:rsidRDefault="00221B6C" w:rsidP="00221B6C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86883F3" wp14:editId="4C5ACCCD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F46B" w14:textId="77777777" w:rsidR="00221B6C" w:rsidRPr="00691EBB" w:rsidRDefault="00221B6C" w:rsidP="00221B6C">
      <w:pPr>
        <w:spacing w:line="240" w:lineRule="auto"/>
        <w:rPr>
          <w:rFonts w:eastAsia="Times New Roman"/>
          <w:lang w:val="en-GB"/>
        </w:rPr>
      </w:pPr>
    </w:p>
    <w:p w14:paraId="206CB70B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</w:p>
    <w:p w14:paraId="05B6D261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</w:p>
    <w:p w14:paraId="51B17B40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20D21FF1" w14:textId="77777777" w:rsidR="00221B6C" w:rsidRPr="005F551E" w:rsidRDefault="00221B6C" w:rsidP="00221B6C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38202449" w14:textId="77777777" w:rsidR="00221B6C" w:rsidRDefault="00221B6C" w:rsidP="00221B6C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>
        <w:rPr>
          <w:rFonts w:eastAsia="Times New Roman"/>
          <w:lang w:val="pl-PL"/>
        </w:rPr>
        <w:t>Please</w:t>
      </w:r>
      <w:proofErr w:type="spellEnd"/>
      <w:r>
        <w:rPr>
          <w:rFonts w:eastAsia="Times New Roman"/>
          <w:lang w:val="pl-PL"/>
        </w:rPr>
        <w:t xml:space="preserve">,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441CE627" w14:textId="77777777" w:rsidR="00221B6C" w:rsidRDefault="00221B6C" w:rsidP="00221B6C">
      <w:pPr>
        <w:spacing w:line="240" w:lineRule="auto"/>
        <w:rPr>
          <w:rFonts w:eastAsia="Times New Roman"/>
          <w:lang w:val="pl-PL"/>
        </w:rPr>
      </w:pPr>
    </w:p>
    <w:p w14:paraId="23B633A5" w14:textId="77777777" w:rsidR="00221B6C" w:rsidRPr="003D0C2F" w:rsidRDefault="00221B6C" w:rsidP="00221B6C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C19DC78" wp14:editId="272BAACE">
            <wp:extent cx="1512000" cy="3060104"/>
            <wp:effectExtent l="0" t="0" r="0" b="635"/>
            <wp:docPr id="44292234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22349" name="Picture 8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13BD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54A087D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4345A2F" w14:textId="77777777" w:rsidR="00221B6C" w:rsidRDefault="00221B6C" w:rsidP="00221B6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you can leave a written message or record a voice message, if your organisation has enabled it:</w:t>
      </w:r>
    </w:p>
    <w:p w14:paraId="77899741" w14:textId="77777777" w:rsidR="00221B6C" w:rsidRPr="00221B6C" w:rsidRDefault="00221B6C" w:rsidP="00221B6C">
      <w:pPr>
        <w:spacing w:line="240" w:lineRule="auto"/>
        <w:rPr>
          <w:rFonts w:eastAsia="Times New Roman"/>
          <w:lang w:val="en-GB"/>
        </w:rPr>
      </w:pPr>
    </w:p>
    <w:p w14:paraId="747C990A" w14:textId="77777777" w:rsidR="00221B6C" w:rsidRPr="001D633E" w:rsidRDefault="00221B6C" w:rsidP="00221B6C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6B07FB35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2C3D13B8" w14:textId="77777777" w:rsidR="00221B6C" w:rsidRDefault="00221B6C" w:rsidP="00221B6C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3E2A503D" w14:textId="77777777" w:rsidR="00221B6C" w:rsidRPr="000A0BC7" w:rsidRDefault="00221B6C" w:rsidP="00221B6C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5144780D" wp14:editId="526FB475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4F831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6EC26D4E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3E82CC4" w14:textId="77777777" w:rsidR="00221B6C" w:rsidRDefault="00221B6C" w:rsidP="00221B6C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6D0A368A" w14:textId="77777777" w:rsidR="00221B6C" w:rsidRPr="003D0C2F" w:rsidRDefault="00221B6C" w:rsidP="00221B6C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3BDB3615" w14:textId="77777777" w:rsidR="00221B6C" w:rsidRPr="0023711D" w:rsidRDefault="00221B6C" w:rsidP="00221B6C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79D1D89" wp14:editId="3182D1E2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69752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</w:p>
    <w:p w14:paraId="6ED820DE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</w:p>
    <w:p w14:paraId="7471DD0E" w14:textId="77777777" w:rsidR="00221B6C" w:rsidRPr="00CA0C77" w:rsidRDefault="00221B6C" w:rsidP="00221B6C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4F3A5E64" w14:textId="7E9B9F79" w:rsidR="00221B6C" w:rsidRPr="00B25828" w:rsidRDefault="00221B6C" w:rsidP="00221B6C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</w:p>
    <w:p w14:paraId="0D44095C" w14:textId="77777777" w:rsidR="00221B6C" w:rsidRPr="0023711D" w:rsidRDefault="00221B6C" w:rsidP="00221B6C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2BA9F06" wp14:editId="4C736D70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7B889" w14:textId="77777777" w:rsidR="00221B6C" w:rsidRPr="0023711D" w:rsidRDefault="00221B6C" w:rsidP="00221B6C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3CDF1665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6AE420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00BE8BC0" w14:textId="77777777" w:rsidR="00221B6C" w:rsidRPr="0032633A" w:rsidRDefault="00221B6C" w:rsidP="00221B6C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2903FC59" w14:textId="77777777" w:rsidR="00221B6C" w:rsidRPr="00AB5BA3" w:rsidRDefault="00221B6C" w:rsidP="00221B6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18F4B3A2" w14:textId="77777777" w:rsidR="00221B6C" w:rsidRPr="00845B0E" w:rsidRDefault="00221B6C" w:rsidP="00221B6C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7E9C0FE6" w14:textId="77777777" w:rsidR="00221B6C" w:rsidRPr="00030960" w:rsidRDefault="00221B6C" w:rsidP="00221B6C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441ADC09" w14:textId="77777777" w:rsidR="00221B6C" w:rsidRPr="00030960" w:rsidRDefault="00221B6C" w:rsidP="00221B6C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033A4DBE" wp14:editId="226AD122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0F86" w14:textId="77777777" w:rsidR="00221B6C" w:rsidRDefault="00221B6C" w:rsidP="00221B6C">
      <w:pPr>
        <w:spacing w:line="240" w:lineRule="auto"/>
        <w:rPr>
          <w:b/>
          <w:bCs/>
        </w:rPr>
      </w:pPr>
      <w:bookmarkStart w:id="10" w:name="_Toc192772583"/>
    </w:p>
    <w:p w14:paraId="79F861BE" w14:textId="77777777" w:rsidR="00221B6C" w:rsidRDefault="00221B6C" w:rsidP="00221B6C">
      <w:pPr>
        <w:spacing w:line="240" w:lineRule="auto"/>
        <w:rPr>
          <w:b/>
          <w:bCs/>
        </w:rPr>
      </w:pPr>
    </w:p>
    <w:p w14:paraId="48CA9C9A" w14:textId="77777777" w:rsidR="00221B6C" w:rsidRDefault="00221B6C" w:rsidP="00221B6C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1FE68D0C" w14:textId="77777777" w:rsidR="00221B6C" w:rsidRPr="001D633E" w:rsidRDefault="00221B6C" w:rsidP="00221B6C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742EFE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742EFE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742EFE">
        <w:rPr>
          <w:rFonts w:ascii="Reckless Neue" w:hAnsi="Reckless Neue"/>
          <w:b/>
          <w:bCs/>
          <w:sz w:val="22"/>
          <w:szCs w:val="22"/>
        </w:rPr>
        <w:t>)</w:t>
      </w:r>
    </w:p>
    <w:p w14:paraId="6ABDDBAD" w14:textId="77777777" w:rsidR="00221B6C" w:rsidRPr="00742EFE" w:rsidRDefault="00221B6C" w:rsidP="00221B6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US"/>
        </w:rPr>
      </w:pPr>
    </w:p>
    <w:p w14:paraId="10A15F48" w14:textId="77777777" w:rsidR="00221B6C" w:rsidRDefault="00221B6C" w:rsidP="00221B6C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19D1020F" w14:textId="77777777" w:rsidR="00221B6C" w:rsidRPr="0032633A" w:rsidRDefault="00221B6C" w:rsidP="00221B6C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81F09A" wp14:editId="76E5DD04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B612" w14:textId="77777777" w:rsidR="00221B6C" w:rsidRDefault="00221B6C" w:rsidP="00221B6C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221B6C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3A7D81FE" w14:textId="77777777" w:rsidR="00221B6C" w:rsidRPr="00AC7DD1" w:rsidRDefault="00221B6C" w:rsidP="00221B6C">
      <w:pPr>
        <w:spacing w:line="240" w:lineRule="auto"/>
        <w:rPr>
          <w:rFonts w:eastAsia="Times New Roman"/>
          <w:lang w:val="en-GB"/>
        </w:rPr>
      </w:pPr>
    </w:p>
    <w:p w14:paraId="7BF0C29E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E6713F8" w14:textId="77777777" w:rsidR="00221B6C" w:rsidRPr="00B82A57" w:rsidRDefault="00221B6C" w:rsidP="00221B6C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82A57">
        <w:rPr>
          <w:rFonts w:eastAsia="Times New Roman"/>
          <w:lang w:val="en-GB"/>
        </w:rPr>
        <w:lastRenderedPageBreak/>
        <w:t>You can listen to your recording and will be informed that your voice file will be shared with your organisation. You have two options:</w:t>
      </w:r>
    </w:p>
    <w:p w14:paraId="3375F294" w14:textId="77777777" w:rsidR="00221B6C" w:rsidRPr="00742EFE" w:rsidRDefault="00221B6C" w:rsidP="00221B6C">
      <w:pPr>
        <w:spacing w:line="240" w:lineRule="auto"/>
        <w:rPr>
          <w:rFonts w:eastAsia="Times New Roman"/>
          <w:lang w:val="en-GB"/>
        </w:rPr>
      </w:pPr>
    </w:p>
    <w:p w14:paraId="4EE7D74E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4FD54E20" wp14:editId="600D9C77">
            <wp:extent cx="1511848" cy="2581275"/>
            <wp:effectExtent l="0" t="0" r="0" b="0"/>
            <wp:docPr id="181519264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9264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1"/>
                    <a:stretch/>
                  </pic:blipFill>
                  <pic:spPr bwMode="auto">
                    <a:xfrm>
                      <a:off x="0" y="0"/>
                      <a:ext cx="1512000" cy="25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BA660" w14:textId="77777777" w:rsidR="00221B6C" w:rsidRDefault="00221B6C" w:rsidP="00221B6C">
      <w:pPr>
        <w:pStyle w:val="ListParagraph"/>
        <w:numPr>
          <w:ilvl w:val="1"/>
          <w:numId w:val="31"/>
        </w:numPr>
        <w:spacing w:line="240" w:lineRule="auto"/>
        <w:rPr>
          <w:rFonts w:eastAsia="Times New Roman"/>
          <w:lang w:val="en-GB"/>
        </w:rPr>
      </w:pPr>
      <w:r w:rsidRPr="00486BBA">
        <w:rPr>
          <w:rFonts w:eastAsia="Times New Roman"/>
          <w:b/>
          <w:bCs/>
          <w:lang w:val="en-GB"/>
        </w:rPr>
        <w:t>‘Yes’</w:t>
      </w:r>
      <w:r>
        <w:rPr>
          <w:rFonts w:eastAsia="Times New Roman"/>
          <w:lang w:val="en-GB"/>
        </w:rPr>
        <w:t xml:space="preserve">: </w:t>
      </w:r>
      <w:r w:rsidRPr="00486BBA">
        <w:rPr>
          <w:rFonts w:eastAsia="Times New Roman"/>
          <w:lang w:val="en-GB"/>
        </w:rPr>
        <w:t>A scrambled version of your voice</w:t>
      </w:r>
      <w:r>
        <w:rPr>
          <w:rFonts w:eastAsia="Times New Roman"/>
          <w:lang w:val="en-GB"/>
        </w:rPr>
        <w:t xml:space="preserve"> will be shared with your organisation. This</w:t>
      </w:r>
      <w:r w:rsidRPr="002A7D0C">
        <w:rPr>
          <w:rFonts w:eastAsia="Times New Roman"/>
          <w:lang w:val="en-GB"/>
        </w:rPr>
        <w:t xml:space="preserve"> option is recommended to keep your anonymity. </w:t>
      </w:r>
    </w:p>
    <w:p w14:paraId="1E6A7EF4" w14:textId="77777777" w:rsidR="00221B6C" w:rsidRPr="002A7D0C" w:rsidRDefault="00221B6C" w:rsidP="00221B6C">
      <w:pPr>
        <w:pStyle w:val="ListParagraph"/>
        <w:numPr>
          <w:ilvl w:val="1"/>
          <w:numId w:val="31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‘No’</w:t>
      </w:r>
      <w:r>
        <w:rPr>
          <w:rFonts w:eastAsia="Times New Roman"/>
          <w:lang w:val="en-GB"/>
        </w:rPr>
        <w:t>: Your original recording will be shared with your organisation.</w:t>
      </w:r>
    </w:p>
    <w:p w14:paraId="503EA0B9" w14:textId="77777777" w:rsidR="00221B6C" w:rsidRP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0DA8B958" w14:textId="77777777" w:rsidR="00221B6C" w:rsidRPr="00FF6847" w:rsidRDefault="00221B6C" w:rsidP="00221B6C">
      <w:pPr>
        <w:spacing w:line="240" w:lineRule="auto"/>
        <w:rPr>
          <w:rFonts w:eastAsia="Times New Roman"/>
          <w:b/>
          <w:bCs/>
          <w:lang w:val="en-GB"/>
        </w:rPr>
      </w:pPr>
    </w:p>
    <w:p w14:paraId="1CDB1A2C" w14:textId="77777777" w:rsidR="00221B6C" w:rsidRPr="00845B0E" w:rsidRDefault="00221B6C" w:rsidP="00221B6C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1C87BC1D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E486BDF" w14:textId="77777777" w:rsidR="00221B6C" w:rsidRPr="00AC7DD1" w:rsidRDefault="00221B6C" w:rsidP="00221B6C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5B5EFA7D" w14:textId="77777777" w:rsidR="00221B6C" w:rsidRPr="00B25828" w:rsidRDefault="00221B6C" w:rsidP="00221B6C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65BC7B41" w14:textId="77777777" w:rsidR="00221B6C" w:rsidRDefault="00221B6C" w:rsidP="00221B6C">
      <w:pPr>
        <w:spacing w:line="240" w:lineRule="auto"/>
        <w:rPr>
          <w:rFonts w:eastAsia="Times New Roman"/>
          <w:lang w:val="en-GB"/>
        </w:rPr>
      </w:pPr>
    </w:p>
    <w:p w14:paraId="0AD15165" w14:textId="77777777" w:rsidR="00221B6C" w:rsidRPr="00845B0E" w:rsidRDefault="00221B6C" w:rsidP="00221B6C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1B2C4EEF" w14:textId="77777777" w:rsidR="00221B6C" w:rsidRDefault="00221B6C" w:rsidP="00221B6C">
      <w:pPr>
        <w:spacing w:line="240" w:lineRule="auto"/>
        <w:rPr>
          <w:lang w:val="en-GB"/>
        </w:rPr>
      </w:pPr>
    </w:p>
    <w:p w14:paraId="0DDCE5FE" w14:textId="77777777" w:rsidR="00221B6C" w:rsidRPr="006760EE" w:rsidRDefault="00221B6C" w:rsidP="00221B6C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  <w:r>
        <w:rPr>
          <w:lang w:val="en-GB"/>
        </w:rPr>
        <w:t xml:space="preserve"> </w:t>
      </w:r>
    </w:p>
    <w:p w14:paraId="6E6FF978" w14:textId="77777777" w:rsidR="00221B6C" w:rsidRPr="006760EE" w:rsidRDefault="00221B6C" w:rsidP="00221B6C">
      <w:pPr>
        <w:pStyle w:val="ListParagraph"/>
        <w:numPr>
          <w:ilvl w:val="0"/>
          <w:numId w:val="0"/>
        </w:numPr>
        <w:spacing w:line="240" w:lineRule="auto"/>
        <w:ind w:left="1068"/>
        <w:rPr>
          <w:b/>
          <w:bCs/>
          <w:lang w:val="en-GB"/>
        </w:rPr>
      </w:pPr>
    </w:p>
    <w:p w14:paraId="58C25346" w14:textId="77777777" w:rsidR="00221B6C" w:rsidRPr="0032633A" w:rsidRDefault="00221B6C" w:rsidP="00221B6C">
      <w:pPr>
        <w:pStyle w:val="ListParagraph"/>
        <w:numPr>
          <w:ilvl w:val="0"/>
          <w:numId w:val="0"/>
        </w:numPr>
        <w:spacing w:line="240" w:lineRule="auto"/>
        <w:ind w:left="106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69DC587D" wp14:editId="453B927F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55223" w14:textId="77777777" w:rsidR="00221B6C" w:rsidRDefault="00221B6C" w:rsidP="00221B6C">
      <w:pPr>
        <w:spacing w:line="240" w:lineRule="auto"/>
        <w:rPr>
          <w:rFonts w:ascii="AntiqueOli" w:eastAsiaTheme="majorEastAsia" w:hAnsi="AntiqueOli" w:cstheme="majorBidi"/>
          <w:noProof/>
          <w:color w:val="E49C9E"/>
          <w:sz w:val="36"/>
          <w:szCs w:val="36"/>
          <w:lang w:val="en-US"/>
        </w:rPr>
      </w:pPr>
      <w:bookmarkStart w:id="11" w:name="_Toc116315389"/>
      <w:bookmarkStart w:id="12" w:name="_Toc192770666"/>
      <w:bookmarkStart w:id="13" w:name="_Toc192772584"/>
      <w:r>
        <w:rPr>
          <w:color w:val="E49C9E"/>
          <w:sz w:val="36"/>
          <w:szCs w:val="36"/>
        </w:rPr>
        <w:br w:type="page"/>
      </w:r>
    </w:p>
    <w:p w14:paraId="641CEFF7" w14:textId="77777777" w:rsidR="00221B6C" w:rsidRPr="005E46F7" w:rsidRDefault="00221B6C" w:rsidP="00221B6C">
      <w:pPr>
        <w:pStyle w:val="11Title"/>
        <w:rPr>
          <w:color w:val="E49C9E"/>
          <w:sz w:val="36"/>
          <w:szCs w:val="36"/>
        </w:rPr>
      </w:pPr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452EBC1C" w14:textId="77777777" w:rsidR="00221B6C" w:rsidRPr="00B25828" w:rsidRDefault="00221B6C" w:rsidP="00221B6C">
      <w:pPr>
        <w:rPr>
          <w:lang w:val="en-GB"/>
        </w:rPr>
      </w:pPr>
    </w:p>
    <w:p w14:paraId="2CF34ECC" w14:textId="77777777" w:rsidR="00221B6C" w:rsidRPr="005E2540" w:rsidRDefault="00221B6C" w:rsidP="00221B6C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0D22ACAC" w14:textId="77777777" w:rsidR="00221B6C" w:rsidRPr="00646824" w:rsidRDefault="00221B6C" w:rsidP="00221B6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646FDAE" w14:textId="77777777" w:rsidR="00221B6C" w:rsidRDefault="00221B6C" w:rsidP="00221B6C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6C7EC2B7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600E3C2" w14:textId="77777777" w:rsidR="00221B6C" w:rsidRDefault="00221B6C" w:rsidP="00221B6C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B2E7E49" w14:textId="77777777" w:rsidR="00221B6C" w:rsidRDefault="00221B6C" w:rsidP="00221B6C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41AFBD8A" w14:textId="77777777" w:rsidR="00221B6C" w:rsidRPr="00B25828" w:rsidRDefault="00221B6C" w:rsidP="00221B6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you.</w:t>
      </w:r>
    </w:p>
    <w:p w14:paraId="0E073D1D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6C03D2E" w14:textId="77777777" w:rsidR="00221B6C" w:rsidRDefault="00221B6C" w:rsidP="00221B6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language.</w:t>
      </w:r>
    </w:p>
    <w:p w14:paraId="57F7D7AA" w14:textId="77777777" w:rsidR="00221B6C" w:rsidRPr="003D0C2F" w:rsidRDefault="00221B6C" w:rsidP="00221B6C">
      <w:pPr>
        <w:pStyle w:val="ListParagraph"/>
        <w:numPr>
          <w:ilvl w:val="0"/>
          <w:numId w:val="0"/>
        </w:numPr>
        <w:ind w:left="1154"/>
        <w:rPr>
          <w:rFonts w:eastAsia="Times New Roman"/>
          <w:lang w:val="en-GB"/>
        </w:rPr>
      </w:pPr>
    </w:p>
    <w:p w14:paraId="5A19794F" w14:textId="77777777" w:rsidR="00221B6C" w:rsidRPr="003D0C2F" w:rsidRDefault="00221B6C" w:rsidP="00221B6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3D0C2F">
        <w:rPr>
          <w:rFonts w:eastAsia="Times New Roman"/>
          <w:lang w:val="en-GB"/>
        </w:rPr>
        <w:t>If you already have a report, press 1</w:t>
      </w:r>
      <w:r>
        <w:rPr>
          <w:rFonts w:eastAsia="Times New Roman"/>
          <w:lang w:val="en-GB"/>
        </w:rPr>
        <w:t xml:space="preserve">; </w:t>
      </w:r>
      <w:r w:rsidRPr="00F35562">
        <w:rPr>
          <w:rFonts w:eastAsia="Times New Roman"/>
          <w:lang w:val="en-GB"/>
        </w:rPr>
        <w:t>To create a new report and consent to the processing of personal data, press 2.</w:t>
      </w:r>
    </w:p>
    <w:p w14:paraId="1E4FC2C3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4EF7E5D" w14:textId="77777777" w:rsidR="00221B6C" w:rsidRDefault="00221B6C" w:rsidP="00221B6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>
        <w:rPr>
          <w:rFonts w:eastAsia="Times New Roman"/>
          <w:lang w:val="en-GB"/>
        </w:rPr>
        <w:t>’.</w:t>
      </w:r>
    </w:p>
    <w:p w14:paraId="22CFB996" w14:textId="77777777" w:rsidR="00221B6C" w:rsidRDefault="00221B6C" w:rsidP="00221B6C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160F7674" w14:textId="77777777" w:rsidR="00221B6C" w:rsidRPr="00B25828" w:rsidRDefault="00221B6C" w:rsidP="00221B6C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6A3FF423" w14:textId="2838F2D4" w:rsidR="00221B6C" w:rsidRDefault="00221B6C" w:rsidP="00221B6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Choose a 4-digit PIN code.</w:t>
      </w:r>
    </w:p>
    <w:p w14:paraId="3285E52B" w14:textId="77777777" w:rsidR="00221B6C" w:rsidRPr="001639F6" w:rsidRDefault="00221B6C" w:rsidP="00221B6C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>
        <w:rPr>
          <w:lang w:val="en-GB"/>
        </w:rPr>
        <w:t>.</w:t>
      </w:r>
    </w:p>
    <w:p w14:paraId="55B55F2A" w14:textId="77777777" w:rsidR="00221B6C" w:rsidRPr="00742EFE" w:rsidRDefault="00221B6C" w:rsidP="00221B6C">
      <w:pPr>
        <w:spacing w:line="240" w:lineRule="auto"/>
        <w:rPr>
          <w:rFonts w:eastAsia="Times New Roman"/>
          <w:lang w:val="en-GB"/>
        </w:rPr>
      </w:pPr>
    </w:p>
    <w:p w14:paraId="2A109F1B" w14:textId="77777777" w:rsidR="00221B6C" w:rsidRDefault="00221B6C" w:rsidP="00221B6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be informed that your audio will be shared with your organisation:</w:t>
      </w:r>
    </w:p>
    <w:p w14:paraId="5AB4A846" w14:textId="77777777" w:rsidR="00221B6C" w:rsidRDefault="00221B6C" w:rsidP="00221B6C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the </w:t>
      </w:r>
      <w:r w:rsidRPr="00AC7DD1">
        <w:rPr>
          <w:b/>
          <w:bCs/>
          <w:lang w:val="en-GB"/>
        </w:rPr>
        <w:t>original audio</w:t>
      </w:r>
      <w:r>
        <w:rPr>
          <w:lang w:val="en-GB"/>
        </w:rPr>
        <w:t xml:space="preserve"> stay on the line.</w:t>
      </w:r>
    </w:p>
    <w:p w14:paraId="5FA85A9F" w14:textId="77777777" w:rsidR="00221B6C" w:rsidRPr="001639F6" w:rsidRDefault="00221B6C" w:rsidP="00221B6C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a </w:t>
      </w:r>
      <w:r w:rsidRPr="00AC7DD1">
        <w:rPr>
          <w:b/>
          <w:bCs/>
          <w:lang w:val="en-GB"/>
        </w:rPr>
        <w:t>scrambled version</w:t>
      </w:r>
      <w:r>
        <w:rPr>
          <w:lang w:val="en-GB"/>
        </w:rPr>
        <w:t xml:space="preserve"> of your voice, please press 7.</w:t>
      </w:r>
    </w:p>
    <w:p w14:paraId="58A973C1" w14:textId="77777777" w:rsidR="00221B6C" w:rsidRDefault="00221B6C" w:rsidP="00221B6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7CAA5D3" w14:textId="77777777" w:rsidR="00221B6C" w:rsidRDefault="00221B6C" w:rsidP="00221B6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hang-up.</w:t>
      </w:r>
    </w:p>
    <w:p w14:paraId="34489361" w14:textId="77777777" w:rsidR="00221B6C" w:rsidRPr="00B25828" w:rsidRDefault="00221B6C" w:rsidP="00221B6C">
      <w:pPr>
        <w:spacing w:line="240" w:lineRule="auto"/>
        <w:rPr>
          <w:rFonts w:eastAsia="Times New Roman"/>
          <w:lang w:val="en-GB"/>
        </w:rPr>
      </w:pPr>
    </w:p>
    <w:p w14:paraId="5F4AB027" w14:textId="77777777" w:rsidR="00221B6C" w:rsidRDefault="00221B6C" w:rsidP="00221B6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5CD9A303" w14:textId="31654017" w:rsidR="000D3E23" w:rsidRPr="009F4C95" w:rsidRDefault="000D3E23" w:rsidP="000D3E23">
      <w:pPr>
        <w:rPr>
          <w:noProof/>
          <w:lang w:val="en-US"/>
        </w:rPr>
      </w:pPr>
    </w:p>
    <w:p w14:paraId="244F9F6E" w14:textId="77777777" w:rsidR="000D3E23" w:rsidRPr="009F4C95" w:rsidRDefault="000D3E23" w:rsidP="000D3E23">
      <w:pPr>
        <w:rPr>
          <w:noProof/>
          <w:lang w:val="en-US"/>
        </w:rPr>
      </w:pPr>
    </w:p>
    <w:p w14:paraId="1DA403AC" w14:textId="77777777" w:rsidR="000D3E23" w:rsidRPr="009F4C95" w:rsidRDefault="000D3E23" w:rsidP="000D3E23">
      <w:pPr>
        <w:rPr>
          <w:lang w:val="en-US"/>
        </w:rPr>
      </w:pPr>
    </w:p>
    <w:p w14:paraId="382DA69D" w14:textId="77777777" w:rsidR="00997620" w:rsidRPr="009F4C95" w:rsidRDefault="00997620" w:rsidP="000D3E23">
      <w:pPr>
        <w:rPr>
          <w:lang w:val="en-US"/>
        </w:rPr>
        <w:sectPr w:rsidR="00997620" w:rsidRPr="009F4C95" w:rsidSect="00B043E8">
          <w:headerReference w:type="default" r:id="rId25"/>
          <w:footerReference w:type="default" r:id="rId26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9F4C95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64C93" w14:textId="77777777" w:rsidR="00194613" w:rsidRDefault="00194613" w:rsidP="00895055">
      <w:r>
        <w:separator/>
      </w:r>
    </w:p>
  </w:endnote>
  <w:endnote w:type="continuationSeparator" w:id="0">
    <w:p w14:paraId="5AB4505F" w14:textId="77777777" w:rsidR="00194613" w:rsidRDefault="00194613" w:rsidP="00895055">
      <w:r>
        <w:continuationSeparator/>
      </w:r>
    </w:p>
  </w:endnote>
  <w:endnote w:type="continuationNotice" w:id="1">
    <w:p w14:paraId="03D76E55" w14:textId="77777777" w:rsidR="00194613" w:rsidRDefault="001946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C56FAB9-A18F-5249-9F2B-7F1C306DB8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15A7F70-CE3A-6042-888B-487B2DE42444}"/>
    <w:embedBold r:id="rId3" w:fontKey="{9C32B50A-A5FE-5F43-BA07-C80A57E78222}"/>
    <w:embedItalic r:id="rId4" w:fontKey="{E4263FE7-886B-7A48-B68B-8948CFBD9E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DFDD5CD-C9A5-474B-B533-A58F718995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0AC7676-D74D-A444-9FE5-95D66E373D33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B828635-227D-0242-A32E-A5A0FBE41194}"/>
    <w:embedBold r:id="rId8" w:fontKey="{B250BC61-A2CF-B648-9C67-325C251A5141}"/>
    <w:embedItalic r:id="rId9" w:fontKey="{C578C26C-186C-2D4E-BFB0-EE58A463415C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33575143-397E-2D4D-B3DC-2C2CCDD2086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55C64CA4-4E14-254C-A5D1-DFE10FE1B06B}"/>
    <w:embedBold r:id="rId18" w:fontKey="{B064215C-A105-6E46-92E2-CA53E393F098}"/>
  </w:font>
  <w:font w:name="Apercu">
    <w:altName w:val="Calibri"/>
    <w:panose1 w:val="020B0604020202020204"/>
    <w:charset w:val="00"/>
    <w:family w:val="swiss"/>
    <w:pitch w:val="variable"/>
    <w:sig w:usb0="000002C7" w:usb1="0000000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34677" w14:textId="77777777" w:rsidR="00194613" w:rsidRDefault="00194613" w:rsidP="00895055">
      <w:r>
        <w:separator/>
      </w:r>
    </w:p>
  </w:footnote>
  <w:footnote w:type="continuationSeparator" w:id="0">
    <w:p w14:paraId="1CF694DC" w14:textId="77777777" w:rsidR="00194613" w:rsidRDefault="00194613" w:rsidP="00895055">
      <w:r>
        <w:continuationSeparator/>
      </w:r>
    </w:p>
  </w:footnote>
  <w:footnote w:type="continuationNotice" w:id="1">
    <w:p w14:paraId="79D34C9E" w14:textId="77777777" w:rsidR="00194613" w:rsidRDefault="001946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33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734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8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1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D2008CE"/>
    <w:multiLevelType w:val="hybridMultilevel"/>
    <w:tmpl w:val="CD06E82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9"/>
  </w:num>
  <w:num w:numId="2" w16cid:durableId="889462652">
    <w:abstractNumId w:val="10"/>
  </w:num>
  <w:num w:numId="3" w16cid:durableId="913858091">
    <w:abstractNumId w:val="26"/>
  </w:num>
  <w:num w:numId="4" w16cid:durableId="1120102024">
    <w:abstractNumId w:val="14"/>
  </w:num>
  <w:num w:numId="5" w16cid:durableId="2063749804">
    <w:abstractNumId w:val="18"/>
  </w:num>
  <w:num w:numId="6" w16cid:durableId="131557142">
    <w:abstractNumId w:val="20"/>
  </w:num>
  <w:num w:numId="7" w16cid:durableId="405227070">
    <w:abstractNumId w:val="8"/>
  </w:num>
  <w:num w:numId="8" w16cid:durableId="604268038">
    <w:abstractNumId w:val="22"/>
  </w:num>
  <w:num w:numId="9" w16cid:durableId="1805997603">
    <w:abstractNumId w:val="17"/>
  </w:num>
  <w:num w:numId="10" w16cid:durableId="952129174">
    <w:abstractNumId w:val="7"/>
  </w:num>
  <w:num w:numId="11" w16cid:durableId="1687905065">
    <w:abstractNumId w:val="27"/>
  </w:num>
  <w:num w:numId="12" w16cid:durableId="1158493702">
    <w:abstractNumId w:val="13"/>
  </w:num>
  <w:num w:numId="13" w16cid:durableId="1141311949">
    <w:abstractNumId w:val="15"/>
  </w:num>
  <w:num w:numId="14" w16cid:durableId="349646943">
    <w:abstractNumId w:val="6"/>
  </w:num>
  <w:num w:numId="15" w16cid:durableId="1336610259">
    <w:abstractNumId w:val="4"/>
  </w:num>
  <w:num w:numId="16" w16cid:durableId="500393426">
    <w:abstractNumId w:val="25"/>
  </w:num>
  <w:num w:numId="17" w16cid:durableId="903374144">
    <w:abstractNumId w:val="9"/>
  </w:num>
  <w:num w:numId="18" w16cid:durableId="1317494555">
    <w:abstractNumId w:val="20"/>
  </w:num>
  <w:num w:numId="19" w16cid:durableId="1041898473">
    <w:abstractNumId w:val="23"/>
  </w:num>
  <w:num w:numId="20" w16cid:durableId="695548405">
    <w:abstractNumId w:val="5"/>
  </w:num>
  <w:num w:numId="21" w16cid:durableId="20248151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2"/>
  </w:num>
  <w:num w:numId="23" w16cid:durableId="1661076449">
    <w:abstractNumId w:val="28"/>
  </w:num>
  <w:num w:numId="24" w16cid:durableId="1719284549">
    <w:abstractNumId w:val="3"/>
  </w:num>
  <w:num w:numId="25" w16cid:durableId="1696225161">
    <w:abstractNumId w:val="21"/>
  </w:num>
  <w:num w:numId="26" w16cid:durableId="18053495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6"/>
  </w:num>
  <w:num w:numId="28" w16cid:durableId="1523864334">
    <w:abstractNumId w:val="1"/>
  </w:num>
  <w:num w:numId="29" w16cid:durableId="758065594">
    <w:abstractNumId w:val="0"/>
  </w:num>
  <w:num w:numId="30" w16cid:durableId="1313952029">
    <w:abstractNumId w:val="2"/>
  </w:num>
  <w:num w:numId="31" w16cid:durableId="4472565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94613"/>
    <w:rsid w:val="001B6C99"/>
    <w:rsid w:val="001C0572"/>
    <w:rsid w:val="001C087F"/>
    <w:rsid w:val="001E03D4"/>
    <w:rsid w:val="00213BF7"/>
    <w:rsid w:val="00221B6C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0502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0521"/>
    <w:rsid w:val="009841A0"/>
    <w:rsid w:val="00986E3B"/>
    <w:rsid w:val="00997620"/>
    <w:rsid w:val="009C579D"/>
    <w:rsid w:val="009C7312"/>
    <w:rsid w:val="009D4368"/>
    <w:rsid w:val="009D4513"/>
    <w:rsid w:val="009F4C95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C530D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221B6C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221B6C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221B6C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221B6C"/>
  </w:style>
  <w:style w:type="paragraph" w:styleId="TOC1">
    <w:name w:val="toc 1"/>
    <w:basedOn w:val="Normal"/>
    <w:next w:val="Normal"/>
    <w:autoRedefine/>
    <w:uiPriority w:val="39"/>
    <w:unhideWhenUsed/>
    <w:rsid w:val="00221B6C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21B6C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21B6C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3</TotalTime>
  <Pages>12</Pages>
  <Words>872</Words>
  <Characters>4973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4</cp:revision>
  <cp:lastPrinted>2023-10-27T08:45:00Z</cp:lastPrinted>
  <dcterms:created xsi:type="dcterms:W3CDTF">2025-09-24T11:25:00Z</dcterms:created>
  <dcterms:modified xsi:type="dcterms:W3CDTF">2025-09-24T15:55:00Z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