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3B9D44C4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B5D94" w14:textId="77777777" w:rsidR="008772BD" w:rsidRDefault="008772BD" w:rsidP="00E13CE6">
      <w:pPr>
        <w:pStyle w:val="Title"/>
      </w:pPr>
    </w:p>
    <w:p w14:paraId="7BB8E973" w14:textId="7A34A56E" w:rsidR="00E13CE6" w:rsidRDefault="00E13CE6" w:rsidP="008772BD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4EA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65F5D762" w:rsidR="00213BF7" w:rsidRPr="00213BF7" w:rsidRDefault="007B24EA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65F5D762" w:rsidR="00213BF7" w:rsidRPr="00213BF7" w:rsidRDefault="007B24EA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69D0D94C" w14:textId="77777777" w:rsidR="007B24EA" w:rsidRPr="00AC7DD1" w:rsidRDefault="007B24EA" w:rsidP="007B24EA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0C2D1F6A" w14:textId="77777777" w:rsidR="007B24EA" w:rsidRPr="00F35562" w:rsidRDefault="007B24EA" w:rsidP="007B24EA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F3556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A1AE114" w14:textId="77777777" w:rsidR="007B24EA" w:rsidRPr="00F35562" w:rsidRDefault="007B24EA" w:rsidP="007B24EA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F35562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F35562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4397F41" w14:textId="77777777" w:rsidR="007B24EA" w:rsidRPr="00F35562" w:rsidRDefault="007B24EA" w:rsidP="007B24EA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F35562">
          <w:rPr>
            <w:rStyle w:val="Hyperlink"/>
            <w:sz w:val="22"/>
            <w:szCs w:val="22"/>
          </w:rPr>
          <w:t>Via Web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1CD3A2ED" w14:textId="77777777" w:rsidR="007B24EA" w:rsidRPr="00F35562" w:rsidRDefault="007B24EA" w:rsidP="007B24EA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F35562">
          <w:rPr>
            <w:rStyle w:val="Hyperlink"/>
            <w:sz w:val="22"/>
            <w:szCs w:val="22"/>
          </w:rPr>
          <w:t>Via the SpeakUp App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7E1E2E6B" w14:textId="77777777" w:rsidR="007B24EA" w:rsidRPr="00F35562" w:rsidRDefault="007B24EA" w:rsidP="007B24EA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F35562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6E7B448" w14:textId="77777777" w:rsidR="007B24EA" w:rsidRPr="00F35562" w:rsidRDefault="007B24EA" w:rsidP="007B24EA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F35562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F35562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1FC2045" w14:textId="77777777" w:rsidR="007B24EA" w:rsidRPr="00F35562" w:rsidRDefault="007B24EA" w:rsidP="007B24EA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F35562">
          <w:rPr>
            <w:rStyle w:val="Hyperlink"/>
            <w:sz w:val="22"/>
            <w:szCs w:val="22"/>
          </w:rPr>
          <w:t>Via Phone</w:t>
        </w:r>
        <w:r w:rsidRPr="00F35562">
          <w:rPr>
            <w:noProof/>
            <w:webHidden/>
            <w:sz w:val="22"/>
            <w:szCs w:val="22"/>
          </w:rPr>
          <w:tab/>
        </w:r>
        <w:r w:rsidRPr="00F35562">
          <w:rPr>
            <w:noProof/>
            <w:webHidden/>
            <w:sz w:val="22"/>
            <w:szCs w:val="22"/>
          </w:rPr>
          <w:fldChar w:fldCharType="begin"/>
        </w:r>
        <w:r w:rsidRPr="00F35562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F35562">
          <w:rPr>
            <w:noProof/>
            <w:webHidden/>
            <w:sz w:val="22"/>
            <w:szCs w:val="22"/>
          </w:rPr>
        </w:r>
        <w:r w:rsidRPr="00F35562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F35562">
          <w:rPr>
            <w:noProof/>
            <w:webHidden/>
            <w:sz w:val="22"/>
            <w:szCs w:val="22"/>
          </w:rPr>
          <w:fldChar w:fldCharType="end"/>
        </w:r>
      </w:hyperlink>
    </w:p>
    <w:p w14:paraId="206EE969" w14:textId="77777777" w:rsidR="007B24EA" w:rsidRPr="00B37128" w:rsidRDefault="007B24EA" w:rsidP="007B24EA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59FD1BAA" w14:textId="77777777" w:rsidR="007B24EA" w:rsidRDefault="007B24EA" w:rsidP="007B24E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5E1B1D47" w14:textId="77777777" w:rsidR="007B24EA" w:rsidRPr="005E46F7" w:rsidRDefault="007B24EA" w:rsidP="007B24EA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513F026F" w14:textId="77777777" w:rsidR="007B24EA" w:rsidRPr="00423E0E" w:rsidRDefault="007B24EA" w:rsidP="007B24EA">
      <w:pPr>
        <w:rPr>
          <w:lang w:val="en-GB"/>
        </w:rPr>
      </w:pPr>
    </w:p>
    <w:p w14:paraId="794D4DC3" w14:textId="77777777" w:rsidR="007B24EA" w:rsidRDefault="007B24EA" w:rsidP="007B24EA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25AD3232" w14:textId="77777777" w:rsidR="007B24EA" w:rsidRPr="00423E0E" w:rsidRDefault="007B24EA" w:rsidP="007B24EA">
      <w:pPr>
        <w:jc w:val="both"/>
        <w:rPr>
          <w:lang w:val="en-US"/>
        </w:rPr>
      </w:pPr>
    </w:p>
    <w:p w14:paraId="006B617D" w14:textId="77777777" w:rsidR="007B24EA" w:rsidRDefault="007B24EA" w:rsidP="007B24EA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3287AA2A" w14:textId="77777777" w:rsidR="007B24EA" w:rsidRPr="00266873" w:rsidRDefault="007B24EA" w:rsidP="007B24EA">
      <w:pPr>
        <w:jc w:val="both"/>
        <w:rPr>
          <w:rFonts w:cs="Open Sans"/>
          <w:lang w:val="en-US"/>
        </w:rPr>
      </w:pPr>
    </w:p>
    <w:p w14:paraId="1997D81D" w14:textId="77777777" w:rsidR="007B24EA" w:rsidRDefault="007B24EA" w:rsidP="007B24EA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714AA11E" w14:textId="77777777" w:rsidR="007B24EA" w:rsidRDefault="007B24EA" w:rsidP="007B24EA">
      <w:pPr>
        <w:jc w:val="both"/>
        <w:rPr>
          <w:rFonts w:cs="Open Sans"/>
          <w:lang w:val="en-US"/>
        </w:rPr>
      </w:pPr>
    </w:p>
    <w:p w14:paraId="5713F684" w14:textId="77777777" w:rsidR="007B24EA" w:rsidRPr="007B24EA" w:rsidRDefault="007B24EA" w:rsidP="007B24EA">
      <w:pPr>
        <w:rPr>
          <w:lang w:val="en-US"/>
        </w:rPr>
      </w:pPr>
    </w:p>
    <w:p w14:paraId="33E51CB7" w14:textId="77777777" w:rsidR="007B24EA" w:rsidRPr="00423E0E" w:rsidRDefault="007B24EA" w:rsidP="007B24EA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78B6E7F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3B1AEC0F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12DEC0E9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069B6CBC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13A723B8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0E11FEE5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636C61BE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4FEEABF6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1247D277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6861C764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0A2B2EF5" w14:textId="77777777" w:rsidR="007B24EA" w:rsidRDefault="007B24EA" w:rsidP="007B24EA">
      <w:pPr>
        <w:rPr>
          <w:noProof/>
          <w:color w:val="000000"/>
          <w:szCs w:val="21"/>
          <w:lang w:val="en-US"/>
        </w:rPr>
      </w:pPr>
    </w:p>
    <w:p w14:paraId="35B5287F" w14:textId="77777777" w:rsidR="007B24EA" w:rsidRDefault="007B24EA" w:rsidP="007B24EA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7B24EA">
        <w:rPr>
          <w:sz w:val="60"/>
          <w:szCs w:val="60"/>
          <w:lang w:val="en-US"/>
        </w:rPr>
        <w:br w:type="page"/>
      </w:r>
    </w:p>
    <w:p w14:paraId="01DF7286" w14:textId="77777777" w:rsidR="007B24EA" w:rsidRPr="005E46F7" w:rsidRDefault="007B24EA" w:rsidP="007B24EA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74391EBF" w14:textId="77777777" w:rsidR="007B24EA" w:rsidRPr="005E46F7" w:rsidRDefault="007B24EA" w:rsidP="007B24EA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4E5D7BB3" w14:textId="77777777" w:rsidR="007B24EA" w:rsidRPr="00CC6B61" w:rsidRDefault="007B24EA" w:rsidP="007B24EA">
      <w:pPr>
        <w:pStyle w:val="11Title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735F6B99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2EAFCA2A" w14:textId="77777777" w:rsidR="007B24EA" w:rsidRPr="00423E0E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8EB7138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6B634184" w14:textId="77777777" w:rsidR="007B24EA" w:rsidRDefault="007B24EA" w:rsidP="007B24EA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9D54C6E" w14:textId="77777777" w:rsidR="007B24EA" w:rsidRDefault="007B24EA" w:rsidP="007B24EA">
      <w:pPr>
        <w:spacing w:line="240" w:lineRule="auto"/>
        <w:ind w:firstLine="360"/>
        <w:rPr>
          <w:rFonts w:eastAsia="Times New Roman"/>
          <w:lang w:val="en-GB"/>
        </w:rPr>
      </w:pPr>
    </w:p>
    <w:p w14:paraId="66E1EBF4" w14:textId="77777777" w:rsidR="007B24EA" w:rsidRPr="003F3E88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0425E13C" w14:textId="77777777" w:rsidR="007B24EA" w:rsidRPr="00423E0E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C3E7C5C" w14:textId="77777777" w:rsidR="007B24EA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4435ACCA" w14:textId="77777777" w:rsidR="007B24EA" w:rsidRPr="0036588A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A329347" w14:textId="77777777" w:rsidR="007B24EA" w:rsidRPr="0064215A" w:rsidRDefault="007B24EA" w:rsidP="007B24E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6148F916" w14:textId="77777777" w:rsidR="007B24EA" w:rsidRPr="0036588A" w:rsidRDefault="007B24EA" w:rsidP="007B24E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ind w:left="360"/>
        <w:rPr>
          <w:rFonts w:eastAsia="Times New Roman"/>
          <w:lang w:val="en-GB"/>
        </w:rPr>
      </w:pPr>
    </w:p>
    <w:p w14:paraId="4788A938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60D09638" w14:textId="77777777" w:rsidR="007B24EA" w:rsidRPr="00423E0E" w:rsidRDefault="007B24EA" w:rsidP="007B24EA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3D1FCA1F" w14:textId="77777777" w:rsidR="007B24EA" w:rsidRPr="00423E0E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799D0B2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32E7F071" w14:textId="77777777" w:rsidR="007B24EA" w:rsidRPr="00423E0E" w:rsidRDefault="007B24EA" w:rsidP="007B24EA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06FFE63D" w14:textId="77777777" w:rsidR="007B24EA" w:rsidRPr="00423E0E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23054B4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32E4D1E" w14:textId="77777777" w:rsidR="007B24EA" w:rsidRPr="00423E0E" w:rsidRDefault="007B24EA" w:rsidP="007B24EA">
      <w:pPr>
        <w:spacing w:line="240" w:lineRule="auto"/>
        <w:rPr>
          <w:rFonts w:eastAsia="Times New Roman"/>
          <w:lang w:val="en-GB"/>
        </w:rPr>
      </w:pPr>
    </w:p>
    <w:p w14:paraId="12513591" w14:textId="77777777" w:rsidR="007B24EA" w:rsidRPr="00423E0E" w:rsidRDefault="007B24EA" w:rsidP="007B24EA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5080C1F5" w14:textId="77777777" w:rsidR="007B24EA" w:rsidRPr="00423E0E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769DBC60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1C50B00E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5E7EC241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3FEF2828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54E459A0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574F39D2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156A204F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23662335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20617E0D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572D6B60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047D13A0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4D669B1E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7459BE5D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31E8E847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4F23B43F" w14:textId="77777777" w:rsidR="007B24EA" w:rsidRDefault="007B24EA" w:rsidP="007B24EA">
      <w:pPr>
        <w:rPr>
          <w:noProof/>
          <w:color w:val="000000"/>
          <w:szCs w:val="21"/>
          <w:lang w:val="en-GB"/>
        </w:rPr>
      </w:pPr>
    </w:p>
    <w:p w14:paraId="53A3F8B9" w14:textId="77777777" w:rsidR="007B24EA" w:rsidRPr="00423E0E" w:rsidRDefault="007B24EA" w:rsidP="007B24EA">
      <w:pPr>
        <w:rPr>
          <w:noProof/>
          <w:color w:val="000000"/>
          <w:szCs w:val="21"/>
          <w:lang w:val="en-GB"/>
        </w:rPr>
      </w:pPr>
    </w:p>
    <w:p w14:paraId="5489A859" w14:textId="77777777" w:rsidR="007B24EA" w:rsidRPr="005E46F7" w:rsidRDefault="007B24EA" w:rsidP="007B24EA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400C41B0" w14:textId="77777777" w:rsidR="007B24EA" w:rsidRDefault="007B24EA" w:rsidP="007B24EA">
      <w:pPr>
        <w:rPr>
          <w:lang w:val="en-US"/>
        </w:rPr>
      </w:pPr>
    </w:p>
    <w:p w14:paraId="3140D13C" w14:textId="77777777" w:rsidR="007B24EA" w:rsidRPr="0086019E" w:rsidRDefault="007B24EA" w:rsidP="007B24E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EA7AB8A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216C7E37" w14:textId="77777777" w:rsidR="007B24EA" w:rsidRPr="00C50864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BEE44CC" wp14:editId="4DE2C398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B67B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68F76DB" w14:textId="77777777" w:rsidR="007B24EA" w:rsidRPr="00C50864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99CF2F0" wp14:editId="4520C19F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28CF9829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3F0D2640" w14:textId="77777777" w:rsidR="007B24EA" w:rsidRPr="0086019E" w:rsidRDefault="007B24EA" w:rsidP="007B24E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7681386B" w14:textId="77777777" w:rsidR="007B24EA" w:rsidRPr="00C50864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4B0C1D6" wp14:editId="0F768639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5289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B9140BC" w14:textId="77777777" w:rsidR="007B24EA" w:rsidRPr="008B14D2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0E6D6CE1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6F69B87" w14:textId="330D219C" w:rsidR="007B24EA" w:rsidRDefault="007B24EA" w:rsidP="007B24E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8772BD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0DB94ED5" w14:textId="77777777" w:rsidR="007B24EA" w:rsidRPr="00407480" w:rsidRDefault="007B24EA" w:rsidP="007B24EA">
      <w:pPr>
        <w:spacing w:line="240" w:lineRule="auto"/>
        <w:rPr>
          <w:rFonts w:eastAsia="Times New Roman"/>
          <w:lang w:val="en-GB"/>
        </w:rPr>
      </w:pPr>
    </w:p>
    <w:p w14:paraId="1911EB1E" w14:textId="77777777" w:rsidR="007B24EA" w:rsidRPr="00B25828" w:rsidRDefault="007B24EA" w:rsidP="007B24EA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3D56B60A" w14:textId="225FDC9A" w:rsidR="007B24EA" w:rsidRPr="000404EB" w:rsidRDefault="007B24EA" w:rsidP="007B24EA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42926185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04B3F486" w14:textId="77777777" w:rsidR="007B24EA" w:rsidRPr="0086019E" w:rsidRDefault="007B24EA" w:rsidP="007B24E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06B87DEB" w14:textId="77777777" w:rsidR="007B24EA" w:rsidRPr="000404EB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EC34D8D" w14:textId="77777777" w:rsidR="007B24EA" w:rsidRPr="005E2540" w:rsidRDefault="007B24EA" w:rsidP="007B24EA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5583085E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1EE4D870" w14:textId="77777777" w:rsidR="007B24EA" w:rsidRPr="009F1671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EEEEC94" wp14:editId="5107F0AE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15CE" w14:textId="77777777" w:rsidR="007B24EA" w:rsidRPr="009F1671" w:rsidRDefault="007B24EA" w:rsidP="007B24EA">
      <w:pPr>
        <w:spacing w:line="240" w:lineRule="auto"/>
        <w:rPr>
          <w:rFonts w:eastAsia="Times New Roman"/>
          <w:lang w:val="en-GB"/>
        </w:rPr>
      </w:pPr>
    </w:p>
    <w:p w14:paraId="376166DD" w14:textId="77777777" w:rsidR="007B24EA" w:rsidRPr="0072219F" w:rsidRDefault="007B24EA" w:rsidP="007B24EA">
      <w:pPr>
        <w:spacing w:line="240" w:lineRule="auto"/>
        <w:rPr>
          <w:rFonts w:eastAsia="Times New Roman"/>
          <w:lang w:val="en-GB"/>
        </w:rPr>
      </w:pPr>
    </w:p>
    <w:p w14:paraId="2EB3FCC2" w14:textId="77777777" w:rsidR="007B24EA" w:rsidRPr="00CA0C77" w:rsidRDefault="007B24EA" w:rsidP="007B24EA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49F47B76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433147AB" w14:textId="77777777" w:rsidR="007B24EA" w:rsidRPr="009F1671" w:rsidRDefault="007B24EA" w:rsidP="007B24EA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EEB3E41" wp14:editId="38A910FD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30E1" w14:textId="77777777" w:rsidR="007B24EA" w:rsidRPr="00691EBB" w:rsidRDefault="007B24EA" w:rsidP="007B24EA">
      <w:pPr>
        <w:spacing w:line="240" w:lineRule="auto"/>
        <w:rPr>
          <w:rFonts w:eastAsia="Times New Roman"/>
          <w:lang w:val="en-GB"/>
        </w:rPr>
      </w:pPr>
    </w:p>
    <w:p w14:paraId="473B05B3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3E567553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15DFCE11" w14:textId="77777777" w:rsidR="007B24EA" w:rsidRDefault="007B24EA" w:rsidP="007B24EA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45F11EA5" w14:textId="77777777" w:rsidR="007B24EA" w:rsidRPr="00CC6B61" w:rsidRDefault="007B24EA" w:rsidP="007B24EA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 w:rsidRPr="00CC6B61">
        <w:rPr>
          <w:rFonts w:eastAsia="Times New Roman"/>
          <w:lang w:val="pl-PL"/>
        </w:rPr>
        <w:lastRenderedPageBreak/>
        <w:t xml:space="preserve">Select the </w:t>
      </w:r>
      <w:proofErr w:type="spellStart"/>
      <w:r w:rsidRPr="00CC6B61">
        <w:rPr>
          <w:rFonts w:eastAsia="Times New Roman"/>
          <w:lang w:val="pl-PL"/>
        </w:rPr>
        <w:t>type</w:t>
      </w:r>
      <w:proofErr w:type="spellEnd"/>
      <w:r w:rsidRPr="00CC6B61">
        <w:rPr>
          <w:rFonts w:eastAsia="Times New Roman"/>
          <w:lang w:val="pl-PL"/>
        </w:rPr>
        <w:t xml:space="preserve"> of report </w:t>
      </w:r>
      <w:proofErr w:type="spellStart"/>
      <w:r w:rsidRPr="00CC6B61">
        <w:rPr>
          <w:rFonts w:eastAsia="Times New Roman"/>
          <w:lang w:val="pl-PL"/>
        </w:rPr>
        <w:t>you</w:t>
      </w:r>
      <w:proofErr w:type="spellEnd"/>
      <w:r w:rsidRPr="00CC6B61">
        <w:rPr>
          <w:rFonts w:eastAsia="Times New Roman"/>
          <w:lang w:val="pl-PL"/>
        </w:rPr>
        <w:t xml:space="preserve"> want to </w:t>
      </w:r>
      <w:proofErr w:type="spellStart"/>
      <w:r w:rsidRPr="00CC6B61">
        <w:rPr>
          <w:rFonts w:eastAsia="Times New Roman"/>
          <w:lang w:val="pl-PL"/>
        </w:rPr>
        <w:t>leave</w:t>
      </w:r>
      <w:proofErr w:type="spellEnd"/>
    </w:p>
    <w:p w14:paraId="4E3169D2" w14:textId="77777777" w:rsidR="007B24EA" w:rsidRDefault="007B24EA" w:rsidP="007B24EA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>
        <w:rPr>
          <w:rFonts w:eastAsia="Times New Roman"/>
          <w:lang w:val="pl-PL"/>
        </w:rPr>
        <w:t>Please</w:t>
      </w:r>
      <w:proofErr w:type="spellEnd"/>
      <w:r>
        <w:rPr>
          <w:rFonts w:eastAsia="Times New Roman"/>
          <w:lang w:val="pl-PL"/>
        </w:rPr>
        <w:t xml:space="preserve">,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58B57AE0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4537B832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0F3A1F37" wp14:editId="43CC4A09">
            <wp:extent cx="1512000" cy="3060104"/>
            <wp:effectExtent l="0" t="0" r="0" b="635"/>
            <wp:docPr id="44292234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922349" name="Picture 8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22152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37E50162" w14:textId="77827EC2" w:rsidR="007B24EA" w:rsidRPr="00CC6B61" w:rsidRDefault="007B24EA" w:rsidP="007B24EA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If you select to leave a misconduct </w:t>
      </w:r>
      <w:proofErr w:type="gramStart"/>
      <w:r>
        <w:rPr>
          <w:rFonts w:eastAsia="Times New Roman"/>
          <w:lang w:val="en-GB"/>
        </w:rPr>
        <w:t>report</w:t>
      </w:r>
      <w:r w:rsidRPr="00CC6B61">
        <w:rPr>
          <w:rFonts w:eastAsia="Times New Roman"/>
          <w:lang w:val="en-GB"/>
        </w:rPr>
        <w:t xml:space="preserve"> </w:t>
      </w:r>
      <w:r>
        <w:rPr>
          <w:rFonts w:eastAsia="Times New Roman"/>
          <w:lang w:val="en-GB"/>
        </w:rPr>
        <w:t>,</w:t>
      </w:r>
      <w:proofErr w:type="gramEnd"/>
      <w:r>
        <w:rPr>
          <w:rFonts w:eastAsia="Times New Roman"/>
          <w:lang w:val="en-GB"/>
        </w:rPr>
        <w:t xml:space="preserve"> y</w:t>
      </w:r>
      <w:r w:rsidRPr="00CC6B61">
        <w:rPr>
          <w:rFonts w:eastAsia="Times New Roman"/>
          <w:lang w:val="en-GB"/>
        </w:rPr>
        <w:t>ou can leave a written message or record a voice message, if your organisation has enabled it:</w:t>
      </w:r>
    </w:p>
    <w:p w14:paraId="64FB103B" w14:textId="77777777" w:rsidR="007B24EA" w:rsidRPr="0023711D" w:rsidRDefault="007B24EA" w:rsidP="007B24EA">
      <w:pPr>
        <w:spacing w:line="240" w:lineRule="auto"/>
        <w:rPr>
          <w:rFonts w:eastAsia="Times New Roman"/>
          <w:lang w:val="en-GB"/>
        </w:rPr>
      </w:pPr>
    </w:p>
    <w:p w14:paraId="00890232" w14:textId="77777777" w:rsidR="007B24EA" w:rsidRPr="007B24EA" w:rsidRDefault="007B24EA" w:rsidP="007B24EA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2325E845" w14:textId="77777777" w:rsidR="007B24EA" w:rsidRPr="001D633E" w:rsidRDefault="007B24EA" w:rsidP="007B24EA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004C6A13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E8E1310" w14:textId="77777777" w:rsidR="007B24EA" w:rsidRDefault="007B24EA" w:rsidP="007B24EA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7B7E18D3" w14:textId="77777777" w:rsidR="007B24EA" w:rsidRPr="000A0BC7" w:rsidRDefault="007B24EA" w:rsidP="007B24EA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F4118EF" wp14:editId="48FD8237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B5C92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106B0F5B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7638C004" w14:textId="77777777" w:rsidR="007B24EA" w:rsidRPr="0023711D" w:rsidRDefault="007B24EA" w:rsidP="007B24EA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7A2B4EDD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A7D6666" w14:textId="77777777" w:rsidR="007B24EA" w:rsidRPr="0023711D" w:rsidRDefault="007B24EA" w:rsidP="007B24EA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06EE449" wp14:editId="59387F7D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E4978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6FE56871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4EE4ADD0" w14:textId="77777777" w:rsidR="007B24EA" w:rsidRPr="00CA0C77" w:rsidRDefault="007B24EA" w:rsidP="007B24EA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35ECDAA8" w14:textId="13606270" w:rsidR="007B24EA" w:rsidRPr="00B25828" w:rsidRDefault="007B24EA" w:rsidP="007B24EA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5A8D2D8E" w14:textId="77777777" w:rsidR="007B24EA" w:rsidRPr="0023711D" w:rsidRDefault="007B24EA" w:rsidP="007B24EA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677FB660" wp14:editId="2984642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98835" w14:textId="77777777" w:rsidR="007B24EA" w:rsidRPr="0023711D" w:rsidRDefault="007B24EA" w:rsidP="007B24EA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6F8B6179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1274156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A026D1C" w14:textId="77777777" w:rsidR="007B24EA" w:rsidRPr="0032633A" w:rsidRDefault="007B24EA" w:rsidP="007B24EA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7A20C873" w14:textId="77777777" w:rsidR="007B24EA" w:rsidRPr="00AB5BA3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56B6D897" w14:textId="77777777" w:rsidR="007B24EA" w:rsidRPr="00845B0E" w:rsidRDefault="007B24EA" w:rsidP="007B24EA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3F9FF997" w14:textId="77777777" w:rsidR="007B24EA" w:rsidRPr="00030960" w:rsidRDefault="007B24EA" w:rsidP="007B24EA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7736DC6F" w14:textId="77777777" w:rsidR="007B24EA" w:rsidRPr="00030960" w:rsidRDefault="007B24EA" w:rsidP="007B24EA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57031FDB" wp14:editId="40795CAF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9293" w14:textId="77777777" w:rsidR="007B24EA" w:rsidRDefault="007B24EA" w:rsidP="007B24EA">
      <w:pPr>
        <w:spacing w:line="240" w:lineRule="auto"/>
        <w:rPr>
          <w:b/>
          <w:bCs/>
        </w:rPr>
      </w:pPr>
      <w:bookmarkStart w:id="10" w:name="_Toc192772583"/>
    </w:p>
    <w:p w14:paraId="1A0ADBCF" w14:textId="77777777" w:rsidR="007B24EA" w:rsidRDefault="007B24EA" w:rsidP="007B24EA">
      <w:pPr>
        <w:spacing w:line="240" w:lineRule="auto"/>
        <w:rPr>
          <w:b/>
          <w:bCs/>
        </w:rPr>
      </w:pPr>
    </w:p>
    <w:p w14:paraId="54ACD113" w14:textId="77777777" w:rsidR="007B24EA" w:rsidRDefault="007B24EA" w:rsidP="007B24EA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04DDBA0C" w14:textId="77777777" w:rsidR="007B24EA" w:rsidRPr="001D633E" w:rsidRDefault="007B24EA" w:rsidP="007B24EA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F35562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F35562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F35562">
        <w:rPr>
          <w:rFonts w:ascii="Reckless Neue" w:hAnsi="Reckless Neue"/>
          <w:b/>
          <w:bCs/>
          <w:sz w:val="22"/>
          <w:szCs w:val="22"/>
        </w:rPr>
        <w:t>)</w:t>
      </w:r>
    </w:p>
    <w:p w14:paraId="4937004D" w14:textId="77777777" w:rsidR="007B24EA" w:rsidRPr="0023711D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E136EAD" w14:textId="77777777" w:rsidR="007B24EA" w:rsidRDefault="007B24EA" w:rsidP="007B24EA">
      <w:pPr>
        <w:pStyle w:val="ListParagraph"/>
        <w:numPr>
          <w:ilvl w:val="0"/>
          <w:numId w:val="31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2A89C17C" w14:textId="77777777" w:rsidR="007B24EA" w:rsidRPr="0032633A" w:rsidRDefault="007B24EA" w:rsidP="007B24E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50672BA" wp14:editId="0AE58436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7556" w14:textId="77777777" w:rsidR="007B24EA" w:rsidRDefault="007B24EA" w:rsidP="007B24EA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7B24EA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35321C11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lang w:val="en-GB"/>
        </w:rPr>
      </w:pPr>
    </w:p>
    <w:p w14:paraId="5E6B7804" w14:textId="77777777" w:rsidR="007B24EA" w:rsidRPr="008B7BE1" w:rsidRDefault="007B24EA" w:rsidP="007B24EA">
      <w:pPr>
        <w:pStyle w:val="ListParagraph"/>
        <w:numPr>
          <w:ilvl w:val="0"/>
          <w:numId w:val="31"/>
        </w:numPr>
        <w:spacing w:line="240" w:lineRule="auto"/>
        <w:contextualSpacing w:val="0"/>
        <w:rPr>
          <w:rFonts w:eastAsia="Times New Roman"/>
          <w:lang w:val="en-GB"/>
        </w:rPr>
      </w:pPr>
      <w:r w:rsidRPr="008B7BE1">
        <w:rPr>
          <w:rFonts w:eastAsia="Times New Roman"/>
          <w:lang w:val="en-GB"/>
        </w:rPr>
        <w:t>You will see the transcript of your message and will have two options:</w:t>
      </w:r>
    </w:p>
    <w:p w14:paraId="5BE81901" w14:textId="77777777" w:rsidR="007B24EA" w:rsidRDefault="007B24EA" w:rsidP="007B24EA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413942A2" wp14:editId="19CF2A7A">
            <wp:extent cx="1511701" cy="2583083"/>
            <wp:effectExtent l="0" t="0" r="0" b="0"/>
            <wp:docPr id="118031855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8552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41640" w14:textId="77777777" w:rsidR="007B24EA" w:rsidRPr="00902A9C" w:rsidRDefault="007B24EA" w:rsidP="007B24EA">
      <w:pPr>
        <w:spacing w:line="240" w:lineRule="auto"/>
        <w:ind w:left="1080"/>
        <w:rPr>
          <w:rFonts w:eastAsia="Times New Roman"/>
          <w:lang w:val="en-GB"/>
        </w:rPr>
      </w:pPr>
    </w:p>
    <w:p w14:paraId="07A67BC1" w14:textId="77777777" w:rsidR="007B24EA" w:rsidRPr="008B7BE1" w:rsidRDefault="007B24EA" w:rsidP="007B24EA">
      <w:pPr>
        <w:pStyle w:val="ListParagraph"/>
        <w:numPr>
          <w:ilvl w:val="0"/>
          <w:numId w:val="32"/>
        </w:numPr>
        <w:spacing w:line="240" w:lineRule="auto"/>
        <w:ind w:left="1776"/>
        <w:rPr>
          <w:rFonts w:eastAsia="Times New Roman"/>
          <w:b/>
          <w:bCs/>
          <w:lang w:val="en-GB"/>
        </w:rPr>
      </w:pPr>
      <w:r w:rsidRPr="008B7BE1">
        <w:rPr>
          <w:rFonts w:eastAsia="Times New Roman"/>
          <w:b/>
          <w:bCs/>
          <w:lang w:val="en-GB"/>
        </w:rPr>
        <w:t xml:space="preserve">‘Send with approval’: </w:t>
      </w:r>
      <w:r w:rsidRPr="008B7BE1">
        <w:rPr>
          <w:rFonts w:eastAsia="Times New Roman"/>
          <w:lang w:val="en-GB"/>
        </w:rPr>
        <w:t>If you are satisfied with the transcript of your message.</w:t>
      </w:r>
    </w:p>
    <w:p w14:paraId="18E6612D" w14:textId="77777777" w:rsidR="007B24EA" w:rsidRPr="008B7BE1" w:rsidRDefault="007B24EA" w:rsidP="007B24EA">
      <w:pPr>
        <w:spacing w:line="240" w:lineRule="auto"/>
        <w:ind w:left="1416" w:firstLine="348"/>
        <w:rPr>
          <w:rFonts w:eastAsia="Times New Roman"/>
          <w:b/>
          <w:bCs/>
          <w:lang w:val="en-GB"/>
        </w:rPr>
      </w:pPr>
    </w:p>
    <w:p w14:paraId="592AA874" w14:textId="77777777" w:rsidR="007B24EA" w:rsidRPr="008B7BE1" w:rsidRDefault="007B24EA" w:rsidP="007B24EA">
      <w:pPr>
        <w:pStyle w:val="ListParagraph"/>
        <w:numPr>
          <w:ilvl w:val="0"/>
          <w:numId w:val="32"/>
        </w:numPr>
        <w:spacing w:line="240" w:lineRule="auto"/>
        <w:ind w:left="1776"/>
        <w:rPr>
          <w:rFonts w:eastAsia="Times New Roman"/>
          <w:b/>
          <w:bCs/>
          <w:lang w:val="en-GB"/>
        </w:rPr>
      </w:pPr>
      <w:r w:rsidRPr="008B7BE1">
        <w:rPr>
          <w:rFonts w:eastAsia="Times New Roman"/>
          <w:b/>
          <w:bCs/>
          <w:lang w:val="en-GB"/>
        </w:rPr>
        <w:t xml:space="preserve">‘Send without approval’: </w:t>
      </w:r>
      <w:r w:rsidRPr="008B7BE1">
        <w:rPr>
          <w:rFonts w:eastAsia="Times New Roman"/>
          <w:lang w:val="en-GB"/>
        </w:rPr>
        <w:t>You organisation may request a higher-quality transcription. You can also click on the trash icon next to the recording and record the message again.</w:t>
      </w:r>
    </w:p>
    <w:p w14:paraId="548D5151" w14:textId="77777777" w:rsidR="007B24EA" w:rsidRPr="00AC7DD1" w:rsidRDefault="007B24EA" w:rsidP="007B24EA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4C756ED6" w14:textId="77777777" w:rsidR="007B24EA" w:rsidRPr="007B24EA" w:rsidRDefault="007B24EA" w:rsidP="007B24EA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5029DC7C" w14:textId="77777777" w:rsidR="007B24EA" w:rsidRPr="00845B0E" w:rsidRDefault="007B24EA" w:rsidP="007B24EA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70FC6B98" w14:textId="77777777" w:rsidR="007B24EA" w:rsidRPr="007B24EA" w:rsidRDefault="007B24EA" w:rsidP="007B24EA">
      <w:pPr>
        <w:spacing w:line="240" w:lineRule="auto"/>
        <w:ind w:left="1154" w:hanging="360"/>
        <w:rPr>
          <w:rFonts w:eastAsia="Times New Roman"/>
          <w:lang w:val="en-GB"/>
        </w:rPr>
      </w:pPr>
    </w:p>
    <w:p w14:paraId="1EB88B4D" w14:textId="77777777" w:rsidR="007B24EA" w:rsidRPr="00AC7DD1" w:rsidRDefault="007B24EA" w:rsidP="007B24EA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EB21720" w14:textId="77777777" w:rsidR="007B24EA" w:rsidRDefault="007B24EA" w:rsidP="007B24EA">
      <w:pPr>
        <w:spacing w:line="240" w:lineRule="auto"/>
        <w:rPr>
          <w:rFonts w:eastAsia="Times New Roman"/>
          <w:lang w:val="en-GB"/>
        </w:rPr>
      </w:pPr>
    </w:p>
    <w:p w14:paraId="312DDC33" w14:textId="77777777" w:rsidR="007B24EA" w:rsidRPr="00845B0E" w:rsidRDefault="007B24EA" w:rsidP="007B24EA">
      <w:pPr>
        <w:pStyle w:val="ListParagraph"/>
        <w:numPr>
          <w:ilvl w:val="0"/>
          <w:numId w:val="31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4765657F" w14:textId="77777777" w:rsidR="007B24EA" w:rsidRDefault="007B24EA" w:rsidP="007B24EA">
      <w:pPr>
        <w:spacing w:line="240" w:lineRule="auto"/>
        <w:rPr>
          <w:lang w:val="en-GB"/>
        </w:rPr>
      </w:pPr>
    </w:p>
    <w:p w14:paraId="17F3923B" w14:textId="77777777" w:rsidR="007B24EA" w:rsidRPr="0032633A" w:rsidRDefault="007B24EA" w:rsidP="007B24EA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763D93C8" w14:textId="77777777" w:rsidR="007B24EA" w:rsidRPr="00AB5BA3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384C58FB" w14:textId="4AE8CFFD" w:rsidR="007B24EA" w:rsidRPr="007B24EA" w:rsidRDefault="007B24EA" w:rsidP="007B24EA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60133BB" wp14:editId="672A540A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139E4" w14:textId="77777777" w:rsidR="007B24EA" w:rsidRDefault="007B24EA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11" w:name="_Toc116315389"/>
      <w:bookmarkStart w:id="12" w:name="_Toc192770666"/>
      <w:bookmarkStart w:id="13" w:name="_Toc192772584"/>
      <w:r>
        <w:rPr>
          <w:color w:val="E49C9E"/>
          <w:sz w:val="36"/>
          <w:szCs w:val="36"/>
        </w:rPr>
        <w:br w:type="page"/>
      </w:r>
    </w:p>
    <w:p w14:paraId="63FE6B46" w14:textId="4E866518" w:rsidR="007B24EA" w:rsidRPr="005E46F7" w:rsidRDefault="007B24EA" w:rsidP="007B24EA">
      <w:pPr>
        <w:pStyle w:val="11Title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32665152" w14:textId="77777777" w:rsidR="007B24EA" w:rsidRPr="00B25828" w:rsidRDefault="007B24EA" w:rsidP="007B24EA">
      <w:pPr>
        <w:rPr>
          <w:lang w:val="en-GB"/>
        </w:rPr>
      </w:pPr>
    </w:p>
    <w:p w14:paraId="1A4A780E" w14:textId="77777777" w:rsidR="007B24EA" w:rsidRPr="005E2540" w:rsidRDefault="007B24EA" w:rsidP="007B24EA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35EC6C94" w14:textId="77777777" w:rsidR="007B24EA" w:rsidRPr="00646824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A0E4C25" w14:textId="77777777" w:rsidR="007B24EA" w:rsidRDefault="007B24EA" w:rsidP="007B24EA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218C143D" w14:textId="77777777" w:rsidR="007B24EA" w:rsidRDefault="007B24EA" w:rsidP="007B24EA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5F1381D" w14:textId="77777777" w:rsidR="007B24EA" w:rsidRDefault="007B24EA" w:rsidP="007B24EA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62025CBE" w14:textId="77777777" w:rsidR="007B24EA" w:rsidRDefault="007B24EA" w:rsidP="007B24EA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0FACC54F" w14:textId="77777777" w:rsidR="007B24EA" w:rsidRPr="00F35562" w:rsidRDefault="007B24EA" w:rsidP="007B24EA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>Enter the ‘</w:t>
      </w:r>
      <w:r w:rsidRPr="00F35562">
        <w:rPr>
          <w:rFonts w:eastAsia="Times New Roman" w:cstheme="majorHAnsi"/>
          <w:lang w:val="en-GB"/>
        </w:rPr>
        <w:t>Organisation code</w:t>
      </w:r>
      <w:r w:rsidRPr="00F35562">
        <w:rPr>
          <w:rFonts w:eastAsia="Times New Roman" w:cstheme="minorHAnsi"/>
          <w:lang w:val="en-GB"/>
        </w:rPr>
        <w:t>’ shared by the organisation with you</w:t>
      </w:r>
    </w:p>
    <w:p w14:paraId="721A2AD5" w14:textId="77777777" w:rsidR="007B24EA" w:rsidRPr="00F35562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0EA23FD" w14:textId="77777777" w:rsidR="007B24EA" w:rsidRPr="00F35562" w:rsidRDefault="007B24EA" w:rsidP="007B24EA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 xml:space="preserve">Select your language </w:t>
      </w:r>
    </w:p>
    <w:p w14:paraId="61738F6D" w14:textId="77777777" w:rsidR="007B24EA" w:rsidRPr="00F35562" w:rsidRDefault="007B24EA" w:rsidP="007B24EA">
      <w:pPr>
        <w:pStyle w:val="ListParagraph"/>
        <w:numPr>
          <w:ilvl w:val="0"/>
          <w:numId w:val="0"/>
        </w:numPr>
        <w:ind w:left="1154"/>
        <w:rPr>
          <w:rFonts w:eastAsia="Times New Roman"/>
          <w:lang w:val="en-GB"/>
        </w:rPr>
      </w:pPr>
    </w:p>
    <w:p w14:paraId="295245CE" w14:textId="77777777" w:rsidR="007B24EA" w:rsidRPr="00F35562" w:rsidRDefault="007B24EA" w:rsidP="007B24EA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44CB751" w14:textId="77777777" w:rsidR="007B24EA" w:rsidRPr="00F35562" w:rsidRDefault="007B24EA" w:rsidP="007B24EA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E218335" w14:textId="77777777" w:rsidR="007B24EA" w:rsidRPr="00F35562" w:rsidRDefault="007B24EA" w:rsidP="007B24EA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F35562">
        <w:rPr>
          <w:rFonts w:eastAsia="Times New Roman"/>
          <w:lang w:val="en-GB"/>
        </w:rPr>
        <w:t>You will receive a unique ‘</w:t>
      </w:r>
      <w:r w:rsidRPr="00F35562">
        <w:rPr>
          <w:rFonts w:eastAsia="Times New Roman" w:cstheme="majorHAnsi"/>
          <w:lang w:val="en-GB"/>
        </w:rPr>
        <w:t>Report number</w:t>
      </w:r>
      <w:r w:rsidRPr="00F35562">
        <w:rPr>
          <w:rFonts w:eastAsia="Times New Roman"/>
          <w:lang w:val="en-GB"/>
        </w:rPr>
        <w:t>’</w:t>
      </w:r>
    </w:p>
    <w:p w14:paraId="06B3477F" w14:textId="77777777" w:rsidR="007B24EA" w:rsidRPr="00F35562" w:rsidRDefault="007B24EA" w:rsidP="007B24EA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F35562">
        <w:rPr>
          <w:lang w:val="en-GB"/>
        </w:rPr>
        <w:t>Write this down carefully as you will need it to be able to call back and hear a response to your report.</w:t>
      </w:r>
    </w:p>
    <w:p w14:paraId="26CA924E" w14:textId="77777777" w:rsidR="007B24EA" w:rsidRPr="00B25828" w:rsidRDefault="007B24EA" w:rsidP="007B24EA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445B7288" w14:textId="22824E92" w:rsidR="007B24EA" w:rsidRDefault="007B24EA" w:rsidP="007B24EA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4-digit PIN code</w:t>
      </w:r>
    </w:p>
    <w:p w14:paraId="0345AE17" w14:textId="77777777" w:rsidR="007B24EA" w:rsidRPr="001639F6" w:rsidRDefault="007B24EA" w:rsidP="007B24EA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</w:p>
    <w:p w14:paraId="2334644D" w14:textId="77777777" w:rsidR="007B24EA" w:rsidRPr="0075772E" w:rsidRDefault="007B24EA" w:rsidP="007B24EA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7476AC2A" w14:textId="77777777" w:rsidR="00FC02E2" w:rsidRDefault="00FC02E2" w:rsidP="00FC02E2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07B7C9F9" w14:textId="77777777" w:rsidR="00FC02E2" w:rsidRDefault="00FC02E2" w:rsidP="00FC02E2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30CC172C" w14:textId="77777777" w:rsidR="00FC02E2" w:rsidRDefault="00FC02E2" w:rsidP="00FC02E2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20A1B1ED" w14:textId="77777777" w:rsidR="00FC02E2" w:rsidRDefault="00FC02E2" w:rsidP="00FC02E2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with your organisation</w:t>
      </w:r>
    </w:p>
    <w:p w14:paraId="76339AC0" w14:textId="77777777" w:rsidR="00FC02E2" w:rsidRDefault="00FC02E2" w:rsidP="00FC02E2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34C4A6CB" w14:textId="77777777" w:rsidR="00FC02E2" w:rsidRPr="00996627" w:rsidRDefault="00FC02E2" w:rsidP="00FC02E2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773F9AED" w14:textId="77777777" w:rsidR="00FC02E2" w:rsidRDefault="00FC02E2" w:rsidP="00FC02E2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5E27667D" w14:textId="77777777" w:rsidR="00FC02E2" w:rsidRPr="00D80BC5" w:rsidRDefault="00FC02E2" w:rsidP="00FC02E2">
      <w:pPr>
        <w:pStyle w:val="ListParagraph"/>
        <w:numPr>
          <w:ilvl w:val="2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2893B4EF" w14:textId="77777777" w:rsidR="00FC02E2" w:rsidRDefault="00FC02E2" w:rsidP="00FC02E2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45910167" w14:textId="77777777" w:rsidR="00FC02E2" w:rsidRDefault="00FC02E2" w:rsidP="00FC02E2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but will be used to generate transcript</w:t>
      </w:r>
    </w:p>
    <w:p w14:paraId="66EF9851" w14:textId="77777777" w:rsidR="00FC02E2" w:rsidRDefault="00FC02E2" w:rsidP="00FC02E2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10B35BB5" w14:textId="77777777" w:rsidR="00FC02E2" w:rsidRDefault="00FC02E2" w:rsidP="00FC02E2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4BD1E108" w14:textId="77777777" w:rsidR="00FC02E2" w:rsidRDefault="00FC02E2" w:rsidP="00FC02E2">
      <w:pPr>
        <w:pStyle w:val="ListParagraph"/>
        <w:numPr>
          <w:ilvl w:val="3"/>
          <w:numId w:val="3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4DB2C52D" w14:textId="77777777" w:rsidR="00FC02E2" w:rsidRPr="00B25828" w:rsidRDefault="00FC02E2" w:rsidP="00FC02E2">
      <w:pPr>
        <w:tabs>
          <w:tab w:val="left" w:pos="2312"/>
        </w:tabs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ab/>
      </w:r>
    </w:p>
    <w:p w14:paraId="61A00177" w14:textId="50B930DB" w:rsidR="007B24EA" w:rsidRPr="00FC02E2" w:rsidRDefault="00FC02E2" w:rsidP="00FC02E2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5CD9A303" w14:textId="424B62A9" w:rsidR="000D3E23" w:rsidRPr="008772BD" w:rsidRDefault="000D3E23" w:rsidP="000D3E23">
      <w:pPr>
        <w:rPr>
          <w:noProof/>
          <w:lang w:val="en-US"/>
        </w:rPr>
      </w:pPr>
    </w:p>
    <w:p w14:paraId="244F9F6E" w14:textId="77777777" w:rsidR="000D3E23" w:rsidRPr="008772BD" w:rsidRDefault="000D3E23" w:rsidP="000D3E23">
      <w:pPr>
        <w:rPr>
          <w:noProof/>
          <w:lang w:val="en-US"/>
        </w:rPr>
      </w:pPr>
    </w:p>
    <w:p w14:paraId="1DA403AC" w14:textId="77777777" w:rsidR="000D3E23" w:rsidRPr="008772BD" w:rsidRDefault="000D3E23" w:rsidP="000D3E23">
      <w:pPr>
        <w:rPr>
          <w:lang w:val="en-US"/>
        </w:rPr>
      </w:pPr>
    </w:p>
    <w:p w14:paraId="382DA69D" w14:textId="77777777" w:rsidR="00997620" w:rsidRPr="008772BD" w:rsidRDefault="00997620" w:rsidP="000D3E23">
      <w:pPr>
        <w:rPr>
          <w:lang w:val="en-US"/>
        </w:rPr>
        <w:sectPr w:rsidR="00997620" w:rsidRPr="008772BD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8772BD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F08CE" w14:textId="77777777" w:rsidR="007E3936" w:rsidRDefault="007E3936" w:rsidP="00895055">
      <w:r>
        <w:separator/>
      </w:r>
    </w:p>
  </w:endnote>
  <w:endnote w:type="continuationSeparator" w:id="0">
    <w:p w14:paraId="6A956A6A" w14:textId="77777777" w:rsidR="007E3936" w:rsidRDefault="007E3936" w:rsidP="00895055">
      <w:r>
        <w:continuationSeparator/>
      </w:r>
    </w:p>
  </w:endnote>
  <w:endnote w:type="continuationNotice" w:id="1">
    <w:p w14:paraId="5206B453" w14:textId="77777777" w:rsidR="007E3936" w:rsidRDefault="007E3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B6EC8F8-BA3E-D046-B439-F8C032BD35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8F9FC2-FAAF-3045-929D-DDBAF7AE9055}"/>
    <w:embedBold r:id="rId3" w:fontKey="{24D1181C-EEBE-5449-BB83-FA88D31AAEBC}"/>
    <w:embedItalic r:id="rId4" w:fontKey="{E1E5CA0C-F484-E34E-A03E-FC27F30834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79CAB30-1559-464D-8704-C909755201B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5092F7D-4FC6-8842-83B9-564B61540C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8FDF847-4888-524D-8AFA-F0DBDDE83775}"/>
    <w:embedBold r:id="rId8" w:fontKey="{B2E89BEF-0416-2E40-8FFC-650943ED0252}"/>
    <w:embedItalic r:id="rId9" w:fontKey="{A592BFC8-1782-DC40-9A9A-3EECEBF6A7BB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CE2BEA88-7A56-254D-AFEB-B93D71F26BD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8554F2CE-18D2-A841-944F-A69A9208CFAF}"/>
    <w:embedBold r:id="rId17" w:fontKey="{017A2F1E-BBE7-D944-94A9-D038BDD70C69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BB31F" w14:textId="77777777" w:rsidR="007E3936" w:rsidRDefault="007E3936" w:rsidP="00895055">
      <w:r>
        <w:separator/>
      </w:r>
    </w:p>
  </w:footnote>
  <w:footnote w:type="continuationSeparator" w:id="0">
    <w:p w14:paraId="5D1ED4E9" w14:textId="77777777" w:rsidR="007E3936" w:rsidRDefault="007E3936" w:rsidP="00895055">
      <w:r>
        <w:continuationSeparator/>
      </w:r>
    </w:p>
  </w:footnote>
  <w:footnote w:type="continuationNotice" w:id="1">
    <w:p w14:paraId="1FD3DD01" w14:textId="77777777" w:rsidR="007E3936" w:rsidRDefault="007E3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11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712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713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9ADC62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8C676B"/>
    <w:multiLevelType w:val="hybridMultilevel"/>
    <w:tmpl w:val="E07EE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99177B"/>
    <w:multiLevelType w:val="hybridMultilevel"/>
    <w:tmpl w:val="E87EC4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3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90C3500"/>
    <w:multiLevelType w:val="hybridMultilevel"/>
    <w:tmpl w:val="0A8621D2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3D6691"/>
    <w:multiLevelType w:val="hybridMultilevel"/>
    <w:tmpl w:val="9ADC62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AE915E3"/>
    <w:multiLevelType w:val="hybridMultilevel"/>
    <w:tmpl w:val="968874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4"/>
  </w:num>
  <w:num w:numId="2" w16cid:durableId="889462652">
    <w:abstractNumId w:val="10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1"/>
  </w:num>
  <w:num w:numId="6" w16cid:durableId="131557142">
    <w:abstractNumId w:val="22"/>
  </w:num>
  <w:num w:numId="7" w16cid:durableId="405227070">
    <w:abstractNumId w:val="8"/>
  </w:num>
  <w:num w:numId="8" w16cid:durableId="604268038">
    <w:abstractNumId w:val="24"/>
  </w:num>
  <w:num w:numId="9" w16cid:durableId="1805997603">
    <w:abstractNumId w:val="19"/>
  </w:num>
  <w:num w:numId="10" w16cid:durableId="952129174">
    <w:abstractNumId w:val="7"/>
  </w:num>
  <w:num w:numId="11" w16cid:durableId="1687905065">
    <w:abstractNumId w:val="30"/>
  </w:num>
  <w:num w:numId="12" w16cid:durableId="1158493702">
    <w:abstractNumId w:val="13"/>
  </w:num>
  <w:num w:numId="13" w16cid:durableId="1141311949">
    <w:abstractNumId w:val="17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8"/>
  </w:num>
  <w:num w:numId="17" w16cid:durableId="903374144">
    <w:abstractNumId w:val="9"/>
  </w:num>
  <w:num w:numId="18" w16cid:durableId="1317494555">
    <w:abstractNumId w:val="22"/>
  </w:num>
  <w:num w:numId="19" w16cid:durableId="1041898473">
    <w:abstractNumId w:val="25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33"/>
  </w:num>
  <w:num w:numId="24" w16cid:durableId="1719284549">
    <w:abstractNumId w:val="3"/>
  </w:num>
  <w:num w:numId="25" w16cid:durableId="1696225161">
    <w:abstractNumId w:val="23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594021372">
    <w:abstractNumId w:val="31"/>
  </w:num>
  <w:num w:numId="32" w16cid:durableId="1915780710">
    <w:abstractNumId w:val="26"/>
  </w:num>
  <w:num w:numId="33" w16cid:durableId="272708216">
    <w:abstractNumId w:val="14"/>
  </w:num>
  <w:num w:numId="34" w16cid:durableId="1501389275">
    <w:abstractNumId w:val="32"/>
  </w:num>
  <w:num w:numId="35" w16cid:durableId="107433838">
    <w:abstractNumId w:val="20"/>
  </w:num>
  <w:num w:numId="36" w16cid:durableId="900752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499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B24EA"/>
    <w:rsid w:val="007D0020"/>
    <w:rsid w:val="007E0237"/>
    <w:rsid w:val="007E3936"/>
    <w:rsid w:val="007E4979"/>
    <w:rsid w:val="007F17EE"/>
    <w:rsid w:val="008116DB"/>
    <w:rsid w:val="00811967"/>
    <w:rsid w:val="00837769"/>
    <w:rsid w:val="00874520"/>
    <w:rsid w:val="008772BD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02E2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7B24EA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7B24EA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7B24EA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7B24EA"/>
  </w:style>
  <w:style w:type="paragraph" w:styleId="TOC1">
    <w:name w:val="toc 1"/>
    <w:basedOn w:val="Normal"/>
    <w:next w:val="Normal"/>
    <w:autoRedefine/>
    <w:uiPriority w:val="39"/>
    <w:unhideWhenUsed/>
    <w:rsid w:val="007B24EA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7B24EA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B24EA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Props1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7</TotalTime>
  <Pages>12</Pages>
  <Words>935</Words>
  <Characters>5330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5</cp:revision>
  <cp:lastPrinted>2023-10-27T08:45:00Z</cp:lastPrinted>
  <dcterms:created xsi:type="dcterms:W3CDTF">2025-09-24T11:25:00Z</dcterms:created>
  <dcterms:modified xsi:type="dcterms:W3CDTF">2025-09-24T15:55:00Z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