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3E3D9" w14:textId="77777777" w:rsidR="00E13CE6" w:rsidRDefault="00E13CE6" w:rsidP="00E13CE6">
      <w:pPr>
        <w:pStyle w:val="Title"/>
      </w:pPr>
      <w:r>
        <w:rPr>
          <w:noProof/>
        </w:rPr>
        <w:drawing>
          <wp:anchor distT="0" distB="0" distL="114300" distR="114300" simplePos="0" relativeHeight="251663361" behindDoc="1" locked="0" layoutInCell="1" allowOverlap="1" wp14:anchorId="4439CB01" wp14:editId="73F76622">
            <wp:simplePos x="0" y="0"/>
            <wp:positionH relativeFrom="column">
              <wp:posOffset>4749800</wp:posOffset>
            </wp:positionH>
            <wp:positionV relativeFrom="paragraph">
              <wp:posOffset>-450215</wp:posOffset>
            </wp:positionV>
            <wp:extent cx="1568931" cy="624840"/>
            <wp:effectExtent l="0" t="0" r="0" b="0"/>
            <wp:wrapNone/>
            <wp:docPr id="507362856" name="Afbeelding 7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931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1FFEC" w14:textId="77777777" w:rsidR="00A10ADE" w:rsidRDefault="00A10ADE" w:rsidP="00E13CE6">
      <w:pPr>
        <w:pStyle w:val="Title"/>
      </w:pPr>
    </w:p>
    <w:p w14:paraId="7BB8E973" w14:textId="6EE0DC58" w:rsidR="00E13CE6" w:rsidRDefault="00E13CE6" w:rsidP="00A10ADE">
      <w:pPr>
        <w:pStyle w:val="Title"/>
        <w:jc w:val="center"/>
      </w:pPr>
      <w:r>
        <w:rPr>
          <w:noProof/>
        </w:rPr>
        <w:drawing>
          <wp:anchor distT="0" distB="0" distL="114300" distR="114300" simplePos="0" relativeHeight="251651072" behindDoc="1" locked="1" layoutInCell="1" allowOverlap="1" wp14:anchorId="0EA558B6" wp14:editId="7848FCFB">
            <wp:simplePos x="0" y="0"/>
            <wp:positionH relativeFrom="column">
              <wp:posOffset>-927100</wp:posOffset>
            </wp:positionH>
            <wp:positionV relativeFrom="page">
              <wp:posOffset>0</wp:posOffset>
            </wp:positionV>
            <wp:extent cx="8275712" cy="10716768"/>
            <wp:effectExtent l="0" t="0" r="5080" b="2540"/>
            <wp:wrapNone/>
            <wp:docPr id="1454674806" name="Afbeelding 8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571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9CC">
        <w:t>How To Report</w:t>
      </w:r>
    </w:p>
    <w:p w14:paraId="7FE0D703" w14:textId="77777777" w:rsidR="00E13CE6" w:rsidRDefault="00E13CE6" w:rsidP="00E13CE6">
      <w:pPr>
        <w:rPr>
          <w:lang w:val="en-US" w:eastAsia="zh-CN"/>
        </w:rPr>
      </w:pPr>
    </w:p>
    <w:p w14:paraId="6FA5800E" w14:textId="77777777" w:rsidR="00E13CE6" w:rsidRDefault="00E13CE6" w:rsidP="00E13CE6">
      <w:pPr>
        <w:rPr>
          <w:lang w:val="en-US" w:eastAsia="zh-CN"/>
        </w:rPr>
      </w:pPr>
    </w:p>
    <w:p w14:paraId="3B2E7D91" w14:textId="77777777" w:rsidR="00E13CE6" w:rsidRDefault="00E13CE6" w:rsidP="00E13CE6">
      <w:pPr>
        <w:rPr>
          <w:lang w:val="en-US" w:eastAsia="zh-CN"/>
        </w:rPr>
      </w:pPr>
    </w:p>
    <w:p w14:paraId="0193ED7C" w14:textId="77777777" w:rsidR="00E13CE6" w:rsidRDefault="00E13CE6" w:rsidP="00E13CE6">
      <w:pPr>
        <w:rPr>
          <w:lang w:val="en-US" w:eastAsia="zh-CN"/>
        </w:rPr>
      </w:pPr>
    </w:p>
    <w:p w14:paraId="230A5E4E" w14:textId="77777777" w:rsidR="00E13CE6" w:rsidRDefault="00E13CE6" w:rsidP="00E13CE6">
      <w:pPr>
        <w:rPr>
          <w:lang w:val="en-US" w:eastAsia="zh-CN"/>
        </w:rPr>
      </w:pPr>
    </w:p>
    <w:p w14:paraId="5FD088E9" w14:textId="77777777" w:rsidR="00E13CE6" w:rsidRDefault="00E13CE6" w:rsidP="00E13CE6">
      <w:pPr>
        <w:pStyle w:val="Frontpage-Extrainformation"/>
      </w:pPr>
    </w:p>
    <w:p w14:paraId="5E214F49" w14:textId="77777777" w:rsidR="00E13CE6" w:rsidRDefault="00E13CE6" w:rsidP="00E13CE6">
      <w:pPr>
        <w:pStyle w:val="Frontpage-Extrainformation"/>
      </w:pPr>
    </w:p>
    <w:p w14:paraId="3EEB96AF" w14:textId="77777777" w:rsidR="00E13CE6" w:rsidRDefault="00E13CE6" w:rsidP="00E13CE6">
      <w:pPr>
        <w:pStyle w:val="Frontpage-Extrainformation"/>
      </w:pPr>
    </w:p>
    <w:p w14:paraId="6F009861" w14:textId="77777777" w:rsidR="00E13CE6" w:rsidRDefault="00E13CE6" w:rsidP="00E13CE6">
      <w:pPr>
        <w:pStyle w:val="Frontpage-Extrainformation"/>
      </w:pPr>
    </w:p>
    <w:p w14:paraId="04E2B528" w14:textId="77777777" w:rsidR="00E13CE6" w:rsidRDefault="00E13CE6" w:rsidP="00E13CE6">
      <w:pPr>
        <w:pStyle w:val="Frontpage-Extrainformation"/>
      </w:pPr>
    </w:p>
    <w:p w14:paraId="084C7303" w14:textId="77777777" w:rsidR="00E13CE6" w:rsidRDefault="00E13CE6" w:rsidP="00E13CE6">
      <w:pPr>
        <w:pStyle w:val="Frontpage-Extrainformation"/>
      </w:pPr>
    </w:p>
    <w:p w14:paraId="77E4E565" w14:textId="77777777" w:rsidR="00E13CE6" w:rsidRDefault="00E13CE6" w:rsidP="00E13CE6">
      <w:pPr>
        <w:pStyle w:val="Frontpage-Extrainformation"/>
      </w:pPr>
    </w:p>
    <w:p w14:paraId="23415372" w14:textId="77777777" w:rsidR="00E13CE6" w:rsidRDefault="00E13CE6" w:rsidP="00E13CE6">
      <w:pPr>
        <w:pStyle w:val="Frontpage-Extrainformation"/>
      </w:pPr>
    </w:p>
    <w:p w14:paraId="1C2B0AB7" w14:textId="77777777" w:rsidR="00E13CE6" w:rsidRDefault="00E13CE6" w:rsidP="00E13CE6">
      <w:pPr>
        <w:pStyle w:val="Frontpage-Extrainformation"/>
      </w:pPr>
    </w:p>
    <w:p w14:paraId="3A46E134" w14:textId="77777777" w:rsidR="00E13CE6" w:rsidRDefault="00213BF7" w:rsidP="00E13CE6">
      <w:pPr>
        <w:pStyle w:val="Frontpage-Extrainformation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231E123C" wp14:editId="53AE5499">
                <wp:simplePos x="0" y="0"/>
                <wp:positionH relativeFrom="column">
                  <wp:posOffset>14605</wp:posOffset>
                </wp:positionH>
                <wp:positionV relativeFrom="paragraph">
                  <wp:posOffset>105591</wp:posOffset>
                </wp:positionV>
                <wp:extent cx="5021943" cy="638629"/>
                <wp:effectExtent l="0" t="0" r="0" b="0"/>
                <wp:wrapNone/>
                <wp:docPr id="36821197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943" cy="63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48ABA" w14:textId="27ED678B" w:rsidR="00213BF7" w:rsidRPr="00213BF7" w:rsidRDefault="00213BF7">
                            <w:pPr>
                              <w:rPr>
                                <w:color w:val="FFFFFF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213BF7">
                              <w:rPr>
                                <w:color w:val="FFFFFF"/>
                                <w:sz w:val="64"/>
                                <w:szCs w:val="64"/>
                              </w:rPr>
                              <w:t>E</w:t>
                            </w:r>
                            <w:r w:rsidR="005169CC">
                              <w:rPr>
                                <w:color w:val="FFFFFF"/>
                                <w:sz w:val="64"/>
                                <w:szCs w:val="64"/>
                              </w:rPr>
                              <w:t>ditable</w:t>
                            </w:r>
                            <w:proofErr w:type="spellEnd"/>
                            <w:r w:rsidR="005169CC">
                              <w:rPr>
                                <w:color w:val="FFFFFF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="005169CC">
                              <w:rPr>
                                <w:color w:val="FFFFFF"/>
                                <w:sz w:val="64"/>
                                <w:szCs w:val="64"/>
                              </w:rPr>
                              <w:t>version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E123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.15pt;margin-top:8.3pt;width:395.45pt;height:50.3pt;z-index:2516643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" filled="f" stroked="f" strokeweight=".5pt">
                <v:textbox>
                  <w:txbxContent>
                    <w:p w14:paraId="09E48ABA" w14:textId="27ED678B" w:rsidR="00213BF7" w:rsidRPr="00213BF7" w:rsidRDefault="00213BF7">
                      <w:pPr>
                        <w:rPr>
                          <w:color w:val="FFFFFF"/>
                          <w:sz w:val="64"/>
                          <w:szCs w:val="64"/>
                        </w:rPr>
                      </w:pPr>
                      <w:proofErr w:type="spellStart"/>
                      <w:r w:rsidRPr="00213BF7">
                        <w:rPr>
                          <w:color w:val="FFFFFF"/>
                          <w:sz w:val="64"/>
                          <w:szCs w:val="64"/>
                        </w:rPr>
                        <w:t>E</w:t>
                      </w:r>
                      <w:r w:rsidR="005169CC">
                        <w:rPr>
                          <w:color w:val="FFFFFF"/>
                          <w:sz w:val="64"/>
                          <w:szCs w:val="64"/>
                        </w:rPr>
                        <w:t>ditable</w:t>
                      </w:r>
                      <w:proofErr w:type="spellEnd"/>
                      <w:r w:rsidR="005169CC">
                        <w:rPr>
                          <w:color w:val="FFFFFF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 w:rsidR="005169CC">
                        <w:rPr>
                          <w:color w:val="FFFFFF"/>
                          <w:sz w:val="64"/>
                          <w:szCs w:val="64"/>
                        </w:rPr>
                        <w:t>version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C3A4FBF" w14:textId="77777777" w:rsidR="00E13CE6" w:rsidRPr="000F0816" w:rsidRDefault="00E13CE6" w:rsidP="00E13CE6">
      <w:pPr>
        <w:pStyle w:val="Frontpage-Extrainformation"/>
      </w:pPr>
      <w:r w:rsidRPr="000F0816">
        <w:br w:type="page"/>
      </w:r>
    </w:p>
    <w:p w14:paraId="1B0092F8" w14:textId="77777777" w:rsidR="005169CC" w:rsidRPr="00AC7DD1" w:rsidRDefault="005169CC" w:rsidP="005169CC">
      <w:pPr>
        <w:pStyle w:val="TOC1"/>
        <w:rPr>
          <w:b w:val="0"/>
          <w:bCs w:val="0"/>
          <w:i/>
          <w:iCs/>
          <w:noProof/>
          <w:sz w:val="30"/>
          <w:szCs w:val="30"/>
        </w:rPr>
      </w:pPr>
    </w:p>
    <w:p w14:paraId="0012E82D" w14:textId="77777777" w:rsidR="005169CC" w:rsidRPr="005543A2" w:rsidRDefault="005169CC" w:rsidP="005169CC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fldChar w:fldCharType="begin"/>
      </w: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instrText xml:space="preserve"> TOC \h \z \t "1.1.1 Title,4,1.1 Title,2,1.1.1 Heading,3,1. Heading,1" </w:instrText>
      </w: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fldChar w:fldCharType="separate"/>
      </w:r>
      <w:hyperlink w:anchor="_Toc192772578" w:history="1">
        <w:r w:rsidRPr="005543A2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5543A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5543A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5543A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5543A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5543A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5543A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7061B3AD" w14:textId="77777777" w:rsidR="005169CC" w:rsidRPr="005543A2" w:rsidRDefault="005169CC" w:rsidP="005169CC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92772579" w:history="1">
        <w:r w:rsidRPr="005543A2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5543A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5543A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5543A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5543A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5543A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5543A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6F36EFEE" w14:textId="77777777" w:rsidR="005169CC" w:rsidRPr="005543A2" w:rsidRDefault="005169CC" w:rsidP="005169CC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0" w:history="1">
        <w:r w:rsidRPr="005543A2">
          <w:rPr>
            <w:rStyle w:val="Hyperlink"/>
            <w:sz w:val="22"/>
            <w:szCs w:val="22"/>
          </w:rPr>
          <w:t>Via Web</w:t>
        </w:r>
        <w:r w:rsidRPr="005543A2">
          <w:rPr>
            <w:noProof/>
            <w:webHidden/>
            <w:sz w:val="22"/>
            <w:szCs w:val="22"/>
          </w:rPr>
          <w:tab/>
        </w:r>
        <w:r w:rsidRPr="005543A2">
          <w:rPr>
            <w:noProof/>
            <w:webHidden/>
            <w:sz w:val="22"/>
            <w:szCs w:val="22"/>
          </w:rPr>
          <w:fldChar w:fldCharType="begin"/>
        </w:r>
        <w:r w:rsidRPr="005543A2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5543A2">
          <w:rPr>
            <w:noProof/>
            <w:webHidden/>
            <w:sz w:val="22"/>
            <w:szCs w:val="22"/>
          </w:rPr>
        </w:r>
        <w:r w:rsidRPr="005543A2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3</w:t>
        </w:r>
        <w:r w:rsidRPr="005543A2">
          <w:rPr>
            <w:noProof/>
            <w:webHidden/>
            <w:sz w:val="22"/>
            <w:szCs w:val="22"/>
          </w:rPr>
          <w:fldChar w:fldCharType="end"/>
        </w:r>
      </w:hyperlink>
    </w:p>
    <w:p w14:paraId="299F5D25" w14:textId="77777777" w:rsidR="005169CC" w:rsidRPr="005543A2" w:rsidRDefault="005169CC" w:rsidP="005169CC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1" w:history="1">
        <w:r w:rsidRPr="005543A2">
          <w:rPr>
            <w:rStyle w:val="Hyperlink"/>
            <w:sz w:val="22"/>
            <w:szCs w:val="22"/>
          </w:rPr>
          <w:t>Via the SpeakUp App</w:t>
        </w:r>
        <w:r w:rsidRPr="005543A2">
          <w:rPr>
            <w:noProof/>
            <w:webHidden/>
            <w:sz w:val="22"/>
            <w:szCs w:val="22"/>
          </w:rPr>
          <w:tab/>
        </w:r>
        <w:r w:rsidRPr="005543A2">
          <w:rPr>
            <w:noProof/>
            <w:webHidden/>
            <w:sz w:val="22"/>
            <w:szCs w:val="22"/>
          </w:rPr>
          <w:fldChar w:fldCharType="begin"/>
        </w:r>
        <w:r w:rsidRPr="005543A2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5543A2">
          <w:rPr>
            <w:noProof/>
            <w:webHidden/>
            <w:sz w:val="22"/>
            <w:szCs w:val="22"/>
          </w:rPr>
        </w:r>
        <w:r w:rsidRPr="005543A2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4</w:t>
        </w:r>
        <w:r w:rsidRPr="005543A2">
          <w:rPr>
            <w:noProof/>
            <w:webHidden/>
            <w:sz w:val="22"/>
            <w:szCs w:val="22"/>
          </w:rPr>
          <w:fldChar w:fldCharType="end"/>
        </w:r>
      </w:hyperlink>
    </w:p>
    <w:p w14:paraId="61C52CA1" w14:textId="77777777" w:rsidR="005169CC" w:rsidRPr="005543A2" w:rsidRDefault="005169CC" w:rsidP="005169CC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2" w:history="1">
        <w:r w:rsidRPr="005543A2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5543A2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5543A2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5543A2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5543A2">
          <w:rPr>
            <w:rFonts w:ascii="Reckless Neue" w:hAnsi="Reckless Neue"/>
            <w:noProof/>
            <w:webHidden/>
            <w:sz w:val="22"/>
            <w:szCs w:val="22"/>
          </w:rPr>
        </w:r>
        <w:r w:rsidRPr="005543A2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5543A2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644E14AC" w14:textId="77777777" w:rsidR="005169CC" w:rsidRPr="005543A2" w:rsidRDefault="005169CC" w:rsidP="005169CC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3" w:history="1">
        <w:r w:rsidRPr="005543A2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5543A2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5543A2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5543A2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5543A2">
          <w:rPr>
            <w:rFonts w:ascii="Reckless Neue" w:hAnsi="Reckless Neue"/>
            <w:noProof/>
            <w:webHidden/>
            <w:sz w:val="22"/>
            <w:szCs w:val="22"/>
          </w:rPr>
        </w:r>
        <w:r w:rsidRPr="005543A2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5543A2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227BF1D0" w14:textId="77777777" w:rsidR="005169CC" w:rsidRPr="005543A2" w:rsidRDefault="005169CC" w:rsidP="005169CC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4" w:history="1">
        <w:r w:rsidRPr="005543A2">
          <w:rPr>
            <w:rStyle w:val="Hyperlink"/>
            <w:sz w:val="22"/>
            <w:szCs w:val="22"/>
          </w:rPr>
          <w:t>Via Phone</w:t>
        </w:r>
        <w:r w:rsidRPr="005543A2">
          <w:rPr>
            <w:noProof/>
            <w:webHidden/>
            <w:sz w:val="22"/>
            <w:szCs w:val="22"/>
          </w:rPr>
          <w:tab/>
        </w:r>
        <w:r w:rsidRPr="005543A2">
          <w:rPr>
            <w:noProof/>
            <w:webHidden/>
            <w:sz w:val="22"/>
            <w:szCs w:val="22"/>
          </w:rPr>
          <w:fldChar w:fldCharType="begin"/>
        </w:r>
        <w:r w:rsidRPr="005543A2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5543A2">
          <w:rPr>
            <w:noProof/>
            <w:webHidden/>
            <w:sz w:val="22"/>
            <w:szCs w:val="22"/>
          </w:rPr>
        </w:r>
        <w:r w:rsidRPr="005543A2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10</w:t>
        </w:r>
        <w:r w:rsidRPr="005543A2">
          <w:rPr>
            <w:noProof/>
            <w:webHidden/>
            <w:sz w:val="22"/>
            <w:szCs w:val="22"/>
          </w:rPr>
          <w:fldChar w:fldCharType="end"/>
        </w:r>
      </w:hyperlink>
    </w:p>
    <w:p w14:paraId="07F87E8D" w14:textId="77777777" w:rsidR="005169CC" w:rsidRPr="00B37128" w:rsidRDefault="005169CC" w:rsidP="005169CC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GB"/>
        </w:rPr>
      </w:pPr>
      <w:r w:rsidRPr="00AC7DD1">
        <w:rPr>
          <w:i/>
          <w:iCs/>
          <w:noProof/>
          <w:sz w:val="30"/>
          <w:szCs w:val="30"/>
        </w:rPr>
        <w:fldChar w:fldCharType="end"/>
      </w:r>
    </w:p>
    <w:p w14:paraId="631B8D5C" w14:textId="77777777" w:rsidR="005169CC" w:rsidRDefault="005169CC" w:rsidP="005169CC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330AEDB8" w14:textId="77777777" w:rsidR="005169CC" w:rsidRPr="005E46F7" w:rsidRDefault="005169CC" w:rsidP="005169CC">
      <w:pPr>
        <w:pStyle w:val="1Heading"/>
        <w:ind w:left="0" w:firstLine="0"/>
        <w:rPr>
          <w:sz w:val="60"/>
          <w:szCs w:val="60"/>
        </w:rPr>
      </w:pPr>
      <w:bookmarkStart w:id="0" w:name="_Toc192770662"/>
      <w:bookmarkStart w:id="1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r w:rsidRPr="005E46F7">
        <w:rPr>
          <w:sz w:val="60"/>
          <w:szCs w:val="60"/>
        </w:rPr>
        <w:t xml:space="preserve"> </w:t>
      </w:r>
    </w:p>
    <w:p w14:paraId="454E89E1" w14:textId="77777777" w:rsidR="005169CC" w:rsidRPr="00423E0E" w:rsidRDefault="005169CC" w:rsidP="005169CC">
      <w:pPr>
        <w:rPr>
          <w:lang w:val="en-GB"/>
        </w:rPr>
      </w:pPr>
    </w:p>
    <w:p w14:paraId="710C5500" w14:textId="77777777" w:rsidR="005169CC" w:rsidRDefault="005169CC" w:rsidP="005169CC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0125E028" w14:textId="77777777" w:rsidR="005169CC" w:rsidRPr="00423E0E" w:rsidRDefault="005169CC" w:rsidP="005169CC">
      <w:pPr>
        <w:jc w:val="both"/>
        <w:rPr>
          <w:lang w:val="en-US"/>
        </w:rPr>
      </w:pPr>
    </w:p>
    <w:p w14:paraId="25151B73" w14:textId="77777777" w:rsidR="005169CC" w:rsidRDefault="005169CC" w:rsidP="005169CC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35CAD81B" w14:textId="77777777" w:rsidR="005169CC" w:rsidRPr="00266873" w:rsidRDefault="005169CC" w:rsidP="005169CC">
      <w:pPr>
        <w:jc w:val="both"/>
        <w:rPr>
          <w:rFonts w:cs="Open Sans"/>
          <w:lang w:val="en-US"/>
        </w:rPr>
      </w:pPr>
    </w:p>
    <w:p w14:paraId="41D1542B" w14:textId="77777777" w:rsidR="005169CC" w:rsidRDefault="005169CC" w:rsidP="005169CC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1696DB60" w14:textId="77777777" w:rsidR="005169CC" w:rsidRDefault="005169CC" w:rsidP="005169CC">
      <w:pPr>
        <w:jc w:val="both"/>
        <w:rPr>
          <w:rFonts w:cs="Open Sans"/>
          <w:lang w:val="en-US"/>
        </w:rPr>
      </w:pPr>
    </w:p>
    <w:p w14:paraId="346ABEFA" w14:textId="77777777" w:rsidR="005169CC" w:rsidRPr="005169CC" w:rsidRDefault="005169CC" w:rsidP="005169CC">
      <w:pPr>
        <w:rPr>
          <w:lang w:val="en-US"/>
        </w:rPr>
      </w:pPr>
    </w:p>
    <w:p w14:paraId="7E2D5322" w14:textId="77777777" w:rsidR="005169CC" w:rsidRPr="00423E0E" w:rsidRDefault="005169CC" w:rsidP="005169CC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2BDB4925" w14:textId="77777777" w:rsidR="005169CC" w:rsidRDefault="005169CC" w:rsidP="005169CC">
      <w:pPr>
        <w:rPr>
          <w:noProof/>
          <w:color w:val="000000"/>
          <w:szCs w:val="21"/>
          <w:lang w:val="en-US"/>
        </w:rPr>
      </w:pPr>
    </w:p>
    <w:p w14:paraId="1691EBC8" w14:textId="77777777" w:rsidR="005169CC" w:rsidRDefault="005169CC" w:rsidP="005169CC">
      <w:pPr>
        <w:rPr>
          <w:noProof/>
          <w:color w:val="000000"/>
          <w:szCs w:val="21"/>
          <w:lang w:val="en-US"/>
        </w:rPr>
      </w:pPr>
    </w:p>
    <w:p w14:paraId="770F1B3D" w14:textId="77777777" w:rsidR="005169CC" w:rsidRDefault="005169CC" w:rsidP="005169CC">
      <w:pPr>
        <w:rPr>
          <w:noProof/>
          <w:color w:val="000000"/>
          <w:szCs w:val="21"/>
          <w:lang w:val="en-US"/>
        </w:rPr>
      </w:pPr>
    </w:p>
    <w:p w14:paraId="1994ED39" w14:textId="77777777" w:rsidR="005169CC" w:rsidRDefault="005169CC" w:rsidP="005169CC">
      <w:pPr>
        <w:rPr>
          <w:noProof/>
          <w:color w:val="000000"/>
          <w:szCs w:val="21"/>
          <w:lang w:val="en-US"/>
        </w:rPr>
      </w:pPr>
    </w:p>
    <w:p w14:paraId="015D5324" w14:textId="77777777" w:rsidR="005169CC" w:rsidRDefault="005169CC" w:rsidP="005169CC">
      <w:pPr>
        <w:rPr>
          <w:noProof/>
          <w:color w:val="000000"/>
          <w:szCs w:val="21"/>
          <w:lang w:val="en-US"/>
        </w:rPr>
      </w:pPr>
    </w:p>
    <w:p w14:paraId="744B3EBA" w14:textId="77777777" w:rsidR="005169CC" w:rsidRDefault="005169CC" w:rsidP="005169CC">
      <w:pPr>
        <w:rPr>
          <w:noProof/>
          <w:color w:val="000000"/>
          <w:szCs w:val="21"/>
          <w:lang w:val="en-US"/>
        </w:rPr>
      </w:pPr>
    </w:p>
    <w:p w14:paraId="05B25DAF" w14:textId="77777777" w:rsidR="005169CC" w:rsidRDefault="005169CC" w:rsidP="005169CC">
      <w:pPr>
        <w:rPr>
          <w:noProof/>
          <w:color w:val="000000"/>
          <w:szCs w:val="21"/>
          <w:lang w:val="en-US"/>
        </w:rPr>
      </w:pPr>
    </w:p>
    <w:p w14:paraId="26C0C809" w14:textId="77777777" w:rsidR="005169CC" w:rsidRDefault="005169CC" w:rsidP="005169CC">
      <w:pPr>
        <w:rPr>
          <w:noProof/>
          <w:color w:val="000000"/>
          <w:szCs w:val="21"/>
          <w:lang w:val="en-US"/>
        </w:rPr>
      </w:pPr>
    </w:p>
    <w:p w14:paraId="4CC6C35B" w14:textId="77777777" w:rsidR="005169CC" w:rsidRDefault="005169CC" w:rsidP="005169CC">
      <w:pPr>
        <w:rPr>
          <w:noProof/>
          <w:color w:val="000000"/>
          <w:szCs w:val="21"/>
          <w:lang w:val="en-US"/>
        </w:rPr>
      </w:pPr>
    </w:p>
    <w:p w14:paraId="00415BD8" w14:textId="77777777" w:rsidR="005169CC" w:rsidRDefault="005169CC" w:rsidP="005169CC">
      <w:pPr>
        <w:rPr>
          <w:noProof/>
          <w:color w:val="000000"/>
          <w:szCs w:val="21"/>
          <w:lang w:val="en-US"/>
        </w:rPr>
      </w:pPr>
    </w:p>
    <w:p w14:paraId="666D2284" w14:textId="77777777" w:rsidR="005169CC" w:rsidRDefault="005169CC" w:rsidP="005169CC">
      <w:pPr>
        <w:rPr>
          <w:noProof/>
          <w:color w:val="000000"/>
          <w:szCs w:val="21"/>
          <w:lang w:val="en-US"/>
        </w:rPr>
      </w:pPr>
    </w:p>
    <w:p w14:paraId="03D212E0" w14:textId="77777777" w:rsidR="005169CC" w:rsidRDefault="005169CC" w:rsidP="005169CC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2" w:name="_Toc192770663"/>
      <w:bookmarkStart w:id="3" w:name="_Toc192772579"/>
      <w:r w:rsidRPr="005169CC">
        <w:rPr>
          <w:sz w:val="60"/>
          <w:szCs w:val="60"/>
          <w:lang w:val="en-US"/>
        </w:rPr>
        <w:br w:type="page"/>
      </w:r>
    </w:p>
    <w:p w14:paraId="2D2AD2F9" w14:textId="77777777" w:rsidR="005169CC" w:rsidRPr="005E46F7" w:rsidRDefault="005169CC" w:rsidP="005169CC">
      <w:pPr>
        <w:pStyle w:val="1Heading"/>
        <w:ind w:left="0" w:firstLine="0"/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4" w:name="_Toc116315386"/>
      <w:bookmarkEnd w:id="2"/>
      <w:bookmarkEnd w:id="3"/>
    </w:p>
    <w:p w14:paraId="5EEC6BC1" w14:textId="77777777" w:rsidR="005169CC" w:rsidRPr="005E46F7" w:rsidRDefault="005169CC" w:rsidP="005169CC">
      <w:pPr>
        <w:pStyle w:val="11Title"/>
        <w:rPr>
          <w:color w:val="E49C9E"/>
          <w:sz w:val="36"/>
          <w:szCs w:val="36"/>
        </w:rPr>
      </w:pPr>
      <w:bookmarkStart w:id="5" w:name="_Toc192770664"/>
      <w:bookmarkStart w:id="6" w:name="_Toc192772580"/>
      <w:bookmarkEnd w:id="4"/>
      <w:r w:rsidRPr="005E46F7">
        <w:rPr>
          <w:color w:val="E49C9E"/>
          <w:sz w:val="36"/>
          <w:szCs w:val="36"/>
        </w:rPr>
        <w:t>Via Web</w:t>
      </w:r>
      <w:bookmarkEnd w:id="5"/>
      <w:bookmarkEnd w:id="6"/>
    </w:p>
    <w:p w14:paraId="2EEEA807" w14:textId="77777777" w:rsidR="005169CC" w:rsidRPr="003D0C2F" w:rsidRDefault="005169CC" w:rsidP="005169CC">
      <w:pPr>
        <w:pStyle w:val="11Title"/>
        <w:rPr>
          <w:rFonts w:ascii="Reckless Neue" w:hAnsi="Reckless Neue"/>
          <w:b/>
          <w:bCs/>
          <w:color w:val="E49C9E"/>
          <w:sz w:val="22"/>
          <w:szCs w:val="22"/>
        </w:rPr>
      </w:pPr>
    </w:p>
    <w:p w14:paraId="14B0D103" w14:textId="77777777" w:rsidR="005169CC" w:rsidRPr="00423E0E" w:rsidRDefault="005169CC" w:rsidP="005169CC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5E4F29F8" w14:textId="77777777" w:rsidR="005169CC" w:rsidRPr="00423E0E" w:rsidRDefault="005169CC" w:rsidP="005169CC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E09ECAE" w14:textId="77777777" w:rsidR="005169CC" w:rsidRPr="00423E0E" w:rsidRDefault="005169CC" w:rsidP="005169CC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7DC9A407" w14:textId="77777777" w:rsidR="005169CC" w:rsidRDefault="005169CC" w:rsidP="005169CC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3BA6920F" w14:textId="77777777" w:rsidR="005169CC" w:rsidRDefault="005169CC" w:rsidP="005169CC">
      <w:pPr>
        <w:spacing w:line="240" w:lineRule="auto"/>
        <w:ind w:firstLine="360"/>
        <w:rPr>
          <w:rFonts w:eastAsia="Times New Roman"/>
          <w:lang w:val="en-GB"/>
        </w:rPr>
      </w:pPr>
    </w:p>
    <w:p w14:paraId="003E2A7C" w14:textId="77777777" w:rsidR="005169CC" w:rsidRPr="003F3E88" w:rsidRDefault="005169CC" w:rsidP="005169CC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F90194">
        <w:rPr>
          <w:rFonts w:eastAsia="Times New Roman"/>
          <w:lang w:val="en-GB"/>
        </w:rPr>
        <w:t>Select the type of report you want to leave</w:t>
      </w:r>
    </w:p>
    <w:p w14:paraId="6BF09323" w14:textId="77777777" w:rsidR="005169CC" w:rsidRPr="00423E0E" w:rsidRDefault="005169CC" w:rsidP="005169CC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749997C" w14:textId="77777777" w:rsidR="005169CC" w:rsidRDefault="005169CC" w:rsidP="005169CC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choose to leave a misconduct report, s</w:t>
      </w:r>
      <w:r w:rsidRPr="00423E0E">
        <w:rPr>
          <w:rFonts w:eastAsia="Times New Roman"/>
          <w:lang w:val="en-GB"/>
        </w:rPr>
        <w:t>elect the language in which you want to leave your message.</w:t>
      </w:r>
    </w:p>
    <w:p w14:paraId="2D91DDD3" w14:textId="77777777" w:rsidR="005169CC" w:rsidRPr="0036588A" w:rsidRDefault="005169CC" w:rsidP="005169CC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FF7AED5" w14:textId="77777777" w:rsidR="005169CC" w:rsidRPr="0064215A" w:rsidRDefault="005169CC" w:rsidP="005169CC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/>
          <w:lang w:val="en-GB"/>
        </w:rPr>
      </w:pPr>
      <w:r w:rsidRPr="00FB48B6">
        <w:rPr>
          <w:rFonts w:eastAsia="Times New Roman"/>
          <w:lang w:val="en-GB"/>
        </w:rPr>
        <w:t>Tick the checkbox to consent to the processing of your personal data. You can read more about how your data will be processed by clicking on your company privacy policy</w:t>
      </w:r>
    </w:p>
    <w:p w14:paraId="6BFB10A5" w14:textId="77777777" w:rsidR="005169CC" w:rsidRPr="0036588A" w:rsidRDefault="005169CC" w:rsidP="005169CC">
      <w:pPr>
        <w:pStyle w:val="ListParagraph"/>
        <w:numPr>
          <w:ilvl w:val="0"/>
          <w:numId w:val="0"/>
        </w:numPr>
        <w:spacing w:before="100" w:beforeAutospacing="1" w:after="100" w:afterAutospacing="1" w:line="240" w:lineRule="auto"/>
        <w:ind w:left="360"/>
        <w:rPr>
          <w:rFonts w:eastAsia="Times New Roman"/>
          <w:lang w:val="en-GB"/>
        </w:rPr>
      </w:pPr>
    </w:p>
    <w:p w14:paraId="19BA8008" w14:textId="77777777" w:rsidR="005169CC" w:rsidRPr="00423E0E" w:rsidRDefault="005169CC" w:rsidP="005169CC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22CE7093" w14:textId="77777777" w:rsidR="005169CC" w:rsidRPr="00423E0E" w:rsidRDefault="005169CC" w:rsidP="005169CC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</w:p>
    <w:p w14:paraId="64C17DAF" w14:textId="77777777" w:rsidR="005169CC" w:rsidRPr="00423E0E" w:rsidRDefault="005169CC" w:rsidP="005169CC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DFF8AF2" w14:textId="77777777" w:rsidR="005169CC" w:rsidRPr="00423E0E" w:rsidRDefault="005169CC" w:rsidP="005169CC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7F826716" w14:textId="77777777" w:rsidR="005169CC" w:rsidRPr="00423E0E" w:rsidRDefault="005169CC" w:rsidP="005169CC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48B9BCE4" w14:textId="77777777" w:rsidR="005169CC" w:rsidRPr="00423E0E" w:rsidRDefault="005169CC" w:rsidP="005169CC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8904116" w14:textId="77777777" w:rsidR="005169CC" w:rsidRPr="00423E0E" w:rsidRDefault="005169CC" w:rsidP="005169CC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711D9CB1" w14:textId="77777777" w:rsidR="005169CC" w:rsidRPr="00423E0E" w:rsidRDefault="005169CC" w:rsidP="005169CC">
      <w:pPr>
        <w:spacing w:line="240" w:lineRule="auto"/>
        <w:rPr>
          <w:rFonts w:eastAsia="Times New Roman"/>
          <w:lang w:val="en-GB"/>
        </w:rPr>
      </w:pPr>
    </w:p>
    <w:p w14:paraId="181118E1" w14:textId="77777777" w:rsidR="005169CC" w:rsidRPr="00423E0E" w:rsidRDefault="005169CC" w:rsidP="005169CC">
      <w:pPr>
        <w:pStyle w:val="ListParagraph"/>
        <w:numPr>
          <w:ilvl w:val="0"/>
          <w:numId w:val="21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62F43CD6" w14:textId="77777777" w:rsidR="005169CC" w:rsidRPr="00423E0E" w:rsidRDefault="005169CC" w:rsidP="005169CC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4ECEDA6C" w14:textId="77777777" w:rsidR="005169CC" w:rsidRDefault="005169CC" w:rsidP="005169CC">
      <w:pPr>
        <w:rPr>
          <w:noProof/>
          <w:color w:val="000000"/>
          <w:szCs w:val="21"/>
          <w:lang w:val="en-GB"/>
        </w:rPr>
      </w:pPr>
    </w:p>
    <w:p w14:paraId="60A9AC40" w14:textId="77777777" w:rsidR="00E96519" w:rsidRDefault="00E96519">
      <w:pPr>
        <w:spacing w:line="240" w:lineRule="auto"/>
        <w:rPr>
          <w:rFonts w:ascii="AntiqueOli" w:eastAsiaTheme="majorEastAsia" w:hAnsi="AntiqueOli" w:cstheme="majorBidi"/>
          <w:noProof/>
          <w:color w:val="E49C9E"/>
          <w:sz w:val="36"/>
          <w:szCs w:val="36"/>
          <w:lang w:val="en-US"/>
        </w:rPr>
      </w:pPr>
      <w:bookmarkStart w:id="7" w:name="_Toc192770665"/>
      <w:bookmarkStart w:id="8" w:name="_Toc192772581"/>
      <w:r w:rsidRPr="00A10ADE">
        <w:rPr>
          <w:color w:val="E49C9E"/>
          <w:sz w:val="36"/>
          <w:szCs w:val="36"/>
          <w:lang w:val="en-US"/>
        </w:rPr>
        <w:br w:type="page"/>
      </w:r>
    </w:p>
    <w:p w14:paraId="599C97D7" w14:textId="64C47AD8" w:rsidR="005169CC" w:rsidRPr="005E46F7" w:rsidRDefault="005169CC" w:rsidP="005169CC">
      <w:pPr>
        <w:pStyle w:val="11Title"/>
        <w:rPr>
          <w:color w:val="E49C9E"/>
          <w:sz w:val="36"/>
          <w:szCs w:val="36"/>
        </w:rPr>
      </w:pPr>
      <w:r w:rsidRPr="005E46F7">
        <w:rPr>
          <w:color w:val="E49C9E"/>
          <w:sz w:val="36"/>
          <w:szCs w:val="36"/>
        </w:rPr>
        <w:lastRenderedPageBreak/>
        <w:t>Via the SpeakUp App</w:t>
      </w:r>
      <w:bookmarkEnd w:id="7"/>
      <w:bookmarkEnd w:id="8"/>
    </w:p>
    <w:p w14:paraId="6779F0FD" w14:textId="77777777" w:rsidR="005169CC" w:rsidRDefault="005169CC" w:rsidP="005169CC">
      <w:pPr>
        <w:rPr>
          <w:lang w:val="en-US"/>
        </w:rPr>
      </w:pPr>
    </w:p>
    <w:p w14:paraId="4C1F0A9A" w14:textId="77777777" w:rsidR="005169CC" w:rsidRPr="0086019E" w:rsidRDefault="005169CC" w:rsidP="005169CC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5DE696FA" w14:textId="77777777" w:rsidR="005169CC" w:rsidRDefault="005169CC" w:rsidP="005169CC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723AD746" w14:textId="77777777" w:rsidR="005169CC" w:rsidRPr="00C50864" w:rsidRDefault="005169CC" w:rsidP="005169CC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35B1492B" wp14:editId="2C3794C4">
            <wp:extent cx="1512000" cy="2436319"/>
            <wp:effectExtent l="0" t="0" r="0" b="2540"/>
            <wp:docPr id="56241280" name="Picture 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 descr="A screenshot of a phon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18C31" w14:textId="77777777" w:rsidR="005169CC" w:rsidRDefault="005169CC" w:rsidP="005169CC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774C2610" w14:textId="77777777" w:rsidR="005169CC" w:rsidRPr="00C50864" w:rsidRDefault="005169CC" w:rsidP="005169CC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51AD4147" wp14:editId="7EAE269E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</w:p>
    <w:p w14:paraId="3F5D3417" w14:textId="77777777" w:rsidR="005169CC" w:rsidRDefault="005169CC" w:rsidP="005169CC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75A42EFE" w14:textId="77777777" w:rsidR="005169CC" w:rsidRPr="0086019E" w:rsidRDefault="005169CC" w:rsidP="005169CC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36ABC1E8" w14:textId="77777777" w:rsidR="005169CC" w:rsidRPr="00C50864" w:rsidRDefault="005169CC" w:rsidP="005169CC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7A0C75D4" wp14:editId="6B52F9F8">
            <wp:extent cx="1512000" cy="2596449"/>
            <wp:effectExtent l="0" t="0" r="0" b="0"/>
            <wp:docPr id="829515908" name="Picture 7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7" descr="A screenshot of a phon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64F9E" w14:textId="0FAA95C4" w:rsidR="005169CC" w:rsidRPr="005169CC" w:rsidRDefault="005169CC" w:rsidP="005169CC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  <w:r w:rsidRPr="005169CC">
        <w:rPr>
          <w:rFonts w:eastAsia="Times New Roman"/>
          <w:lang w:val="en-GB"/>
        </w:rPr>
        <w:br w:type="page"/>
      </w:r>
    </w:p>
    <w:p w14:paraId="47591CCA" w14:textId="47ACE05D" w:rsidR="005169CC" w:rsidRDefault="005169CC" w:rsidP="005169CC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r w:rsidR="00A10ADE">
        <w:rPr>
          <w:rFonts w:eastAsia="Times New Roman"/>
          <w:lang w:val="en-GB"/>
        </w:rPr>
        <w:t>6-digit</w:t>
      </w:r>
      <w:r>
        <w:rPr>
          <w:rFonts w:eastAsia="Times New Roman"/>
          <w:lang w:val="en-GB"/>
        </w:rPr>
        <w:t xml:space="preserve"> code. </w:t>
      </w:r>
    </w:p>
    <w:p w14:paraId="40B25AA8" w14:textId="77777777" w:rsidR="005169CC" w:rsidRPr="00407480" w:rsidRDefault="005169CC" w:rsidP="005169CC">
      <w:pPr>
        <w:spacing w:line="240" w:lineRule="auto"/>
        <w:rPr>
          <w:rFonts w:eastAsia="Times New Roman"/>
          <w:lang w:val="en-GB"/>
        </w:rPr>
      </w:pPr>
    </w:p>
    <w:p w14:paraId="154CC0BE" w14:textId="77777777" w:rsidR="005169CC" w:rsidRPr="00B25828" w:rsidRDefault="005169CC" w:rsidP="005169CC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3C8AE71B" w14:textId="77777777" w:rsidR="005169CC" w:rsidRDefault="005169CC" w:rsidP="005169CC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37D0C57C" w14:textId="77777777" w:rsidR="005169CC" w:rsidRPr="000404EB" w:rsidRDefault="005169CC" w:rsidP="005169CC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5F34F53F" w14:textId="77777777" w:rsidR="005169CC" w:rsidRDefault="005169CC" w:rsidP="005169CC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DB14B81" w14:textId="77777777" w:rsidR="005169CC" w:rsidRPr="0086019E" w:rsidRDefault="005169CC" w:rsidP="005169CC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connect</w:t>
      </w:r>
      <w:proofErr w:type="spellEnd"/>
      <w:r>
        <w:rPr>
          <w:rFonts w:eastAsia="Times New Roman"/>
          <w:lang w:val="pl-PL"/>
        </w:rPr>
        <w:t xml:space="preserve"> to </w:t>
      </w:r>
      <w:proofErr w:type="spellStart"/>
      <w:r>
        <w:rPr>
          <w:rFonts w:eastAsia="Times New Roman"/>
          <w:lang w:val="pl-PL"/>
        </w:rPr>
        <w:t>your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scaning</w:t>
      </w:r>
      <w:proofErr w:type="spellEnd"/>
      <w:r>
        <w:rPr>
          <w:rFonts w:eastAsia="Times New Roman"/>
          <w:lang w:val="pl-PL"/>
        </w:rPr>
        <w:t xml:space="preserve"> the QR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. </w:t>
      </w:r>
      <w:proofErr w:type="spellStart"/>
      <w:r>
        <w:rPr>
          <w:rFonts w:eastAsia="Times New Roman"/>
          <w:lang w:val="pl-PL"/>
        </w:rPr>
        <w:t>Alternatively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enter</w:t>
      </w:r>
      <w:proofErr w:type="spellEnd"/>
      <w:r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clicking</w:t>
      </w:r>
      <w:proofErr w:type="spellEnd"/>
      <w:r>
        <w:rPr>
          <w:rFonts w:eastAsia="Times New Roman"/>
          <w:lang w:val="pl-PL"/>
        </w:rPr>
        <w:t xml:space="preserve"> on ‘Connect </w:t>
      </w:r>
      <w:proofErr w:type="spellStart"/>
      <w:r>
        <w:rPr>
          <w:rFonts w:eastAsia="Times New Roman"/>
          <w:lang w:val="pl-PL"/>
        </w:rPr>
        <w:t>Manually</w:t>
      </w:r>
      <w:proofErr w:type="spellEnd"/>
      <w:r>
        <w:rPr>
          <w:rFonts w:eastAsia="Times New Roman"/>
          <w:lang w:val="pl-PL"/>
        </w:rPr>
        <w:t xml:space="preserve">’ on the </w:t>
      </w:r>
      <w:proofErr w:type="spellStart"/>
      <w:r>
        <w:rPr>
          <w:rFonts w:eastAsia="Times New Roman"/>
          <w:lang w:val="pl-PL"/>
        </w:rPr>
        <w:t>bottom</w:t>
      </w:r>
      <w:proofErr w:type="spellEnd"/>
      <w:r>
        <w:rPr>
          <w:rFonts w:eastAsia="Times New Roman"/>
          <w:lang w:val="pl-PL"/>
        </w:rPr>
        <w:t xml:space="preserve"> of the </w:t>
      </w:r>
      <w:proofErr w:type="spellStart"/>
      <w:r>
        <w:rPr>
          <w:rFonts w:eastAsia="Times New Roman"/>
          <w:lang w:val="pl-PL"/>
        </w:rPr>
        <w:t>page</w:t>
      </w:r>
      <w:proofErr w:type="spellEnd"/>
      <w:r>
        <w:rPr>
          <w:rFonts w:eastAsia="Times New Roman"/>
          <w:lang w:val="pl-PL"/>
        </w:rPr>
        <w:t>.</w:t>
      </w:r>
    </w:p>
    <w:p w14:paraId="65AA50A1" w14:textId="77777777" w:rsidR="005169CC" w:rsidRPr="000404EB" w:rsidRDefault="005169CC" w:rsidP="005169CC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1E4163D" w14:textId="77777777" w:rsidR="005169CC" w:rsidRPr="005E2540" w:rsidRDefault="005169CC" w:rsidP="005169CC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Or</w:t>
      </w:r>
      <w:r w:rsidRPr="005E2540">
        <w:rPr>
          <w:rFonts w:eastAsia="Times New Roman"/>
          <w:lang w:val="pl-PL"/>
        </w:rPr>
        <w:t>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363615A0" w14:textId="77777777" w:rsidR="005169CC" w:rsidRDefault="005169CC" w:rsidP="005169CC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53E87171" w14:textId="77777777" w:rsidR="005169CC" w:rsidRPr="009F1671" w:rsidRDefault="005169CC" w:rsidP="005169CC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6F9A7147" wp14:editId="694C85F8">
            <wp:extent cx="1512000" cy="2608284"/>
            <wp:effectExtent l="0" t="0" r="0" b="0"/>
            <wp:docPr id="2071289072" name="Picture 8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8" descr="A screenshot of a qr cod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4DF7C" w14:textId="77777777" w:rsidR="005169CC" w:rsidRPr="009F1671" w:rsidRDefault="005169CC" w:rsidP="005169CC">
      <w:pPr>
        <w:spacing w:line="240" w:lineRule="auto"/>
        <w:rPr>
          <w:rFonts w:eastAsia="Times New Roman"/>
          <w:lang w:val="en-GB"/>
        </w:rPr>
      </w:pPr>
    </w:p>
    <w:p w14:paraId="2E0E4CF3" w14:textId="77777777" w:rsidR="005169CC" w:rsidRPr="0072219F" w:rsidRDefault="005169CC" w:rsidP="005169CC">
      <w:pPr>
        <w:spacing w:line="240" w:lineRule="auto"/>
        <w:rPr>
          <w:rFonts w:eastAsia="Times New Roman"/>
          <w:lang w:val="en-GB"/>
        </w:rPr>
      </w:pPr>
    </w:p>
    <w:p w14:paraId="75AAC2E4" w14:textId="77777777" w:rsidR="005169CC" w:rsidRPr="00CA0C77" w:rsidRDefault="005169CC" w:rsidP="005169CC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3303A302" w14:textId="77777777" w:rsidR="005169CC" w:rsidRDefault="005169CC" w:rsidP="005169CC">
      <w:pPr>
        <w:spacing w:line="240" w:lineRule="auto"/>
        <w:rPr>
          <w:rFonts w:eastAsia="Times New Roman"/>
          <w:lang w:val="en-GB"/>
        </w:rPr>
      </w:pPr>
    </w:p>
    <w:p w14:paraId="2D915912" w14:textId="77777777" w:rsidR="005169CC" w:rsidRPr="009F1671" w:rsidRDefault="005169CC" w:rsidP="005169CC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6A65CFE6" wp14:editId="37BC6412">
            <wp:extent cx="1512000" cy="2598044"/>
            <wp:effectExtent l="0" t="0" r="0" b="5715"/>
            <wp:docPr id="1083947385" name="Picture 9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7385" name="Picture 9" descr="A screenshot of a phon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2DD1C" w14:textId="77777777" w:rsidR="005169CC" w:rsidRPr="00691EBB" w:rsidRDefault="005169CC" w:rsidP="005169CC">
      <w:pPr>
        <w:spacing w:line="240" w:lineRule="auto"/>
        <w:rPr>
          <w:rFonts w:eastAsia="Times New Roman"/>
          <w:lang w:val="en-GB"/>
        </w:rPr>
      </w:pPr>
    </w:p>
    <w:p w14:paraId="3AB93F48" w14:textId="77777777" w:rsidR="005169CC" w:rsidRDefault="005169CC" w:rsidP="005169CC">
      <w:pPr>
        <w:spacing w:line="240" w:lineRule="auto"/>
        <w:rPr>
          <w:rFonts w:eastAsia="Times New Roman"/>
          <w:lang w:val="en-GB"/>
        </w:rPr>
      </w:pPr>
    </w:p>
    <w:p w14:paraId="6FBD8B43" w14:textId="77777777" w:rsidR="005169CC" w:rsidRDefault="005169CC" w:rsidP="005169CC">
      <w:pPr>
        <w:spacing w:line="240" w:lineRule="auto"/>
        <w:rPr>
          <w:rFonts w:eastAsia="Times New Roman"/>
          <w:lang w:val="en-GB"/>
        </w:rPr>
      </w:pPr>
    </w:p>
    <w:p w14:paraId="55948EF0" w14:textId="77777777" w:rsidR="005169CC" w:rsidRDefault="005169CC" w:rsidP="005169CC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3F3C61EF" w14:textId="77777777" w:rsidR="005169CC" w:rsidRPr="005F551E" w:rsidRDefault="005169CC" w:rsidP="005169CC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lang w:val="pl-PL"/>
        </w:rPr>
        <w:lastRenderedPageBreak/>
        <w:t xml:space="preserve">Select the </w:t>
      </w:r>
      <w:proofErr w:type="spellStart"/>
      <w:r>
        <w:rPr>
          <w:rFonts w:eastAsia="Times New Roman"/>
          <w:lang w:val="pl-PL"/>
        </w:rPr>
        <w:t>type</w:t>
      </w:r>
      <w:proofErr w:type="spellEnd"/>
      <w:r>
        <w:rPr>
          <w:rFonts w:eastAsia="Times New Roman"/>
          <w:lang w:val="pl-PL"/>
        </w:rPr>
        <w:t xml:space="preserve"> of report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want to </w:t>
      </w:r>
      <w:proofErr w:type="spellStart"/>
      <w:r>
        <w:rPr>
          <w:rFonts w:eastAsia="Times New Roman"/>
          <w:lang w:val="pl-PL"/>
        </w:rPr>
        <w:t>leave</w:t>
      </w:r>
      <w:proofErr w:type="spellEnd"/>
    </w:p>
    <w:p w14:paraId="0A85D203" w14:textId="77777777" w:rsidR="005169CC" w:rsidRDefault="005169CC" w:rsidP="005169CC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pl-PL"/>
        </w:rPr>
      </w:pPr>
      <w:proofErr w:type="spellStart"/>
      <w:r>
        <w:rPr>
          <w:rFonts w:eastAsia="Times New Roman"/>
          <w:lang w:val="pl-PL"/>
        </w:rPr>
        <w:t>Please</w:t>
      </w:r>
      <w:proofErr w:type="spellEnd"/>
      <w:r>
        <w:rPr>
          <w:rFonts w:eastAsia="Times New Roman"/>
          <w:lang w:val="pl-PL"/>
        </w:rPr>
        <w:t xml:space="preserve">, </w:t>
      </w:r>
      <w:proofErr w:type="spellStart"/>
      <w:r>
        <w:rPr>
          <w:rFonts w:eastAsia="Times New Roman"/>
          <w:lang w:val="pl-PL"/>
        </w:rPr>
        <w:t>t</w:t>
      </w:r>
      <w:r w:rsidRPr="00FB48B6">
        <w:rPr>
          <w:rFonts w:eastAsia="Times New Roman"/>
          <w:lang w:val="pl-PL"/>
        </w:rPr>
        <w:t>ick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check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box</w:t>
      </w:r>
      <w:proofErr w:type="spellEnd"/>
      <w:r w:rsidRPr="00FB48B6">
        <w:rPr>
          <w:rFonts w:eastAsia="Times New Roman"/>
          <w:lang w:val="pl-PL"/>
        </w:rPr>
        <w:t xml:space="preserve"> “I </w:t>
      </w:r>
      <w:proofErr w:type="spellStart"/>
      <w:r w:rsidRPr="00FB48B6">
        <w:rPr>
          <w:rFonts w:eastAsia="Times New Roman"/>
          <w:lang w:val="pl-PL"/>
        </w:rPr>
        <w:t>consent</w:t>
      </w:r>
      <w:proofErr w:type="spellEnd"/>
      <w:r w:rsidRPr="00FB48B6">
        <w:rPr>
          <w:rFonts w:eastAsia="Times New Roman"/>
          <w:lang w:val="pl-PL"/>
        </w:rPr>
        <w:t xml:space="preserve"> to the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my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data” and </w:t>
      </w:r>
      <w:proofErr w:type="spellStart"/>
      <w:r w:rsidRPr="00FB48B6">
        <w:rPr>
          <w:rFonts w:eastAsia="Times New Roman"/>
          <w:lang w:val="pl-PL"/>
        </w:rPr>
        <w:t>please</w:t>
      </w:r>
      <w:proofErr w:type="spellEnd"/>
      <w:r w:rsidRPr="00FB48B6">
        <w:rPr>
          <w:rFonts w:eastAsia="Times New Roman"/>
          <w:lang w:val="pl-PL"/>
        </w:rPr>
        <w:t xml:space="preserve"> g</w:t>
      </w:r>
      <w:r>
        <w:rPr>
          <w:rFonts w:eastAsia="Times New Roman"/>
          <w:lang w:val="pl-PL"/>
        </w:rPr>
        <w:t xml:space="preserve">o </w:t>
      </w:r>
      <w:proofErr w:type="spellStart"/>
      <w:r>
        <w:rPr>
          <w:rFonts w:eastAsia="Times New Roman"/>
          <w:lang w:val="pl-PL"/>
        </w:rPr>
        <w:t>t</w:t>
      </w:r>
      <w:r w:rsidRPr="00FB48B6">
        <w:rPr>
          <w:rFonts w:eastAsia="Times New Roman"/>
          <w:lang w:val="pl-PL"/>
        </w:rPr>
        <w:t>hrough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company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privacy</w:t>
      </w:r>
      <w:proofErr w:type="spellEnd"/>
      <w:r w:rsidRPr="00FB48B6">
        <w:rPr>
          <w:rFonts w:eastAsia="Times New Roman"/>
          <w:lang w:val="pl-PL"/>
        </w:rPr>
        <w:t xml:space="preserve"> policy to </w:t>
      </w:r>
      <w:proofErr w:type="spellStart"/>
      <w:r w:rsidRPr="00FB48B6">
        <w:rPr>
          <w:rFonts w:eastAsia="Times New Roman"/>
          <w:lang w:val="pl-PL"/>
        </w:rPr>
        <w:t>learn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more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about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</w:t>
      </w:r>
      <w:proofErr w:type="spellStart"/>
      <w:r w:rsidRPr="00FB48B6">
        <w:rPr>
          <w:rFonts w:eastAsia="Times New Roman"/>
          <w:lang w:val="pl-PL"/>
        </w:rPr>
        <w:t>your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</w:t>
      </w:r>
      <w:r>
        <w:rPr>
          <w:rFonts w:eastAsia="Times New Roman"/>
          <w:lang w:val="pl-PL"/>
        </w:rPr>
        <w:t>.</w:t>
      </w:r>
    </w:p>
    <w:p w14:paraId="4AD67BCE" w14:textId="77777777" w:rsidR="005169CC" w:rsidRDefault="005169CC" w:rsidP="005169CC">
      <w:pPr>
        <w:spacing w:line="240" w:lineRule="auto"/>
        <w:rPr>
          <w:rFonts w:eastAsia="Times New Roman"/>
          <w:lang w:val="pl-PL"/>
        </w:rPr>
      </w:pPr>
    </w:p>
    <w:p w14:paraId="215868F3" w14:textId="77777777" w:rsidR="005169CC" w:rsidRPr="003D0C2F" w:rsidRDefault="005169CC" w:rsidP="005169CC">
      <w:p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BDD45C3" wp14:editId="62CA16DD">
            <wp:extent cx="1512000" cy="3060104"/>
            <wp:effectExtent l="0" t="0" r="0" b="635"/>
            <wp:docPr id="44292234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22349" name="Picture 8" descr="A screenshot of a 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06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F0752" w14:textId="77777777" w:rsidR="005169CC" w:rsidRDefault="005169CC" w:rsidP="005169CC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688B4D9" w14:textId="77777777" w:rsidR="005169CC" w:rsidRDefault="005169CC" w:rsidP="005169CC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58EBD6D" w14:textId="77777777" w:rsidR="005169CC" w:rsidRDefault="005169CC" w:rsidP="005169CC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select to leave a misconduct report, you can leave a written message or record a voice message, if your organisation has enabled it:</w:t>
      </w:r>
    </w:p>
    <w:p w14:paraId="65B98D4A" w14:textId="77777777" w:rsidR="005169CC" w:rsidRPr="005169CC" w:rsidRDefault="005169CC" w:rsidP="005169CC">
      <w:pPr>
        <w:spacing w:line="240" w:lineRule="auto"/>
        <w:rPr>
          <w:rFonts w:eastAsia="Times New Roman"/>
          <w:lang w:val="en-GB"/>
        </w:rPr>
      </w:pPr>
    </w:p>
    <w:p w14:paraId="1A6E32CA" w14:textId="77777777" w:rsidR="005169CC" w:rsidRPr="001D633E" w:rsidRDefault="005169CC" w:rsidP="005169CC">
      <w:pPr>
        <w:pStyle w:val="111Title"/>
        <w:numPr>
          <w:ilvl w:val="0"/>
          <w:numId w:val="31"/>
        </w:numPr>
        <w:rPr>
          <w:rFonts w:ascii="Reckless Neue" w:hAnsi="Reckless Neue"/>
          <w:b/>
          <w:bCs/>
        </w:rPr>
      </w:pPr>
      <w:bookmarkStart w:id="9" w:name="_Toc192772582"/>
      <w:r>
        <w:rPr>
          <w:rFonts w:ascii="Reckless Neue" w:hAnsi="Reckless Neue"/>
          <w:b/>
          <w:bCs/>
        </w:rPr>
        <w:t>Written message</w:t>
      </w:r>
      <w:bookmarkEnd w:id="9"/>
    </w:p>
    <w:p w14:paraId="109F403C" w14:textId="77777777" w:rsidR="005169CC" w:rsidRDefault="005169CC" w:rsidP="005169CC">
      <w:pPr>
        <w:pStyle w:val="ListParagraph"/>
        <w:numPr>
          <w:ilvl w:val="0"/>
          <w:numId w:val="0"/>
        </w:numPr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86FF0E6" w14:textId="77777777" w:rsidR="005169CC" w:rsidRDefault="005169CC" w:rsidP="005169CC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09797CC0" w14:textId="77777777" w:rsidR="005169CC" w:rsidRPr="000A0BC7" w:rsidRDefault="005169CC" w:rsidP="005169CC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7DDC11FE" wp14:editId="5157CC5F">
            <wp:extent cx="1511830" cy="2250831"/>
            <wp:effectExtent l="0" t="0" r="0" b="0"/>
            <wp:docPr id="1707008327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0" descr="A screenshot of a phone&#10;&#10;AI-generated content may be incorrect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39962" w14:textId="77777777" w:rsidR="005169CC" w:rsidRPr="005169CC" w:rsidRDefault="005169CC" w:rsidP="005169CC">
      <w:pPr>
        <w:spacing w:line="240" w:lineRule="auto"/>
        <w:rPr>
          <w:rFonts w:eastAsia="Times New Roman"/>
          <w:lang w:val="en-GB"/>
        </w:rPr>
      </w:pPr>
    </w:p>
    <w:p w14:paraId="491010F4" w14:textId="77777777" w:rsidR="005169CC" w:rsidRDefault="005169CC" w:rsidP="005169CC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08673E01" w14:textId="77777777" w:rsidR="005169CC" w:rsidRPr="003D0C2F" w:rsidRDefault="005169CC" w:rsidP="005169CC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lastRenderedPageBreak/>
        <w:t>After typing your message, press the arrow icon to send it. You may attach files (up to 25 items) by clicking on the paper click icon.</w:t>
      </w:r>
    </w:p>
    <w:p w14:paraId="7BC26C46" w14:textId="77777777" w:rsidR="005169CC" w:rsidRPr="0023711D" w:rsidRDefault="005169CC" w:rsidP="005169CC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C704B54" wp14:editId="4B0695BB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0B74F" w14:textId="77777777" w:rsidR="005169CC" w:rsidRDefault="005169CC" w:rsidP="005169CC">
      <w:pPr>
        <w:spacing w:line="240" w:lineRule="auto"/>
        <w:rPr>
          <w:rFonts w:eastAsia="Times New Roman"/>
          <w:lang w:val="en-GB"/>
        </w:rPr>
      </w:pPr>
    </w:p>
    <w:p w14:paraId="38453189" w14:textId="77777777" w:rsidR="005169CC" w:rsidRDefault="005169CC" w:rsidP="005169CC">
      <w:pPr>
        <w:spacing w:line="240" w:lineRule="auto"/>
        <w:rPr>
          <w:rFonts w:eastAsia="Times New Roman"/>
          <w:lang w:val="en-GB"/>
        </w:rPr>
      </w:pPr>
    </w:p>
    <w:p w14:paraId="518A1488" w14:textId="77777777" w:rsidR="005169CC" w:rsidRPr="00CA0C77" w:rsidRDefault="005169CC" w:rsidP="005169CC">
      <w:pPr>
        <w:pStyle w:val="ListParagraph"/>
        <w:numPr>
          <w:ilvl w:val="0"/>
          <w:numId w:val="2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After sending your message you can expect a reply within one week.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3942955A" w14:textId="5A9F8E73" w:rsidR="005169CC" w:rsidRPr="00B25828" w:rsidRDefault="005169CC" w:rsidP="005169CC">
      <w:pPr>
        <w:pStyle w:val="ListParagraph"/>
        <w:numPr>
          <w:ilvl w:val="0"/>
          <w:numId w:val="0"/>
        </w:numPr>
        <w:spacing w:line="240" w:lineRule="auto"/>
        <w:ind w:left="1068"/>
        <w:rPr>
          <w:rFonts w:eastAsia="Times New Roman"/>
          <w:lang w:val="en-GB"/>
        </w:rPr>
      </w:pPr>
    </w:p>
    <w:p w14:paraId="4A685F68" w14:textId="77777777" w:rsidR="005169CC" w:rsidRPr="0023711D" w:rsidRDefault="005169CC" w:rsidP="005169CC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56AAF3F5" wp14:editId="775DF3B7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0FE16" w14:textId="77777777" w:rsidR="005169CC" w:rsidRPr="0023711D" w:rsidRDefault="005169CC" w:rsidP="005169CC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09C05BA6" w14:textId="77777777" w:rsidR="005169CC" w:rsidRDefault="005169CC" w:rsidP="005169CC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3388B7FC" w14:textId="77777777" w:rsidR="005169CC" w:rsidRDefault="005169CC" w:rsidP="005169CC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F071FBB" w14:textId="77777777" w:rsidR="005169CC" w:rsidRPr="0032633A" w:rsidRDefault="005169CC" w:rsidP="005169CC">
      <w:pPr>
        <w:pStyle w:val="ListParagraph"/>
        <w:numPr>
          <w:ilvl w:val="0"/>
          <w:numId w:val="28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6F5912F6" w14:textId="77777777" w:rsidR="005169CC" w:rsidRPr="00AB5BA3" w:rsidRDefault="005169CC" w:rsidP="005169CC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b/>
          <w:bCs/>
          <w:lang w:val="en-GB"/>
        </w:rPr>
      </w:pPr>
    </w:p>
    <w:p w14:paraId="473952E4" w14:textId="77777777" w:rsidR="005169CC" w:rsidRPr="00845B0E" w:rsidRDefault="005169CC" w:rsidP="005169CC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7D2DC17A" w14:textId="77777777" w:rsidR="005169CC" w:rsidRPr="00030960" w:rsidRDefault="005169CC" w:rsidP="005169CC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b/>
          <w:bCs/>
          <w:lang w:val="en-GB"/>
        </w:rPr>
      </w:pPr>
    </w:p>
    <w:p w14:paraId="5F645E8D" w14:textId="77777777" w:rsidR="005169CC" w:rsidRPr="00030960" w:rsidRDefault="005169CC" w:rsidP="005169CC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6A5B9B07" wp14:editId="30483D71">
            <wp:extent cx="1512000" cy="2599957"/>
            <wp:effectExtent l="0" t="0" r="0" b="3810"/>
            <wp:docPr id="1339265338" name="Picture 1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6" descr="A screenshot of a phone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C4361" w14:textId="77777777" w:rsidR="005169CC" w:rsidRDefault="005169CC" w:rsidP="005169CC">
      <w:pPr>
        <w:spacing w:line="240" w:lineRule="auto"/>
        <w:rPr>
          <w:b/>
          <w:bCs/>
        </w:rPr>
      </w:pPr>
      <w:bookmarkStart w:id="10" w:name="_Toc192772583"/>
    </w:p>
    <w:p w14:paraId="2801B941" w14:textId="77777777" w:rsidR="005169CC" w:rsidRDefault="005169CC" w:rsidP="005169CC">
      <w:pPr>
        <w:spacing w:line="240" w:lineRule="auto"/>
        <w:rPr>
          <w:b/>
          <w:bCs/>
        </w:rPr>
      </w:pPr>
    </w:p>
    <w:p w14:paraId="652CC45C" w14:textId="77777777" w:rsidR="005169CC" w:rsidRDefault="005169CC" w:rsidP="005169CC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</w:p>
    <w:p w14:paraId="0175DDC9" w14:textId="77777777" w:rsidR="005169CC" w:rsidRPr="001D633E" w:rsidRDefault="005169CC" w:rsidP="005169CC">
      <w:pPr>
        <w:pStyle w:val="111Title"/>
        <w:numPr>
          <w:ilvl w:val="0"/>
          <w:numId w:val="31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t>Voice message</w:t>
      </w:r>
      <w:bookmarkEnd w:id="10"/>
      <w:r>
        <w:rPr>
          <w:rFonts w:ascii="Reckless Neue" w:hAnsi="Reckless Neue"/>
          <w:b/>
          <w:bCs/>
        </w:rPr>
        <w:t xml:space="preserve"> </w:t>
      </w:r>
      <w:r w:rsidRPr="005543A2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Pr="005543A2">
        <w:rPr>
          <w:rFonts w:ascii="Reckless Neue" w:hAnsi="Reckless Neue"/>
          <w:b/>
          <w:bCs/>
          <w:sz w:val="22"/>
          <w:szCs w:val="22"/>
        </w:rPr>
        <w:t>organisation</w:t>
      </w:r>
      <w:proofErr w:type="spellEnd"/>
      <w:r w:rsidRPr="005543A2">
        <w:rPr>
          <w:rFonts w:ascii="Reckless Neue" w:hAnsi="Reckless Neue"/>
          <w:b/>
          <w:bCs/>
          <w:sz w:val="22"/>
          <w:szCs w:val="22"/>
        </w:rPr>
        <w:t>)</w:t>
      </w:r>
    </w:p>
    <w:p w14:paraId="21CA0BC3" w14:textId="77777777" w:rsidR="005169CC" w:rsidRPr="0023711D" w:rsidRDefault="005169CC" w:rsidP="005169CC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5F3203F7" w14:textId="77777777" w:rsidR="005169CC" w:rsidRDefault="005169CC" w:rsidP="005169CC">
      <w:pPr>
        <w:pStyle w:val="ListParagraph"/>
        <w:numPr>
          <w:ilvl w:val="0"/>
          <w:numId w:val="24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1CCF150E" w14:textId="77777777" w:rsidR="005169CC" w:rsidRPr="0032633A" w:rsidRDefault="005169CC" w:rsidP="005169CC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4D8FBE3F" wp14:editId="5E69E53A">
            <wp:extent cx="1512000" cy="2562513"/>
            <wp:effectExtent l="0" t="0" r="0" b="3175"/>
            <wp:docPr id="369713364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13364" name="Picture 10" descr="A screenshot of a phon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76EAF" w14:textId="77777777" w:rsidR="005169CC" w:rsidRDefault="005169CC" w:rsidP="005169CC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5169CC">
        <w:rPr>
          <w:lang w:val="en-US"/>
        </w:rPr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4E0E1D0B" w14:textId="77777777" w:rsidR="005169CC" w:rsidRPr="00AC7DD1" w:rsidRDefault="005169CC" w:rsidP="005169CC">
      <w:pPr>
        <w:spacing w:line="240" w:lineRule="auto"/>
        <w:rPr>
          <w:rFonts w:eastAsia="Times New Roman"/>
          <w:lang w:val="en-GB"/>
        </w:rPr>
      </w:pPr>
    </w:p>
    <w:p w14:paraId="0E7D174D" w14:textId="77777777" w:rsidR="005169CC" w:rsidRPr="00611685" w:rsidRDefault="005169CC" w:rsidP="005169CC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You will see the transcript of your message and will</w:t>
      </w:r>
      <w:r w:rsidRPr="00845B0E">
        <w:rPr>
          <w:rFonts w:eastAsia="Times New Roman"/>
          <w:lang w:val="en-GB"/>
        </w:rPr>
        <w:t xml:space="preserve"> have two options:</w:t>
      </w:r>
      <w:r>
        <w:rPr>
          <w:rFonts w:eastAsia="Times New Roman"/>
          <w:lang w:val="en-GB"/>
        </w:rPr>
        <w:t xml:space="preserve"> </w:t>
      </w:r>
      <w:r>
        <w:rPr>
          <w:noProof/>
        </w:rPr>
        <w:drawing>
          <wp:inline distT="0" distB="0" distL="0" distR="0" wp14:anchorId="0B28A12C" wp14:editId="4E281D43">
            <wp:extent cx="1511659" cy="2612222"/>
            <wp:effectExtent l="0" t="0" r="0" b="4445"/>
            <wp:docPr id="33366970" name="Picture 6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6970" name="Picture 6" descr="A screenshot of a cha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6"/>
                    <a:stretch/>
                  </pic:blipFill>
                  <pic:spPr bwMode="auto">
                    <a:xfrm>
                      <a:off x="0" y="0"/>
                      <a:ext cx="1512000" cy="2612811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39274" w14:textId="77777777" w:rsidR="005169CC" w:rsidRPr="0065423A" w:rsidRDefault="005169CC" w:rsidP="005169CC">
      <w:pPr>
        <w:spacing w:line="240" w:lineRule="auto"/>
        <w:ind w:left="1080"/>
        <w:rPr>
          <w:rFonts w:eastAsia="Times New Roman"/>
          <w:lang w:val="en-GB"/>
        </w:rPr>
      </w:pPr>
    </w:p>
    <w:p w14:paraId="6E464FCB" w14:textId="77777777" w:rsidR="005169CC" w:rsidRPr="00845B0E" w:rsidRDefault="005169CC" w:rsidP="005169CC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‘</w:t>
      </w:r>
      <w:r>
        <w:rPr>
          <w:rFonts w:eastAsia="Times New Roman"/>
          <w:b/>
          <w:bCs/>
          <w:lang w:val="en-GB"/>
        </w:rPr>
        <w:t>Send with approval’</w:t>
      </w:r>
      <w:r>
        <w:rPr>
          <w:rFonts w:eastAsia="Times New Roman"/>
          <w:lang w:val="en-GB"/>
        </w:rPr>
        <w:t>: If you are satisfied with the transcript of your message. This is the most anonymous option, since your organisation will not receive your voice file.</w:t>
      </w:r>
    </w:p>
    <w:p w14:paraId="1A700EEB" w14:textId="77777777" w:rsidR="005169CC" w:rsidRDefault="005169CC" w:rsidP="005169CC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‘</w:t>
      </w:r>
      <w:r>
        <w:rPr>
          <w:rFonts w:eastAsia="Times New Roman"/>
          <w:b/>
          <w:bCs/>
          <w:lang w:val="en-GB"/>
        </w:rPr>
        <w:t>Send without approval</w:t>
      </w:r>
      <w:r w:rsidRPr="00845B0E">
        <w:rPr>
          <w:rFonts w:eastAsia="Times New Roman"/>
          <w:b/>
          <w:bCs/>
          <w:lang w:val="en-GB"/>
        </w:rPr>
        <w:t>’</w:t>
      </w:r>
      <w:r>
        <w:rPr>
          <w:rFonts w:eastAsia="Times New Roman"/>
          <w:lang w:val="en-GB"/>
        </w:rPr>
        <w:t>: I</w:t>
      </w:r>
      <w:r w:rsidRPr="00194AED">
        <w:rPr>
          <w:rFonts w:eastAsia="Times New Roman"/>
          <w:lang w:val="en-GB"/>
        </w:rPr>
        <w:t>f you are not satisfied with your transcrip</w:t>
      </w:r>
      <w:r>
        <w:rPr>
          <w:rFonts w:eastAsia="Times New Roman"/>
          <w:lang w:val="en-GB"/>
        </w:rPr>
        <w:t>t,</w:t>
      </w:r>
      <w:r w:rsidRPr="00194AED">
        <w:rPr>
          <w:rFonts w:eastAsia="Times New Roman"/>
          <w:lang w:val="en-GB"/>
        </w:rPr>
        <w:t xml:space="preserve"> you can </w:t>
      </w:r>
      <w:r>
        <w:rPr>
          <w:rFonts w:eastAsia="Times New Roman"/>
          <w:lang w:val="en-GB"/>
        </w:rPr>
        <w:t>remove the file and record</w:t>
      </w:r>
      <w:r w:rsidRPr="00194AED">
        <w:rPr>
          <w:rFonts w:eastAsia="Times New Roman"/>
          <w:lang w:val="en-GB"/>
        </w:rPr>
        <w:t xml:space="preserve"> a new message or choose the send the voice file</w:t>
      </w:r>
      <w:r>
        <w:rPr>
          <w:rFonts w:eastAsia="Times New Roman"/>
          <w:lang w:val="en-GB"/>
        </w:rPr>
        <w:t xml:space="preserve"> to your organisation. You have two options:</w:t>
      </w:r>
    </w:p>
    <w:p w14:paraId="57F8FDB3" w14:textId="77777777" w:rsidR="005169CC" w:rsidRPr="0065423A" w:rsidRDefault="005169CC" w:rsidP="005169CC">
      <w:pPr>
        <w:spacing w:line="240" w:lineRule="auto"/>
        <w:ind w:left="1416"/>
        <w:rPr>
          <w:rFonts w:eastAsia="Times New Roman"/>
          <w:lang w:val="en-GB"/>
        </w:rPr>
      </w:pPr>
      <w:r w:rsidRPr="00611685">
        <w:rPr>
          <w:rFonts w:eastAsia="Times New Roman"/>
          <w:lang w:val="en-GB"/>
        </w:rPr>
        <w:tab/>
      </w:r>
      <w:r>
        <w:rPr>
          <w:noProof/>
          <w:lang w:val="en-GB"/>
        </w:rPr>
        <w:drawing>
          <wp:inline distT="0" distB="0" distL="0" distR="0" wp14:anchorId="3105D185" wp14:editId="4F38E55E">
            <wp:extent cx="1511873" cy="2577081"/>
            <wp:effectExtent l="0" t="0" r="0" b="1270"/>
            <wp:docPr id="424860908" name="Picture 5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60908" name="Picture 5" descr="A screenshot of a chat&#10;&#10;AI-generated content may be incorrect.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0"/>
                    <a:stretch/>
                  </pic:blipFill>
                  <pic:spPr bwMode="auto">
                    <a:xfrm>
                      <a:off x="0" y="0"/>
                      <a:ext cx="1512000" cy="257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99BF0" w14:textId="77777777" w:rsidR="005169CC" w:rsidRDefault="005169CC" w:rsidP="005169CC">
      <w:pPr>
        <w:pStyle w:val="ListParagraph"/>
        <w:numPr>
          <w:ilvl w:val="2"/>
          <w:numId w:val="30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b/>
          <w:bCs/>
          <w:lang w:val="en-GB"/>
        </w:rPr>
        <w:t>Scrambled version of your voice</w:t>
      </w:r>
      <w:r>
        <w:rPr>
          <w:rFonts w:eastAsia="Times New Roman"/>
          <w:lang w:val="en-GB"/>
        </w:rPr>
        <w:t xml:space="preserve">: Select ‘Yes’. </w:t>
      </w:r>
      <w:r w:rsidRPr="00623715">
        <w:rPr>
          <w:rFonts w:eastAsia="Times New Roman"/>
          <w:lang w:val="en-GB"/>
        </w:rPr>
        <w:t xml:space="preserve">This option is recommended to </w:t>
      </w:r>
      <w:r>
        <w:rPr>
          <w:rFonts w:eastAsia="Times New Roman"/>
          <w:lang w:val="en-GB"/>
        </w:rPr>
        <w:t>keep</w:t>
      </w:r>
      <w:r w:rsidRPr="00623715">
        <w:rPr>
          <w:rFonts w:eastAsia="Times New Roman"/>
          <w:lang w:val="en-GB"/>
        </w:rPr>
        <w:t xml:space="preserve"> your </w:t>
      </w:r>
      <w:r>
        <w:rPr>
          <w:rFonts w:eastAsia="Times New Roman"/>
          <w:lang w:val="en-GB"/>
        </w:rPr>
        <w:t>anonymity.</w:t>
      </w:r>
    </w:p>
    <w:p w14:paraId="05500CD9" w14:textId="77777777" w:rsidR="005169CC" w:rsidRDefault="005169CC" w:rsidP="005169CC">
      <w:pPr>
        <w:pStyle w:val="ListParagraph"/>
        <w:numPr>
          <w:ilvl w:val="2"/>
          <w:numId w:val="30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b/>
          <w:bCs/>
          <w:lang w:val="en-GB"/>
        </w:rPr>
        <w:t>Original version of your voice</w:t>
      </w:r>
      <w:r>
        <w:rPr>
          <w:rFonts w:eastAsia="Times New Roman"/>
          <w:lang w:val="en-GB"/>
        </w:rPr>
        <w:t>: Select ‘No’.</w:t>
      </w:r>
    </w:p>
    <w:p w14:paraId="6B099F52" w14:textId="77777777" w:rsidR="005169CC" w:rsidRDefault="005169CC" w:rsidP="005169CC">
      <w:pPr>
        <w:spacing w:line="240" w:lineRule="auto"/>
        <w:rPr>
          <w:rFonts w:eastAsia="Times New Roman"/>
          <w:b/>
          <w:bCs/>
          <w:lang w:val="en-GB"/>
        </w:rPr>
      </w:pPr>
    </w:p>
    <w:p w14:paraId="6B31F95C" w14:textId="77777777" w:rsidR="005169CC" w:rsidRPr="00FF6847" w:rsidRDefault="005169CC" w:rsidP="005169CC">
      <w:pPr>
        <w:spacing w:line="240" w:lineRule="auto"/>
        <w:rPr>
          <w:rFonts w:eastAsia="Times New Roman"/>
          <w:b/>
          <w:bCs/>
          <w:lang w:val="en-GB"/>
        </w:rPr>
      </w:pPr>
    </w:p>
    <w:p w14:paraId="77381FE7" w14:textId="77777777" w:rsidR="005169CC" w:rsidRPr="00845B0E" w:rsidRDefault="005169CC" w:rsidP="005169CC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3F2CC6E5" w14:textId="77777777" w:rsidR="005169CC" w:rsidRDefault="005169CC" w:rsidP="005169CC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3D72146" w14:textId="77777777" w:rsidR="005169CC" w:rsidRPr="00AC7DD1" w:rsidRDefault="005169CC" w:rsidP="005169CC">
      <w:pPr>
        <w:pStyle w:val="ListParagraph"/>
        <w:numPr>
          <w:ilvl w:val="0"/>
          <w:numId w:val="25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5F244B5A" w14:textId="77777777" w:rsidR="005169CC" w:rsidRPr="00B25828" w:rsidRDefault="005169CC" w:rsidP="005169CC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0E6B9C22" w14:textId="77777777" w:rsidR="005169CC" w:rsidRDefault="005169CC" w:rsidP="005169CC">
      <w:pPr>
        <w:spacing w:line="240" w:lineRule="auto"/>
        <w:rPr>
          <w:rFonts w:eastAsia="Times New Roman"/>
          <w:lang w:val="en-GB"/>
        </w:rPr>
      </w:pPr>
    </w:p>
    <w:p w14:paraId="51516F0F" w14:textId="77777777" w:rsidR="005169CC" w:rsidRPr="00845B0E" w:rsidRDefault="005169CC" w:rsidP="005169CC">
      <w:pPr>
        <w:pStyle w:val="ListParagraph"/>
        <w:numPr>
          <w:ilvl w:val="0"/>
          <w:numId w:val="24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3C1E80D2" w14:textId="77777777" w:rsidR="005169CC" w:rsidRDefault="005169CC" w:rsidP="005169CC">
      <w:pPr>
        <w:spacing w:line="240" w:lineRule="auto"/>
        <w:rPr>
          <w:lang w:val="en-GB"/>
        </w:rPr>
      </w:pPr>
    </w:p>
    <w:p w14:paraId="7940C11E" w14:textId="77777777" w:rsidR="005169CC" w:rsidRPr="0032633A" w:rsidRDefault="005169CC" w:rsidP="005169CC">
      <w:pPr>
        <w:pStyle w:val="ListParagraph"/>
        <w:numPr>
          <w:ilvl w:val="0"/>
          <w:numId w:val="29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080B00AF" w14:textId="77777777" w:rsidR="005169CC" w:rsidRDefault="005169CC" w:rsidP="005169CC">
      <w:pPr>
        <w:spacing w:line="240" w:lineRule="auto"/>
        <w:rPr>
          <w:noProof/>
          <w:lang w:val="en-US"/>
        </w:rPr>
      </w:pPr>
    </w:p>
    <w:p w14:paraId="2925E017" w14:textId="77777777" w:rsidR="005169CC" w:rsidRPr="005E46F7" w:rsidRDefault="005169CC" w:rsidP="005169CC">
      <w:pPr>
        <w:pStyle w:val="11Title"/>
        <w:rPr>
          <w:color w:val="E49C9E"/>
          <w:sz w:val="36"/>
          <w:szCs w:val="36"/>
        </w:rPr>
      </w:pPr>
      <w:bookmarkStart w:id="11" w:name="_Toc116315389"/>
      <w:bookmarkStart w:id="12" w:name="_Toc192770666"/>
      <w:bookmarkStart w:id="13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1"/>
      <w:bookmarkEnd w:id="12"/>
      <w:bookmarkEnd w:id="13"/>
    </w:p>
    <w:p w14:paraId="2D1293C5" w14:textId="77777777" w:rsidR="005169CC" w:rsidRPr="00B25828" w:rsidRDefault="005169CC" w:rsidP="005169CC">
      <w:pPr>
        <w:rPr>
          <w:lang w:val="en-GB"/>
        </w:rPr>
      </w:pPr>
    </w:p>
    <w:p w14:paraId="3CBBB5FF" w14:textId="77777777" w:rsidR="005169CC" w:rsidRPr="005E2540" w:rsidRDefault="005169CC" w:rsidP="005169CC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0841D1C7" w14:textId="77777777" w:rsidR="005169CC" w:rsidRPr="00646824" w:rsidRDefault="005169CC" w:rsidP="005169CC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0198679" w14:textId="77777777" w:rsidR="005169CC" w:rsidRDefault="005169CC" w:rsidP="005169CC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4E48BF3A" w14:textId="77777777" w:rsidR="005169CC" w:rsidRDefault="005169CC" w:rsidP="005169CC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7DCE3CB" w14:textId="77777777" w:rsidR="005169CC" w:rsidRDefault="005169CC" w:rsidP="005169CC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501BC6C6" w14:textId="77777777" w:rsidR="005169CC" w:rsidRDefault="005169CC" w:rsidP="005169CC">
      <w:pPr>
        <w:pStyle w:val="ListParagraph"/>
        <w:numPr>
          <w:ilvl w:val="0"/>
          <w:numId w:val="0"/>
        </w:numPr>
        <w:ind w:left="360"/>
        <w:rPr>
          <w:lang w:val="en-GB"/>
        </w:rPr>
      </w:pPr>
    </w:p>
    <w:p w14:paraId="54A58693" w14:textId="77777777" w:rsidR="005169CC" w:rsidRPr="00B25828" w:rsidRDefault="005169CC" w:rsidP="005169CC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Enter the </w:t>
      </w:r>
      <w:r w:rsidRPr="00E20548">
        <w:rPr>
          <w:rFonts w:eastAsia="Times New Roman" w:cstheme="minorHAnsi"/>
          <w:lang w:val="en-GB"/>
        </w:rPr>
        <w:t>‘Organisation code</w:t>
      </w:r>
      <w:r>
        <w:rPr>
          <w:rFonts w:eastAsia="Times New Roman" w:cstheme="minorHAnsi"/>
          <w:lang w:val="en-GB"/>
        </w:rPr>
        <w:t>’ shared by the organisation with you.</w:t>
      </w:r>
    </w:p>
    <w:p w14:paraId="6D289DC6" w14:textId="77777777" w:rsidR="005169CC" w:rsidRDefault="005169CC" w:rsidP="005169CC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A39B61B" w14:textId="77777777" w:rsidR="005169CC" w:rsidRDefault="005169CC" w:rsidP="005169CC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Select your language.</w:t>
      </w:r>
    </w:p>
    <w:p w14:paraId="230C0958" w14:textId="77777777" w:rsidR="005169CC" w:rsidRPr="003D0C2F" w:rsidRDefault="005169CC" w:rsidP="005169CC">
      <w:pPr>
        <w:pStyle w:val="ListParagraph"/>
        <w:numPr>
          <w:ilvl w:val="0"/>
          <w:numId w:val="0"/>
        </w:numPr>
        <w:ind w:left="1154"/>
        <w:rPr>
          <w:rFonts w:eastAsia="Times New Roman"/>
          <w:lang w:val="en-GB"/>
        </w:rPr>
      </w:pPr>
    </w:p>
    <w:p w14:paraId="1FCF3F26" w14:textId="77777777" w:rsidR="005169CC" w:rsidRPr="003D0C2F" w:rsidRDefault="005169CC" w:rsidP="005169CC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3D0C2F">
        <w:rPr>
          <w:rFonts w:eastAsia="Times New Roman"/>
          <w:lang w:val="en-GB"/>
        </w:rPr>
        <w:t>If you already have a report, press 1</w:t>
      </w:r>
      <w:r>
        <w:rPr>
          <w:rFonts w:eastAsia="Times New Roman"/>
          <w:lang w:val="en-GB"/>
        </w:rPr>
        <w:t xml:space="preserve">; </w:t>
      </w:r>
      <w:r w:rsidRPr="003D0C2F">
        <w:rPr>
          <w:rFonts w:eastAsia="Times New Roman"/>
          <w:lang w:val="en-GB"/>
        </w:rPr>
        <w:t>To create a new report and consent to the processing of personal data, press 2.</w:t>
      </w:r>
    </w:p>
    <w:p w14:paraId="6CB667E6" w14:textId="77777777" w:rsidR="005169CC" w:rsidRDefault="005169CC" w:rsidP="005169CC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CBCCD41" w14:textId="77777777" w:rsidR="005169CC" w:rsidRDefault="005169CC" w:rsidP="005169CC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receive a unique ‘</w:t>
      </w:r>
      <w:r w:rsidRPr="00E20548">
        <w:rPr>
          <w:rFonts w:eastAsia="Times New Roman"/>
          <w:lang w:val="en-GB"/>
        </w:rPr>
        <w:t>Report number</w:t>
      </w:r>
      <w:r>
        <w:rPr>
          <w:rFonts w:eastAsia="Times New Roman"/>
          <w:lang w:val="en-GB"/>
        </w:rPr>
        <w:t>’.</w:t>
      </w:r>
    </w:p>
    <w:p w14:paraId="621B0343" w14:textId="77777777" w:rsidR="005169CC" w:rsidRDefault="005169CC" w:rsidP="005169CC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Write this down carefully as you will need it to be able to call back and hear a response to your report.</w:t>
      </w:r>
    </w:p>
    <w:p w14:paraId="41591A93" w14:textId="77777777" w:rsidR="005169CC" w:rsidRPr="00B25828" w:rsidRDefault="005169CC" w:rsidP="005169CC">
      <w:pPr>
        <w:pStyle w:val="ListParagraph"/>
        <w:numPr>
          <w:ilvl w:val="0"/>
          <w:numId w:val="0"/>
        </w:numPr>
        <w:spacing w:line="240" w:lineRule="auto"/>
        <w:ind w:left="1800"/>
        <w:rPr>
          <w:lang w:val="en-GB"/>
        </w:rPr>
      </w:pPr>
    </w:p>
    <w:p w14:paraId="125D4F33" w14:textId="67CCC789" w:rsidR="005169CC" w:rsidRDefault="005169CC" w:rsidP="005169CC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Choose a </w:t>
      </w:r>
      <w:r w:rsidR="004F7FA1">
        <w:rPr>
          <w:rFonts w:eastAsia="Times New Roman"/>
          <w:lang w:val="en-GB"/>
        </w:rPr>
        <w:t>4-digit</w:t>
      </w:r>
      <w:r>
        <w:rPr>
          <w:rFonts w:eastAsia="Times New Roman"/>
          <w:lang w:val="en-GB"/>
        </w:rPr>
        <w:t xml:space="preserve"> PIN code.</w:t>
      </w:r>
    </w:p>
    <w:p w14:paraId="20B40A2E" w14:textId="77777777" w:rsidR="005169CC" w:rsidRPr="001639F6" w:rsidRDefault="005169CC" w:rsidP="005169CC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Remember it so that you can log back in later</w:t>
      </w:r>
      <w:r>
        <w:rPr>
          <w:lang w:val="en-GB"/>
        </w:rPr>
        <w:t>.</w:t>
      </w:r>
    </w:p>
    <w:p w14:paraId="35F75875" w14:textId="77777777" w:rsidR="005169CC" w:rsidRPr="0075772E" w:rsidRDefault="005169CC" w:rsidP="005169CC">
      <w:pPr>
        <w:pStyle w:val="ListParagraph"/>
        <w:numPr>
          <w:ilvl w:val="0"/>
          <w:numId w:val="0"/>
        </w:numPr>
        <w:spacing w:line="240" w:lineRule="auto"/>
        <w:ind w:left="1800"/>
        <w:contextualSpacing w:val="0"/>
        <w:rPr>
          <w:lang w:val="en-GB"/>
        </w:rPr>
      </w:pPr>
    </w:p>
    <w:p w14:paraId="2F84AF9C" w14:textId="77777777" w:rsidR="004F7FA1" w:rsidRDefault="004F7FA1" w:rsidP="004F7FA1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Now the course of your conversation will depend on whether your organisation has enabled AI agent support:</w:t>
      </w:r>
    </w:p>
    <w:p w14:paraId="1051D2AF" w14:textId="77777777" w:rsidR="004F7FA1" w:rsidRDefault="004F7FA1" w:rsidP="004F7FA1">
      <w:pPr>
        <w:pStyle w:val="ListParagraph"/>
        <w:numPr>
          <w:ilvl w:val="2"/>
          <w:numId w:val="34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AI Agent support is not enabled:</w:t>
      </w:r>
    </w:p>
    <w:p w14:paraId="2E0C4357" w14:textId="77777777" w:rsidR="004F7FA1" w:rsidRDefault="004F7FA1" w:rsidP="004F7FA1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Your call will be recorded and transcribed</w:t>
      </w:r>
    </w:p>
    <w:p w14:paraId="27802A30" w14:textId="77777777" w:rsidR="004F7FA1" w:rsidRDefault="004F7FA1" w:rsidP="004F7FA1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Recording will be shared with your organisation</w:t>
      </w:r>
    </w:p>
    <w:p w14:paraId="7ADF3525" w14:textId="77777777" w:rsidR="004F7FA1" w:rsidRDefault="004F7FA1" w:rsidP="004F7FA1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Stay on the line to share your original voice</w:t>
      </w:r>
    </w:p>
    <w:p w14:paraId="6006D81B" w14:textId="77777777" w:rsidR="004F7FA1" w:rsidRDefault="004F7FA1" w:rsidP="004F7FA1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Press 7 if you prefer your voice to be scrambled</w:t>
      </w:r>
    </w:p>
    <w:p w14:paraId="019D73D5" w14:textId="77777777" w:rsidR="004F7FA1" w:rsidRDefault="004F7FA1" w:rsidP="004F7FA1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</w:t>
      </w:r>
    </w:p>
    <w:p w14:paraId="107154B3" w14:textId="77777777" w:rsidR="004F7FA1" w:rsidRPr="00996627" w:rsidRDefault="004F7FA1" w:rsidP="004F7FA1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Once done, press 1 or simply hang up</w:t>
      </w:r>
    </w:p>
    <w:p w14:paraId="66CB11D8" w14:textId="77777777" w:rsidR="004F7FA1" w:rsidRDefault="004F7FA1" w:rsidP="004F7FA1">
      <w:pPr>
        <w:pStyle w:val="ListParagraph"/>
        <w:numPr>
          <w:ilvl w:val="0"/>
          <w:numId w:val="0"/>
        </w:numPr>
        <w:spacing w:line="240" w:lineRule="auto"/>
        <w:ind w:left="1776"/>
        <w:contextualSpacing w:val="0"/>
        <w:rPr>
          <w:rFonts w:eastAsia="Times New Roman"/>
          <w:lang w:val="en-GB"/>
        </w:rPr>
      </w:pPr>
    </w:p>
    <w:p w14:paraId="1778875E" w14:textId="77777777" w:rsidR="004F7FA1" w:rsidRPr="00D80BC5" w:rsidRDefault="004F7FA1" w:rsidP="004F7FA1">
      <w:pPr>
        <w:pStyle w:val="ListParagraph"/>
        <w:numPr>
          <w:ilvl w:val="2"/>
          <w:numId w:val="3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AI agent support (Sienna) is enabled:</w:t>
      </w:r>
    </w:p>
    <w:p w14:paraId="05EDCEA2" w14:textId="77777777" w:rsidR="004F7FA1" w:rsidRDefault="004F7FA1" w:rsidP="004F7FA1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Your call will be recorded and transcribed</w:t>
      </w:r>
    </w:p>
    <w:p w14:paraId="0F1CDA25" w14:textId="77777777" w:rsidR="004F7FA1" w:rsidRDefault="004F7FA1" w:rsidP="004F7FA1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Recording will be shared with your organisation</w:t>
      </w:r>
    </w:p>
    <w:p w14:paraId="60E9873E" w14:textId="77777777" w:rsidR="004F7FA1" w:rsidRDefault="004F7FA1" w:rsidP="004F7FA1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Your voice will be distorted to protect your identity</w:t>
      </w:r>
    </w:p>
    <w:p w14:paraId="79F65280" w14:textId="77777777" w:rsidR="004F7FA1" w:rsidRDefault="004F7FA1" w:rsidP="004F7FA1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Sienna will guide the conversation by asking relevant questions</w:t>
      </w:r>
    </w:p>
    <w:p w14:paraId="79C7F7CD" w14:textId="77777777" w:rsidR="004F7FA1" w:rsidRDefault="004F7FA1" w:rsidP="004F7FA1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 summary will be provided at the end, with an option to add more details</w:t>
      </w:r>
    </w:p>
    <w:p w14:paraId="077A64B1" w14:textId="77777777" w:rsidR="004F7FA1" w:rsidRDefault="004F7FA1" w:rsidP="004F7FA1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Call will automatically end when complete</w:t>
      </w:r>
    </w:p>
    <w:p w14:paraId="7D759F75" w14:textId="77777777" w:rsidR="004F7FA1" w:rsidRPr="00B25828" w:rsidRDefault="004F7FA1" w:rsidP="004F7FA1">
      <w:pPr>
        <w:spacing w:line="240" w:lineRule="auto"/>
        <w:rPr>
          <w:rFonts w:eastAsia="Times New Roman"/>
          <w:lang w:val="en-GB"/>
        </w:rPr>
      </w:pPr>
    </w:p>
    <w:p w14:paraId="244F9F6E" w14:textId="6FD84D5D" w:rsidR="000D3E23" w:rsidRPr="004F7FA1" w:rsidRDefault="004F7FA1" w:rsidP="000D3E23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from your organisation within one week. Make sure to call back with your Report number and PIN to check for a response.</w:t>
      </w:r>
    </w:p>
    <w:p w14:paraId="1DA403AC" w14:textId="77777777" w:rsidR="000D3E23" w:rsidRPr="00A10ADE" w:rsidRDefault="000D3E23" w:rsidP="000D3E23">
      <w:pPr>
        <w:rPr>
          <w:lang w:val="en-US"/>
        </w:rPr>
      </w:pPr>
    </w:p>
    <w:p w14:paraId="382DA69D" w14:textId="77777777" w:rsidR="00997620" w:rsidRPr="00A10ADE" w:rsidRDefault="00997620" w:rsidP="000D3E23">
      <w:pPr>
        <w:rPr>
          <w:lang w:val="en-US"/>
        </w:rPr>
        <w:sectPr w:rsidR="00997620" w:rsidRPr="00A10ADE" w:rsidSect="00B043E8">
          <w:headerReference w:type="default" r:id="rId25"/>
          <w:footerReference w:type="default" r:id="rId26"/>
          <w:pgSz w:w="11906" w:h="16838"/>
          <w:pgMar w:top="1487" w:right="1417" w:bottom="1417" w:left="1417" w:header="709" w:footer="709" w:gutter="0"/>
          <w:pgNumType w:start="0"/>
          <w:cols w:space="708"/>
          <w:titlePg/>
          <w:docGrid w:linePitch="360"/>
        </w:sectPr>
      </w:pPr>
    </w:p>
    <w:p w14:paraId="4A5DB9AA" w14:textId="77777777" w:rsidR="009841A0" w:rsidRPr="00A10ADE" w:rsidRDefault="00732392" w:rsidP="00E13CE6">
      <w:pPr>
        <w:pStyle w:val="Heading2"/>
        <w:numPr>
          <w:ilvl w:val="0"/>
          <w:numId w:val="0"/>
        </w:numPr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2097" behindDoc="1" locked="0" layoutInCell="1" allowOverlap="1" wp14:anchorId="61F05263" wp14:editId="5B9593E1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59CC4" id="Rechthoek 1294577733" o:spid="_x0000_s1026" style="position:absolute;margin-left:-96.25pt;margin-top:-4.75pt;width:653.15pt;height:894.85pt;z-index:-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</w:p>
    <w:p w14:paraId="08A8866D" w14:textId="77777777" w:rsidR="00895055" w:rsidRPr="00FD3845" w:rsidRDefault="006B6AC4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7" behindDoc="0" locked="0" layoutInCell="1" allowOverlap="1" wp14:anchorId="1456F881" wp14:editId="67883791">
                <wp:simplePos x="0" y="0"/>
                <wp:positionH relativeFrom="column">
                  <wp:posOffset>3545745</wp:posOffset>
                </wp:positionH>
                <wp:positionV relativeFrom="paragraph">
                  <wp:posOffset>7158544</wp:posOffset>
                </wp:positionV>
                <wp:extent cx="2442576" cy="956135"/>
                <wp:effectExtent l="0" t="0" r="0" b="0"/>
                <wp:wrapNone/>
                <wp:docPr id="491052081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576" cy="95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61EC5" w14:textId="77777777" w:rsidR="007260AE" w:rsidRDefault="00D4710A" w:rsidP="006B6AC4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6B6AC4">
                              <w:rPr>
                                <w:color w:val="FFFFFF" w:themeColor="background1"/>
                              </w:rPr>
                              <w:t>Olympisch Stadion 6, 1076 DE</w:t>
                            </w:r>
                            <w:r w:rsidR="007260AE">
                              <w:rPr>
                                <w:color w:val="FFFFFF" w:themeColor="background1"/>
                              </w:rPr>
                              <w:t>, Amsterdam, Netherlands</w:t>
                            </w:r>
                          </w:p>
                          <w:p w14:paraId="67076313" w14:textId="77777777" w:rsidR="006E4701" w:rsidRPr="006B6AC4" w:rsidRDefault="00D4710A" w:rsidP="006B6AC4">
                            <w:pPr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proofErr w:type="gramStart"/>
                            <w:r w:rsidRPr="006B6AC4">
                              <w:rPr>
                                <w:color w:val="FFFFFF" w:themeColor="background1"/>
                              </w:rPr>
                              <w:t>www.speakup.com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F881" id="Tekstvak 2" o:spid="_x0000_s1027" type="#_x0000_t202" style="position:absolute;margin-left:279.2pt;margin-top:563.65pt;width:192.35pt;height:75.3pt;z-index:2516623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osWGg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" filled="f" stroked="f" strokeweight=".5pt">
                <v:textbox>
                  <w:txbxContent>
                    <w:p w14:paraId="72F61EC5" w14:textId="77777777" w:rsidR="007260AE" w:rsidRDefault="00D4710A" w:rsidP="006B6AC4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6B6AC4">
                        <w:rPr>
                          <w:color w:val="FFFFFF" w:themeColor="background1"/>
                        </w:rPr>
                        <w:t>Olympisch Stadion 6, 1076 DE</w:t>
                      </w:r>
                      <w:r w:rsidR="007260AE">
                        <w:rPr>
                          <w:color w:val="FFFFFF" w:themeColor="background1"/>
                        </w:rPr>
                        <w:t>, Amsterdam, Netherlands</w:t>
                      </w:r>
                    </w:p>
                    <w:p w14:paraId="67076313" w14:textId="77777777" w:rsidR="006E4701" w:rsidRPr="006B6AC4" w:rsidRDefault="00D4710A" w:rsidP="006B6AC4">
                      <w:pPr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proofErr w:type="gramStart"/>
                      <w:r w:rsidRPr="006B6AC4">
                        <w:rPr>
                          <w:color w:val="FFFFFF" w:themeColor="background1"/>
                        </w:rPr>
                        <w:t>www.speakup.com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1" behindDoc="1" locked="0" layoutInCell="1" allowOverlap="1" wp14:anchorId="6FC8932F" wp14:editId="7CC3664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58130" cy="1601470"/>
            <wp:effectExtent l="0" t="0" r="0" b="0"/>
            <wp:wrapTight wrapText="bothSides">
              <wp:wrapPolygon edited="0">
                <wp:start x="1638" y="2912"/>
                <wp:lineTo x="1280" y="3597"/>
                <wp:lineTo x="614" y="5481"/>
                <wp:lineTo x="563" y="7023"/>
                <wp:lineTo x="563" y="8222"/>
                <wp:lineTo x="666" y="9421"/>
                <wp:lineTo x="1741" y="11477"/>
                <wp:lineTo x="2099" y="11477"/>
                <wp:lineTo x="1485" y="12333"/>
                <wp:lineTo x="1178" y="13361"/>
                <wp:lineTo x="1075" y="14217"/>
                <wp:lineTo x="563" y="16444"/>
                <wp:lineTo x="563" y="17301"/>
                <wp:lineTo x="1536" y="18842"/>
                <wp:lineTo x="2201" y="18842"/>
                <wp:lineTo x="2406" y="18500"/>
                <wp:lineTo x="3174" y="16958"/>
                <wp:lineTo x="20325" y="14389"/>
                <wp:lineTo x="20325" y="14217"/>
                <wp:lineTo x="20786" y="11477"/>
                <wp:lineTo x="21042" y="10791"/>
                <wp:lineTo x="20837" y="8736"/>
                <wp:lineTo x="20940" y="7537"/>
                <wp:lineTo x="17663" y="7194"/>
                <wp:lineTo x="3277" y="5995"/>
                <wp:lineTo x="3430" y="4796"/>
                <wp:lineTo x="3174" y="3597"/>
                <wp:lineTo x="2611" y="2912"/>
                <wp:lineTo x="1638" y="2912"/>
              </wp:wrapPolygon>
            </wp:wrapTight>
            <wp:docPr id="10230769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 w:rsidSect="00B043E8">
      <w:pgSz w:w="11906" w:h="16838"/>
      <w:pgMar w:top="148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3C9D6" w14:textId="77777777" w:rsidR="00932D0D" w:rsidRDefault="00932D0D" w:rsidP="00895055">
      <w:r>
        <w:separator/>
      </w:r>
    </w:p>
  </w:endnote>
  <w:endnote w:type="continuationSeparator" w:id="0">
    <w:p w14:paraId="5CA1A5B1" w14:textId="77777777" w:rsidR="00932D0D" w:rsidRDefault="00932D0D" w:rsidP="00895055">
      <w:r>
        <w:continuationSeparator/>
      </w:r>
    </w:p>
  </w:endnote>
  <w:endnote w:type="continuationNotice" w:id="1">
    <w:p w14:paraId="7D83E1F0" w14:textId="77777777" w:rsidR="00932D0D" w:rsidRDefault="00932D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7155EE93-D0C8-AA43-AB33-5438A047FB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09F7757-74D3-B445-B29B-069F0284CE6F}"/>
    <w:embedBold r:id="rId3" w:fontKey="{773BA47B-5613-0547-8568-5A2198C2A470}"/>
    <w:embedItalic r:id="rId4" w:fontKey="{87EE39C3-3632-1946-BD5F-FD0742E52A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4125FB7-268E-3A44-947E-3E35B22CA88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04B2FFE-219C-5348-A8C7-C2263829A5DA}"/>
  </w:font>
  <w:font w:name="Reckless Neue">
    <w:altName w:val="Calibri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C9F6CFE-1556-CF40-8827-7A445BE8A032}"/>
    <w:embedBold r:id="rId8" w:fontKey="{AD14C689-D3F4-BC46-94E6-5D059AE27585}"/>
    <w:embedItalic r:id="rId9" w:fontKey="{4403BB1B-7156-6F40-ADE2-D183788A4EDC}"/>
  </w:font>
  <w:font w:name="Times New Roman (Body CS)">
    <w:altName w:val="Times New Roman"/>
    <w:panose1 w:val="020B0604020202020204"/>
    <w:charset w:val="00"/>
    <w:family w:val="roman"/>
    <w:pitch w:val="default"/>
  </w:font>
  <w:font w:name="Geist">
    <w:altName w:val="Calibri"/>
    <w:panose1 w:val="020B0604020202020204"/>
    <w:charset w:val="4D"/>
    <w:family w:val="auto"/>
    <w:pitch w:val="variable"/>
    <w:sig w:usb0="A10002FF" w:usb1="5001E5FB" w:usb2="00000000" w:usb3="00000000" w:csb0="00000097" w:csb1="00000000"/>
  </w:font>
  <w:font w:name="AntiqueOli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Antique Olive Std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Reckless">
    <w:altName w:val="Cambria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7412719D-3467-7141-A2B2-BB976E9D7F54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6" w:fontKey="{B134CD42-6613-1C41-88B2-C2DF36AB4C53}"/>
    <w:embedBold r:id="rId17" w:fontKey="{47A773F9-F411-AF4B-908E-D3DC2DC6B154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D4381" w14:textId="77777777" w:rsidR="00222D7B" w:rsidRDefault="00E65C92" w:rsidP="00874520">
    <w:pPr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6C6E60F" wp14:editId="7774B67F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9550D2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C6E60F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8" type="#_x0000_t202" style="position:absolute;left:0;text-align:left;margin-left:174.35pt;margin-top:13.65pt;width:104.95pt;height:34.5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249550D2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38A194D" wp14:editId="73F97FDA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92CC7A" w14:textId="77777777" w:rsidR="00222D7B" w:rsidRPr="00E65C92" w:rsidRDefault="000D0009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8A194D" id="Tekstvak 1939925697" o:spid="_x0000_s1029" type="#_x0000_t202" style="position:absolute;left:0;text-align:left;margin-left:415.15pt;margin-top:13.8pt;width:38.75pt;height:2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2F92CC7A" w14:textId="77777777" w:rsidR="00222D7B" w:rsidRPr="00E65C92" w:rsidRDefault="000D0009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1" behindDoc="0" locked="0" layoutInCell="1" allowOverlap="1" wp14:anchorId="45AAC914" wp14:editId="43F0D9E9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1955992654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23ACE5" w14:textId="77777777" w:rsidR="00222D7B" w:rsidRDefault="00222D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F86FF" w14:textId="77777777" w:rsidR="00932D0D" w:rsidRDefault="00932D0D" w:rsidP="00895055">
      <w:r>
        <w:separator/>
      </w:r>
    </w:p>
  </w:footnote>
  <w:footnote w:type="continuationSeparator" w:id="0">
    <w:p w14:paraId="124FC087" w14:textId="77777777" w:rsidR="00932D0D" w:rsidRDefault="00932D0D" w:rsidP="00895055">
      <w:r>
        <w:continuationSeparator/>
      </w:r>
    </w:p>
  </w:footnote>
  <w:footnote w:type="continuationNotice" w:id="1">
    <w:p w14:paraId="5E32CEAC" w14:textId="77777777" w:rsidR="00932D0D" w:rsidRDefault="00932D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D653D" w14:textId="77777777" w:rsidR="002D423F" w:rsidRDefault="002D423F">
    <w:r>
      <w:rPr>
        <w:noProof/>
      </w:rPr>
      <w:drawing>
        <wp:anchor distT="0" distB="0" distL="114300" distR="114300" simplePos="0" relativeHeight="251659267" behindDoc="1" locked="0" layoutInCell="1" allowOverlap="1" wp14:anchorId="7C975DA0" wp14:editId="55EFACD9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813350303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687" type="#_x0000_t75" style="width:50.85pt;height:32.1pt;visibility:visible;mso-wrap-style:square" o:bullet="t">
        <v:imagedata r:id="rId1" o:title=""/>
      </v:shape>
    </w:pict>
  </w:numPicBullet>
  <w:numPicBullet w:numPicBulletId="1">
    <w:pict>
      <v:shape id="_x0000_i3688" type="#_x0000_t75" alt="/Users/clarintasubrata/Downloads/Arrow-Right-Green.png" style="width:193.3pt;height:147.9pt;visibility:visible;mso-wrap-style:square" o:bullet="t">
        <v:imagedata r:id="rId2" o:title="Arrow-Right-Green"/>
      </v:shape>
    </w:pict>
  </w:numPicBullet>
  <w:numPicBullet w:numPicBulletId="2">
    <w:pict>
      <v:shape id="_x0000_i3689" type="#_x0000_t75" style="width:49.3pt;height:32.1pt;visibility:visible;mso-wrap-style:square" o:bullet="t">
        <v:imagedata r:id="rId3" o:title=""/>
      </v:shape>
    </w:pict>
  </w:numPicBullet>
  <w:abstractNum w:abstractNumId="0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2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E1D10C3"/>
    <w:multiLevelType w:val="hybridMultilevel"/>
    <w:tmpl w:val="5E4843A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7045EB"/>
    <w:multiLevelType w:val="hybridMultilevel"/>
    <w:tmpl w:val="55CCF7F8"/>
    <w:lvl w:ilvl="0" w:tplc="54D836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1FA3E63"/>
    <w:multiLevelType w:val="hybridMultilevel"/>
    <w:tmpl w:val="3DD6C232"/>
    <w:lvl w:ilvl="0" w:tplc="DE142504">
      <w:start w:val="1"/>
      <w:numFmt w:val="bullet"/>
      <w:pStyle w:val="ListParagraph"/>
      <w:lvlText w:val=""/>
      <w:lvlPicBulletId w:val="1"/>
      <w:lvlJc w:val="left"/>
      <w:pPr>
        <w:ind w:left="115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abstractNum w:abstractNumId="7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9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054085D"/>
    <w:multiLevelType w:val="hybridMultilevel"/>
    <w:tmpl w:val="B71052B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54D83606">
      <w:start w:val="1"/>
      <w:numFmt w:val="bullet"/>
      <w:lvlText w:val=""/>
      <w:lvlPicBulletId w:val="2"/>
      <w:lvlJc w:val="left"/>
      <w:pPr>
        <w:ind w:left="1776" w:hanging="360"/>
      </w:pPr>
      <w:rPr>
        <w:rFonts w:ascii="Symbol" w:hAnsi="Symbol" w:hint="default"/>
        <w:color w:val="auto"/>
      </w:rPr>
    </w:lvl>
    <w:lvl w:ilvl="3" w:tplc="FFFFFFFF">
      <w:start w:val="1"/>
      <w:numFmt w:val="bullet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A6D79F8"/>
    <w:multiLevelType w:val="hybridMultilevel"/>
    <w:tmpl w:val="F480589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8185080"/>
    <w:multiLevelType w:val="hybridMultilevel"/>
    <w:tmpl w:val="1EFC2834"/>
    <w:lvl w:ilvl="0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1" w:tplc="54D836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54D836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3" w:tplc="080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A31733"/>
    <w:multiLevelType w:val="multilevel"/>
    <w:tmpl w:val="1E9E10F6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4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2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8D4638B"/>
    <w:multiLevelType w:val="multilevel"/>
    <w:tmpl w:val="3E12A63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none"/>
      <w:lvlText w:val=""/>
      <w:lvlJc w:val="left"/>
      <w:pPr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913270F"/>
    <w:multiLevelType w:val="hybridMultilevel"/>
    <w:tmpl w:val="854068A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54D83606">
      <w:start w:val="1"/>
      <w:numFmt w:val="bullet"/>
      <w:lvlText w:val=""/>
      <w:lvlPicBulletId w:val="2"/>
      <w:lvlJc w:val="left"/>
      <w:pPr>
        <w:ind w:left="1776" w:hanging="360"/>
      </w:pPr>
      <w:rPr>
        <w:rFonts w:ascii="Symbol" w:hAnsi="Symbol" w:hint="default"/>
        <w:color w:val="auto"/>
      </w:r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AA71D54"/>
    <w:multiLevelType w:val="hybridMultilevel"/>
    <w:tmpl w:val="7C589D40"/>
    <w:lvl w:ilvl="0" w:tplc="289A1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2008CE"/>
    <w:multiLevelType w:val="hybridMultilevel"/>
    <w:tmpl w:val="CD06E828"/>
    <w:lvl w:ilvl="0" w:tplc="54D836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558367">
    <w:abstractNumId w:val="34"/>
  </w:num>
  <w:num w:numId="2" w16cid:durableId="889462652">
    <w:abstractNumId w:val="11"/>
  </w:num>
  <w:num w:numId="3" w16cid:durableId="913858091">
    <w:abstractNumId w:val="29"/>
  </w:num>
  <w:num w:numId="4" w16cid:durableId="1120102024">
    <w:abstractNumId w:val="16"/>
  </w:num>
  <w:num w:numId="5" w16cid:durableId="2063749804">
    <w:abstractNumId w:val="22"/>
  </w:num>
  <w:num w:numId="6" w16cid:durableId="131557142">
    <w:abstractNumId w:val="23"/>
  </w:num>
  <w:num w:numId="7" w16cid:durableId="405227070">
    <w:abstractNumId w:val="9"/>
  </w:num>
  <w:num w:numId="8" w16cid:durableId="604268038">
    <w:abstractNumId w:val="25"/>
  </w:num>
  <w:num w:numId="9" w16cid:durableId="1805997603">
    <w:abstractNumId w:val="20"/>
  </w:num>
  <w:num w:numId="10" w16cid:durableId="952129174">
    <w:abstractNumId w:val="8"/>
  </w:num>
  <w:num w:numId="11" w16cid:durableId="1687905065">
    <w:abstractNumId w:val="30"/>
  </w:num>
  <w:num w:numId="12" w16cid:durableId="1158493702">
    <w:abstractNumId w:val="14"/>
  </w:num>
  <w:num w:numId="13" w16cid:durableId="1141311949">
    <w:abstractNumId w:val="17"/>
  </w:num>
  <w:num w:numId="14" w16cid:durableId="349646943">
    <w:abstractNumId w:val="7"/>
  </w:num>
  <w:num w:numId="15" w16cid:durableId="1336610259">
    <w:abstractNumId w:val="5"/>
  </w:num>
  <w:num w:numId="16" w16cid:durableId="500393426">
    <w:abstractNumId w:val="28"/>
  </w:num>
  <w:num w:numId="17" w16cid:durableId="903374144">
    <w:abstractNumId w:val="10"/>
  </w:num>
  <w:num w:numId="18" w16cid:durableId="1317494555">
    <w:abstractNumId w:val="23"/>
  </w:num>
  <w:num w:numId="19" w16cid:durableId="1041898473">
    <w:abstractNumId w:val="26"/>
  </w:num>
  <w:num w:numId="20" w16cid:durableId="695548405">
    <w:abstractNumId w:val="6"/>
  </w:num>
  <w:num w:numId="21" w16cid:durableId="202481515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0467829">
    <w:abstractNumId w:val="13"/>
  </w:num>
  <w:num w:numId="23" w16cid:durableId="1661076449">
    <w:abstractNumId w:val="33"/>
  </w:num>
  <w:num w:numId="24" w16cid:durableId="1719284549">
    <w:abstractNumId w:val="4"/>
  </w:num>
  <w:num w:numId="25" w16cid:durableId="1696225161">
    <w:abstractNumId w:val="24"/>
  </w:num>
  <w:num w:numId="26" w16cid:durableId="18053495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84811522">
    <w:abstractNumId w:val="18"/>
  </w:num>
  <w:num w:numId="28" w16cid:durableId="1523864334">
    <w:abstractNumId w:val="2"/>
  </w:num>
  <w:num w:numId="29" w16cid:durableId="758065594">
    <w:abstractNumId w:val="0"/>
  </w:num>
  <w:num w:numId="30" w16cid:durableId="998537897">
    <w:abstractNumId w:val="32"/>
  </w:num>
  <w:num w:numId="31" w16cid:durableId="1313952029">
    <w:abstractNumId w:val="3"/>
  </w:num>
  <w:num w:numId="32" w16cid:durableId="102045072">
    <w:abstractNumId w:val="21"/>
  </w:num>
  <w:num w:numId="33" w16cid:durableId="272708216">
    <w:abstractNumId w:val="15"/>
  </w:num>
  <w:num w:numId="34" w16cid:durableId="1174568455">
    <w:abstractNumId w:val="1"/>
  </w:num>
  <w:num w:numId="35" w16cid:durableId="1776169873">
    <w:abstractNumId w:val="19"/>
  </w:num>
  <w:num w:numId="36" w16cid:durableId="69311685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displayBackgroundShape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264"/>
    <w:rsid w:val="000139FC"/>
    <w:rsid w:val="00031583"/>
    <w:rsid w:val="0005395F"/>
    <w:rsid w:val="00063B79"/>
    <w:rsid w:val="00066A04"/>
    <w:rsid w:val="000737F7"/>
    <w:rsid w:val="0007765C"/>
    <w:rsid w:val="000B349F"/>
    <w:rsid w:val="000C30BB"/>
    <w:rsid w:val="000C690D"/>
    <w:rsid w:val="000D0009"/>
    <w:rsid w:val="000D1BF9"/>
    <w:rsid w:val="000D3E23"/>
    <w:rsid w:val="000D7FBB"/>
    <w:rsid w:val="000F0816"/>
    <w:rsid w:val="001007C5"/>
    <w:rsid w:val="001063CA"/>
    <w:rsid w:val="00107977"/>
    <w:rsid w:val="00107FC4"/>
    <w:rsid w:val="00122898"/>
    <w:rsid w:val="001236A4"/>
    <w:rsid w:val="00132EB6"/>
    <w:rsid w:val="00154100"/>
    <w:rsid w:val="001662C2"/>
    <w:rsid w:val="0017127F"/>
    <w:rsid w:val="00182CF0"/>
    <w:rsid w:val="001934B9"/>
    <w:rsid w:val="001B6C99"/>
    <w:rsid w:val="001C0572"/>
    <w:rsid w:val="001C087F"/>
    <w:rsid w:val="001E03D4"/>
    <w:rsid w:val="00213BF7"/>
    <w:rsid w:val="002223CB"/>
    <w:rsid w:val="00222D7B"/>
    <w:rsid w:val="00227749"/>
    <w:rsid w:val="00227889"/>
    <w:rsid w:val="0023761F"/>
    <w:rsid w:val="00241D58"/>
    <w:rsid w:val="00243155"/>
    <w:rsid w:val="00251A1E"/>
    <w:rsid w:val="0026688F"/>
    <w:rsid w:val="002A1EF0"/>
    <w:rsid w:val="002A45A6"/>
    <w:rsid w:val="002D423F"/>
    <w:rsid w:val="002D6A28"/>
    <w:rsid w:val="002E5D87"/>
    <w:rsid w:val="002F2FFC"/>
    <w:rsid w:val="00301192"/>
    <w:rsid w:val="00317E94"/>
    <w:rsid w:val="00330CF5"/>
    <w:rsid w:val="003634A0"/>
    <w:rsid w:val="003670F9"/>
    <w:rsid w:val="0037137B"/>
    <w:rsid w:val="003C6777"/>
    <w:rsid w:val="003D2D20"/>
    <w:rsid w:val="003E09F3"/>
    <w:rsid w:val="003E3FA9"/>
    <w:rsid w:val="003E409D"/>
    <w:rsid w:val="00406C25"/>
    <w:rsid w:val="00416FEC"/>
    <w:rsid w:val="00426264"/>
    <w:rsid w:val="00432372"/>
    <w:rsid w:val="00435DDC"/>
    <w:rsid w:val="00447E53"/>
    <w:rsid w:val="004516F3"/>
    <w:rsid w:val="00467813"/>
    <w:rsid w:val="0047459B"/>
    <w:rsid w:val="00484321"/>
    <w:rsid w:val="004845F9"/>
    <w:rsid w:val="004A2AC8"/>
    <w:rsid w:val="004A5D89"/>
    <w:rsid w:val="004D31FA"/>
    <w:rsid w:val="004F0E1A"/>
    <w:rsid w:val="004F1C66"/>
    <w:rsid w:val="004F2D8B"/>
    <w:rsid w:val="004F7FA1"/>
    <w:rsid w:val="00501966"/>
    <w:rsid w:val="005169CC"/>
    <w:rsid w:val="005373C6"/>
    <w:rsid w:val="00551C49"/>
    <w:rsid w:val="005679E4"/>
    <w:rsid w:val="00570B85"/>
    <w:rsid w:val="005722F9"/>
    <w:rsid w:val="00573B1B"/>
    <w:rsid w:val="00582D69"/>
    <w:rsid w:val="00583FFA"/>
    <w:rsid w:val="0059237E"/>
    <w:rsid w:val="005A34AD"/>
    <w:rsid w:val="005C5D2E"/>
    <w:rsid w:val="005F35AB"/>
    <w:rsid w:val="00603C23"/>
    <w:rsid w:val="00607653"/>
    <w:rsid w:val="00662334"/>
    <w:rsid w:val="00665A91"/>
    <w:rsid w:val="00671361"/>
    <w:rsid w:val="006727C3"/>
    <w:rsid w:val="006A0AEB"/>
    <w:rsid w:val="006B46F5"/>
    <w:rsid w:val="006B4C77"/>
    <w:rsid w:val="006B6AC4"/>
    <w:rsid w:val="006D19E0"/>
    <w:rsid w:val="006D22E6"/>
    <w:rsid w:val="006E4701"/>
    <w:rsid w:val="006E5D1E"/>
    <w:rsid w:val="006E7F52"/>
    <w:rsid w:val="007230C0"/>
    <w:rsid w:val="007260AE"/>
    <w:rsid w:val="00731D8D"/>
    <w:rsid w:val="00732392"/>
    <w:rsid w:val="00751874"/>
    <w:rsid w:val="0076469A"/>
    <w:rsid w:val="00764B25"/>
    <w:rsid w:val="0077306F"/>
    <w:rsid w:val="007A27BB"/>
    <w:rsid w:val="007A3B3C"/>
    <w:rsid w:val="007B18B3"/>
    <w:rsid w:val="007D0020"/>
    <w:rsid w:val="007E0237"/>
    <w:rsid w:val="007E4979"/>
    <w:rsid w:val="007F17EE"/>
    <w:rsid w:val="008116DB"/>
    <w:rsid w:val="00811967"/>
    <w:rsid w:val="00837769"/>
    <w:rsid w:val="00874520"/>
    <w:rsid w:val="00881359"/>
    <w:rsid w:val="00884A91"/>
    <w:rsid w:val="00895055"/>
    <w:rsid w:val="008D6286"/>
    <w:rsid w:val="008F6684"/>
    <w:rsid w:val="00916F47"/>
    <w:rsid w:val="009267F8"/>
    <w:rsid w:val="00932D0D"/>
    <w:rsid w:val="00945EDF"/>
    <w:rsid w:val="00961B87"/>
    <w:rsid w:val="00961CC2"/>
    <w:rsid w:val="009647E3"/>
    <w:rsid w:val="00967D27"/>
    <w:rsid w:val="009841A0"/>
    <w:rsid w:val="00986E3B"/>
    <w:rsid w:val="00997620"/>
    <w:rsid w:val="009C579D"/>
    <w:rsid w:val="009C7312"/>
    <w:rsid w:val="009D4368"/>
    <w:rsid w:val="009D4513"/>
    <w:rsid w:val="00A05D73"/>
    <w:rsid w:val="00A10ADE"/>
    <w:rsid w:val="00A24F0E"/>
    <w:rsid w:val="00A3460D"/>
    <w:rsid w:val="00A37E85"/>
    <w:rsid w:val="00A45A29"/>
    <w:rsid w:val="00A55285"/>
    <w:rsid w:val="00A62295"/>
    <w:rsid w:val="00A761BC"/>
    <w:rsid w:val="00AA0B67"/>
    <w:rsid w:val="00AB4828"/>
    <w:rsid w:val="00AC63F3"/>
    <w:rsid w:val="00AD3ED6"/>
    <w:rsid w:val="00B043E8"/>
    <w:rsid w:val="00B0603A"/>
    <w:rsid w:val="00B2603D"/>
    <w:rsid w:val="00B41510"/>
    <w:rsid w:val="00B46889"/>
    <w:rsid w:val="00BA0A8A"/>
    <w:rsid w:val="00BC1308"/>
    <w:rsid w:val="00BC2305"/>
    <w:rsid w:val="00BD1DBE"/>
    <w:rsid w:val="00C07268"/>
    <w:rsid w:val="00C111E5"/>
    <w:rsid w:val="00C131E6"/>
    <w:rsid w:val="00C24CDC"/>
    <w:rsid w:val="00C32248"/>
    <w:rsid w:val="00C37352"/>
    <w:rsid w:val="00C5402E"/>
    <w:rsid w:val="00C57522"/>
    <w:rsid w:val="00C65E59"/>
    <w:rsid w:val="00C76BB8"/>
    <w:rsid w:val="00CC281C"/>
    <w:rsid w:val="00CC38DB"/>
    <w:rsid w:val="00CC6B50"/>
    <w:rsid w:val="00CC7CBA"/>
    <w:rsid w:val="00CD2171"/>
    <w:rsid w:val="00CD4C72"/>
    <w:rsid w:val="00CF3CA4"/>
    <w:rsid w:val="00D123E8"/>
    <w:rsid w:val="00D204E3"/>
    <w:rsid w:val="00D30B5B"/>
    <w:rsid w:val="00D40195"/>
    <w:rsid w:val="00D405DC"/>
    <w:rsid w:val="00D44A3F"/>
    <w:rsid w:val="00D4710A"/>
    <w:rsid w:val="00D50C32"/>
    <w:rsid w:val="00D54391"/>
    <w:rsid w:val="00D9391D"/>
    <w:rsid w:val="00DA1FA5"/>
    <w:rsid w:val="00DA3222"/>
    <w:rsid w:val="00DB6588"/>
    <w:rsid w:val="00DF7051"/>
    <w:rsid w:val="00E03706"/>
    <w:rsid w:val="00E117A3"/>
    <w:rsid w:val="00E12EA8"/>
    <w:rsid w:val="00E13CE6"/>
    <w:rsid w:val="00E56483"/>
    <w:rsid w:val="00E65C92"/>
    <w:rsid w:val="00E77E1A"/>
    <w:rsid w:val="00E90352"/>
    <w:rsid w:val="00E96519"/>
    <w:rsid w:val="00EA1B23"/>
    <w:rsid w:val="00EA2348"/>
    <w:rsid w:val="00ED123B"/>
    <w:rsid w:val="00ED433A"/>
    <w:rsid w:val="00EE294C"/>
    <w:rsid w:val="00EE7D26"/>
    <w:rsid w:val="00F02D59"/>
    <w:rsid w:val="00F06077"/>
    <w:rsid w:val="00F111FD"/>
    <w:rsid w:val="00F23A7B"/>
    <w:rsid w:val="00F25735"/>
    <w:rsid w:val="00F339B5"/>
    <w:rsid w:val="00F56864"/>
    <w:rsid w:val="00F5736E"/>
    <w:rsid w:val="00F71CCD"/>
    <w:rsid w:val="00F72EF4"/>
    <w:rsid w:val="00F732F5"/>
    <w:rsid w:val="00F83EB1"/>
    <w:rsid w:val="00F84F7B"/>
    <w:rsid w:val="00F86E88"/>
    <w:rsid w:val="00FA10BF"/>
    <w:rsid w:val="00FA2496"/>
    <w:rsid w:val="00FC67DB"/>
    <w:rsid w:val="00FD3845"/>
    <w:rsid w:val="00FF0E09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1C6D6D"/>
  <w15:chartTrackingRefBased/>
  <w15:docId w15:val="{8FAD1BFD-326F-E54F-A345-82108B3A8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ymbol" w:eastAsiaTheme="minorHAnsi" w:hAnsi="Symbol" w:cs="Times New Roman (Body CS)"/>
        <w:color w:val="00604F"/>
        <w:kern w:val="2"/>
        <w:sz w:val="21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B349F"/>
    <w:pPr>
      <w:spacing w:line="360" w:lineRule="auto"/>
    </w:pPr>
    <w:rPr>
      <w:rFonts w:ascii="Geist" w:hAnsi="Geist"/>
      <w:color w:val="003026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3CE6"/>
    <w:pPr>
      <w:keepNext/>
      <w:keepLines/>
      <w:numPr>
        <w:numId w:val="19"/>
      </w:numPr>
      <w:spacing w:before="240" w:after="240" w:line="240" w:lineRule="auto"/>
      <w:outlineLvl w:val="0"/>
    </w:pPr>
    <w:rPr>
      <w:rFonts w:ascii="AntiqueOli" w:eastAsiaTheme="majorEastAsia" w:hAnsi="AntiqueOli" w:cstheme="majorBidi"/>
      <w:sz w:val="8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009"/>
    <w:pPr>
      <w:keepNext/>
      <w:keepLines/>
      <w:numPr>
        <w:ilvl w:val="1"/>
        <w:numId w:val="19"/>
      </w:numPr>
      <w:spacing w:before="160" w:after="12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E13CE6"/>
    <w:pPr>
      <w:keepNext/>
      <w:keepLines/>
      <w:numPr>
        <w:ilvl w:val="2"/>
        <w:numId w:val="19"/>
      </w:numPr>
      <w:spacing w:before="160" w:after="120" w:line="240" w:lineRule="auto"/>
      <w:outlineLvl w:val="2"/>
    </w:pPr>
    <w:rPr>
      <w:rFonts w:ascii="AntiqueOli" w:eastAsiaTheme="majorEastAsia" w:hAnsi="AntiqueOli" w:cstheme="majorBidi"/>
      <w:color w:val="01614F"/>
      <w:sz w:val="30"/>
    </w:rPr>
  </w:style>
  <w:style w:type="paragraph" w:styleId="Heading4">
    <w:name w:val="heading 4"/>
    <w:basedOn w:val="Normal"/>
    <w:next w:val="Normal"/>
    <w:link w:val="Heading4Char1"/>
    <w:uiPriority w:val="9"/>
    <w:semiHidden/>
    <w:unhideWhenUsed/>
    <w:rsid w:val="00E13CE6"/>
    <w:pPr>
      <w:keepNext/>
      <w:keepLines/>
      <w:spacing w:before="40"/>
      <w:outlineLvl w:val="3"/>
    </w:pPr>
    <w:rPr>
      <w:rFonts w:ascii="Antique Olive Std" w:eastAsiaTheme="majorEastAsia" w:hAnsi="Antique Olive Std" w:cstheme="majorBidi"/>
      <w:iCs/>
      <w:color w:val="01614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uiPriority w:val="99"/>
    <w:rsid w:val="00E13CE6"/>
    <w:rPr>
      <w:rFonts w:ascii="Geist" w:hAnsi="Geist"/>
    </w:rPr>
  </w:style>
  <w:style w:type="character" w:customStyle="1" w:styleId="FooterChar">
    <w:name w:val="Footer Char"/>
    <w:basedOn w:val="DefaultParagraphFont"/>
    <w:uiPriority w:val="99"/>
    <w:rsid w:val="00E13CE6"/>
    <w:rPr>
      <w:rFonts w:ascii="Geist" w:hAnsi="Geist"/>
    </w:rPr>
  </w:style>
  <w:style w:type="character" w:customStyle="1" w:styleId="NoSpacingChar">
    <w:name w:val="No Spacing Char"/>
    <w:basedOn w:val="DefaultParagraphFont"/>
    <w:uiPriority w:val="1"/>
    <w:rsid w:val="000D0009"/>
    <w:rPr>
      <w:rFonts w:ascii="Geist" w:eastAsiaTheme="minorEastAsia" w:hAnsi="Geist"/>
      <w:kern w:val="0"/>
      <w:sz w:val="22"/>
      <w:szCs w:val="22"/>
      <w:lang w:val="en-US" w:eastAsia="zh-CN"/>
      <w14:ligatures w14:val="none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SubtitleChar">
    <w:name w:val="Subtitle Char"/>
    <w:aliases w:val="Heading 3 Green Char"/>
    <w:basedOn w:val="DefaultParagraphFont"/>
    <w:uiPriority w:val="11"/>
    <w:rsid w:val="000D0009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0D0009"/>
    <w:rPr>
      <w:rFonts w:ascii="Geist" w:hAnsi="Geist"/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ListParagraph">
    <w:name w:val="List Paragraph"/>
    <w:basedOn w:val="Normal"/>
    <w:autoRedefine/>
    <w:uiPriority w:val="34"/>
    <w:qFormat/>
    <w:rsid w:val="004D31FA"/>
    <w:pPr>
      <w:numPr>
        <w:numId w:val="20"/>
      </w:numPr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3CE6"/>
    <w:rPr>
      <w:rFonts w:ascii="AntiqueOli" w:eastAsiaTheme="majorEastAsia" w:hAnsi="AntiqueOli" w:cstheme="majorBidi"/>
      <w:color w:val="003025"/>
      <w:sz w:val="8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D0009"/>
    <w:rPr>
      <w:rFonts w:ascii="AntiqueOli" w:eastAsiaTheme="majorEastAsia" w:hAnsi="AntiqueOli" w:cstheme="majorBidi"/>
      <w:color w:val="00B685"/>
      <w:sz w:val="40"/>
      <w:szCs w:val="26"/>
      <w:lang w:val="en-GB"/>
    </w:rPr>
  </w:style>
  <w:style w:type="character" w:styleId="Emphasis">
    <w:name w:val="Emphasis"/>
    <w:basedOn w:val="DefaultParagraphFont"/>
    <w:uiPriority w:val="20"/>
    <w:rsid w:val="000D0009"/>
    <w:rPr>
      <w:rFonts w:ascii="Geist" w:hAnsi="Geist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E13CE6"/>
    <w:rPr>
      <w:rFonts w:ascii="AntiqueOli" w:eastAsiaTheme="majorEastAsia" w:hAnsi="AntiqueOli" w:cstheme="majorBidi"/>
      <w:color w:val="01614F"/>
      <w:sz w:val="3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character" w:customStyle="1" w:styleId="Heading4Char">
    <w:name w:val="Heading 4 Char"/>
    <w:basedOn w:val="DefaultParagraphFont"/>
    <w:uiPriority w:val="9"/>
    <w:rsid w:val="00E13CE6"/>
    <w:rPr>
      <w:rFonts w:ascii="Geist" w:eastAsiaTheme="majorEastAsia" w:hAnsi="Geist" w:cstheme="majorBidi"/>
      <w:i w:val="0"/>
      <w:iCs/>
      <w:color w:val="01614F"/>
      <w:sz w:val="21"/>
      <w:lang w:val="en-GB"/>
    </w:rPr>
  </w:style>
  <w:style w:type="character" w:customStyle="1" w:styleId="Heading5Char">
    <w:name w:val="Heading 5 Char"/>
    <w:basedOn w:val="DefaultParagraphFont"/>
    <w:uiPriority w:val="9"/>
    <w:semiHidden/>
    <w:rsid w:val="000D0009"/>
    <w:rPr>
      <w:rFonts w:ascii="Geist" w:eastAsiaTheme="majorEastAsia" w:hAnsi="Geist" w:cstheme="majorBidi"/>
      <w:color w:val="2F5496" w:themeColor="accent1" w:themeShade="BF"/>
      <w:sz w:val="21"/>
      <w:lang w:val="en-GB"/>
    </w:rPr>
  </w:style>
  <w:style w:type="character" w:styleId="SubtleEmphasis">
    <w:name w:val="Subtle Emphasis"/>
    <w:basedOn w:val="DefaultParagraphFont"/>
    <w:uiPriority w:val="19"/>
    <w:rsid w:val="000D0009"/>
    <w:rPr>
      <w:rFonts w:ascii="Geist" w:hAnsi="Geist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0D0009"/>
    <w:rPr>
      <w:rFonts w:ascii="Geist" w:hAnsi="Geist"/>
      <w:i/>
      <w:iCs/>
      <w:color w:val="4472C4" w:themeColor="accent1"/>
    </w:rPr>
  </w:style>
  <w:style w:type="character" w:styleId="Strong">
    <w:name w:val="Strong"/>
    <w:basedOn w:val="DefaultParagraphFont"/>
    <w:uiPriority w:val="22"/>
    <w:rsid w:val="000D0009"/>
    <w:rPr>
      <w:rFonts w:ascii="Geist" w:hAnsi="Geist"/>
      <w:b/>
      <w:bCs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rsid w:val="00E13CE6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TitleChar1">
    <w:name w:val="Title Char1"/>
    <w:basedOn w:val="DefaultParagraphFont"/>
    <w:uiPriority w:val="10"/>
    <w:rsid w:val="00E13CE6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NoSpacing">
    <w:name w:val="No Spacing"/>
    <w:uiPriority w:val="1"/>
    <w:rsid w:val="00E13CE6"/>
    <w:rPr>
      <w:rFonts w:ascii="Geist" w:hAnsi="Geist"/>
      <w:color w:val="003025"/>
      <w:lang w:val="en-GB"/>
    </w:rPr>
  </w:style>
  <w:style w:type="paragraph" w:customStyle="1" w:styleId="Frontpage-Extrainformation">
    <w:name w:val="Front page - Extra information"/>
    <w:basedOn w:val="Title"/>
    <w:rsid w:val="00E13CE6"/>
    <w:rPr>
      <w:rFonts w:ascii="Geist" w:hAnsi="Geist"/>
      <w:sz w:val="52"/>
      <w:szCs w:val="52"/>
    </w:rPr>
  </w:style>
  <w:style w:type="paragraph" w:styleId="Subtitle">
    <w:name w:val="Subtitle"/>
    <w:basedOn w:val="Normal"/>
    <w:next w:val="Normal"/>
    <w:link w:val="SubtitleChar1"/>
    <w:uiPriority w:val="11"/>
    <w:rsid w:val="00E13CE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1">
    <w:name w:val="Subtitle Char1"/>
    <w:basedOn w:val="DefaultParagraphFont"/>
    <w:link w:val="Subtitle"/>
    <w:uiPriority w:val="11"/>
    <w:rsid w:val="00E13CE6"/>
    <w:rPr>
      <w:rFonts w:ascii="Geist" w:eastAsiaTheme="minorEastAsia" w:hAnsi="Geist"/>
      <w:color w:val="5A5A5A" w:themeColor="text1" w:themeTint="A5"/>
      <w:spacing w:val="15"/>
      <w:sz w:val="22"/>
      <w:szCs w:val="22"/>
      <w:lang w:val="en-GB"/>
    </w:rPr>
  </w:style>
  <w:style w:type="character" w:customStyle="1" w:styleId="Heading4Char1">
    <w:name w:val="Heading 4 Char1"/>
    <w:basedOn w:val="DefaultParagraphFont"/>
    <w:link w:val="Heading4"/>
    <w:uiPriority w:val="9"/>
    <w:semiHidden/>
    <w:rsid w:val="00E13CE6"/>
    <w:rPr>
      <w:rFonts w:ascii="Antique Olive Std" w:eastAsiaTheme="majorEastAsia" w:hAnsi="Antique Olive Std" w:cstheme="majorBidi"/>
      <w:iCs/>
      <w:color w:val="01614F"/>
      <w:sz w:val="21"/>
      <w:lang w:val="en-GB"/>
    </w:rPr>
  </w:style>
  <w:style w:type="paragraph" w:customStyle="1" w:styleId="Stijl1">
    <w:name w:val="Stijl1"/>
    <w:basedOn w:val="Heading1"/>
    <w:rsid w:val="005169CC"/>
    <w:pPr>
      <w:numPr>
        <w:numId w:val="0"/>
      </w:numPr>
      <w:spacing w:after="0" w:line="360" w:lineRule="auto"/>
      <w:ind w:left="1077" w:hanging="1077"/>
    </w:pPr>
    <w:rPr>
      <w:noProof/>
      <w:color w:val="003025"/>
      <w:sz w:val="90"/>
      <w:lang w:val="en-US"/>
    </w:rPr>
  </w:style>
  <w:style w:type="paragraph" w:customStyle="1" w:styleId="111Title">
    <w:name w:val="1.1.1 Title"/>
    <w:basedOn w:val="Subtitle"/>
    <w:qFormat/>
    <w:rsid w:val="005169CC"/>
    <w:pPr>
      <w:numPr>
        <w:ilvl w:val="0"/>
      </w:numPr>
      <w:spacing w:after="0" w:line="240" w:lineRule="auto"/>
      <w:ind w:left="851" w:hanging="851"/>
    </w:pPr>
    <w:rPr>
      <w:rFonts w:ascii="AntiqueOli" w:eastAsiaTheme="minorHAnsi" w:hAnsi="AntiqueOli" w:cstheme="minorBidi"/>
      <w:color w:val="00604E"/>
      <w:spacing w:val="0"/>
      <w:sz w:val="30"/>
      <w:szCs w:val="30"/>
      <w:lang w:val="en-US"/>
    </w:rPr>
  </w:style>
  <w:style w:type="paragraph" w:customStyle="1" w:styleId="11Title">
    <w:name w:val="1.1 Title"/>
    <w:basedOn w:val="Heading2"/>
    <w:qFormat/>
    <w:rsid w:val="005169CC"/>
    <w:pPr>
      <w:numPr>
        <w:ilvl w:val="0"/>
        <w:numId w:val="0"/>
      </w:numPr>
      <w:spacing w:before="40" w:after="0"/>
      <w:ind w:left="794" w:hanging="794"/>
    </w:pPr>
    <w:rPr>
      <w:noProof/>
      <w:lang w:val="en-US"/>
    </w:rPr>
  </w:style>
  <w:style w:type="paragraph" w:customStyle="1" w:styleId="1Heading">
    <w:name w:val="1. Heading"/>
    <w:basedOn w:val="Stijl1"/>
    <w:qFormat/>
    <w:rsid w:val="005169CC"/>
  </w:style>
  <w:style w:type="paragraph" w:styleId="TOC1">
    <w:name w:val="toc 1"/>
    <w:basedOn w:val="Normal"/>
    <w:next w:val="Normal"/>
    <w:autoRedefine/>
    <w:uiPriority w:val="39"/>
    <w:unhideWhenUsed/>
    <w:rsid w:val="005169CC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color w:val="003025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5169CC"/>
    <w:pPr>
      <w:ind w:left="210"/>
    </w:pPr>
    <w:rPr>
      <w:rFonts w:ascii="Reckless Neue" w:hAnsi="Reckless Neue" w:cstheme="minorHAnsi"/>
      <w:smallCaps/>
      <w:color w:val="003025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5169CC"/>
    <w:pPr>
      <w:ind w:left="630"/>
    </w:pPr>
    <w:rPr>
      <w:rFonts w:asciiTheme="minorHAnsi" w:hAnsiTheme="minorHAnsi" w:cstheme="minorHAnsi"/>
      <w:color w:val="00302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numbering" Target="numbering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hirzathakur/Desktop/2.%20Reporting%20KB/1.%20Standard%20Settings/1.%20STT%20&amp;%20RVF%20enabled/SpeakUp&#174;%20How%20To%20Report%20-%20STT%20enabled%20and%20Receive%20voice%20file%20enable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5" ma:contentTypeDescription="Create a new document." ma:contentTypeScope="" ma:versionID="3b2fd7268b539a8841d7efad1bffc92b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3fd21b51844a2e8afc3eaaf5ee2f8456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  <xsd:element ref="ns2:MediaServiceSearchProperties" minOccurs="0"/>
                <xsd:element ref="ns2:DateTi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Time" ma:index="29" nillable="true" ma:displayName="Date &amp; Time" ma:format="DateOnly" ma:internalName="DateTime">
      <xsd:simpleType>
        <xsd:restriction base="dms:DateTim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  <DateTime xmlns="30ab7d7b-7b35-4312-8626-0aa813b9ccd4" xsi:nil="true"/>
  </documentManagement>
</p:properties>
</file>

<file path=customXml/itemProps1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03AE91-53C9-4E53-B3A1-47445A51B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SpeakUp® How To Report - STT enabled and Receive voice file enabled.dotx</Template>
  <TotalTime>4</TotalTime>
  <Pages>12</Pages>
  <Words>989</Words>
  <Characters>5642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Shirza Thakur</dc:creator>
  <cp:keywords/>
  <dc:description/>
  <cp:lastModifiedBy>Shirza Thakur</cp:lastModifiedBy>
  <cp:revision>7</cp:revision>
  <cp:lastPrinted>2023-10-27T08:45:00Z</cp:lastPrinted>
  <dcterms:created xsi:type="dcterms:W3CDTF">2025-09-24T11:25:00Z</dcterms:created>
  <dcterms:modified xsi:type="dcterms:W3CDTF">2025-09-24T15:54:00Z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