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009563B0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F06B0" w14:textId="77777777" w:rsidR="00EC02AB" w:rsidRDefault="00EC02AB" w:rsidP="00E13CE6">
      <w:pPr>
        <w:pStyle w:val="Title"/>
      </w:pPr>
    </w:p>
    <w:p w14:paraId="7BB8E973" w14:textId="72BC0594" w:rsidR="00E13CE6" w:rsidRDefault="00E13CE6" w:rsidP="00EC02AB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A3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1A150B80" w:rsidR="00213BF7" w:rsidRPr="00213BF7" w:rsidRDefault="00824AA3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1A150B80" w:rsidR="00213BF7" w:rsidRPr="00213BF7" w:rsidRDefault="00824AA3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489EDA65" w14:textId="77777777" w:rsidR="00824AA3" w:rsidRPr="00AC7DD1" w:rsidRDefault="00824AA3" w:rsidP="00824AA3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112D1EB9" w14:textId="77777777" w:rsidR="00824AA3" w:rsidRPr="004137F2" w:rsidRDefault="00824AA3" w:rsidP="00824AA3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4137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4137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4137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4137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0B00645F" w14:textId="77777777" w:rsidR="00824AA3" w:rsidRPr="004137F2" w:rsidRDefault="00824AA3" w:rsidP="00824AA3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4137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291736BA" w14:textId="77777777" w:rsidR="00824AA3" w:rsidRPr="004137F2" w:rsidRDefault="00824AA3" w:rsidP="00824AA3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4137F2">
          <w:rPr>
            <w:rStyle w:val="Hyperlink"/>
            <w:sz w:val="22"/>
            <w:szCs w:val="22"/>
          </w:rPr>
          <w:t>Via Web</w:t>
        </w:r>
        <w:r w:rsidRPr="004137F2">
          <w:rPr>
            <w:noProof/>
            <w:webHidden/>
            <w:sz w:val="22"/>
            <w:szCs w:val="22"/>
          </w:rPr>
          <w:tab/>
        </w:r>
        <w:r w:rsidRPr="004137F2">
          <w:rPr>
            <w:noProof/>
            <w:webHidden/>
            <w:sz w:val="22"/>
            <w:szCs w:val="22"/>
          </w:rPr>
          <w:fldChar w:fldCharType="begin"/>
        </w:r>
        <w:r w:rsidRPr="004137F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137F2">
          <w:rPr>
            <w:noProof/>
            <w:webHidden/>
            <w:sz w:val="22"/>
            <w:szCs w:val="22"/>
          </w:rPr>
        </w:r>
        <w:r w:rsidRPr="004137F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4137F2">
          <w:rPr>
            <w:noProof/>
            <w:webHidden/>
            <w:sz w:val="22"/>
            <w:szCs w:val="22"/>
          </w:rPr>
          <w:fldChar w:fldCharType="end"/>
        </w:r>
      </w:hyperlink>
    </w:p>
    <w:p w14:paraId="7A9B4978" w14:textId="77777777" w:rsidR="00824AA3" w:rsidRPr="004137F2" w:rsidRDefault="00824AA3" w:rsidP="00824AA3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4137F2">
          <w:rPr>
            <w:rStyle w:val="Hyperlink"/>
            <w:sz w:val="22"/>
            <w:szCs w:val="22"/>
          </w:rPr>
          <w:t>Via the SpeakUp App</w:t>
        </w:r>
        <w:r w:rsidRPr="004137F2">
          <w:rPr>
            <w:noProof/>
            <w:webHidden/>
            <w:sz w:val="22"/>
            <w:szCs w:val="22"/>
          </w:rPr>
          <w:tab/>
        </w:r>
        <w:r w:rsidRPr="004137F2">
          <w:rPr>
            <w:noProof/>
            <w:webHidden/>
            <w:sz w:val="22"/>
            <w:szCs w:val="22"/>
          </w:rPr>
          <w:fldChar w:fldCharType="begin"/>
        </w:r>
        <w:r w:rsidRPr="004137F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137F2">
          <w:rPr>
            <w:noProof/>
            <w:webHidden/>
            <w:sz w:val="22"/>
            <w:szCs w:val="22"/>
          </w:rPr>
        </w:r>
        <w:r w:rsidRPr="004137F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4137F2">
          <w:rPr>
            <w:noProof/>
            <w:webHidden/>
            <w:sz w:val="22"/>
            <w:szCs w:val="22"/>
          </w:rPr>
          <w:fldChar w:fldCharType="end"/>
        </w:r>
      </w:hyperlink>
    </w:p>
    <w:p w14:paraId="325E80DF" w14:textId="77777777" w:rsidR="00824AA3" w:rsidRPr="004137F2" w:rsidRDefault="00824AA3" w:rsidP="00824AA3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4137F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E82C3A6" w14:textId="77777777" w:rsidR="00824AA3" w:rsidRPr="004137F2" w:rsidRDefault="00824AA3" w:rsidP="00824AA3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4137F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998B2F0" w14:textId="77777777" w:rsidR="00824AA3" w:rsidRPr="004137F2" w:rsidRDefault="00824AA3" w:rsidP="00824AA3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4137F2">
          <w:rPr>
            <w:rStyle w:val="Hyperlink"/>
            <w:sz w:val="22"/>
            <w:szCs w:val="22"/>
          </w:rPr>
          <w:t>Via Phone</w:t>
        </w:r>
        <w:r w:rsidRPr="004137F2">
          <w:rPr>
            <w:noProof/>
            <w:webHidden/>
            <w:sz w:val="22"/>
            <w:szCs w:val="22"/>
          </w:rPr>
          <w:tab/>
        </w:r>
        <w:r w:rsidRPr="004137F2">
          <w:rPr>
            <w:noProof/>
            <w:webHidden/>
            <w:sz w:val="22"/>
            <w:szCs w:val="22"/>
          </w:rPr>
          <w:fldChar w:fldCharType="begin"/>
        </w:r>
        <w:r w:rsidRPr="004137F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137F2">
          <w:rPr>
            <w:noProof/>
            <w:webHidden/>
            <w:sz w:val="22"/>
            <w:szCs w:val="22"/>
          </w:rPr>
        </w:r>
        <w:r w:rsidRPr="004137F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4137F2">
          <w:rPr>
            <w:noProof/>
            <w:webHidden/>
            <w:sz w:val="22"/>
            <w:szCs w:val="22"/>
          </w:rPr>
          <w:fldChar w:fldCharType="end"/>
        </w:r>
      </w:hyperlink>
    </w:p>
    <w:p w14:paraId="62156FC9" w14:textId="77777777" w:rsidR="00824AA3" w:rsidRPr="00B37128" w:rsidRDefault="00824AA3" w:rsidP="00824AA3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4137F2">
        <w:rPr>
          <w:i/>
          <w:iCs/>
          <w:noProof/>
          <w:sz w:val="22"/>
          <w:szCs w:val="22"/>
        </w:rPr>
        <w:fldChar w:fldCharType="end"/>
      </w:r>
    </w:p>
    <w:p w14:paraId="6B6E609D" w14:textId="77777777" w:rsidR="00824AA3" w:rsidRDefault="00824AA3" w:rsidP="00824AA3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047D44C6" w14:textId="77777777" w:rsidR="00824AA3" w:rsidRPr="005E46F7" w:rsidRDefault="00824AA3" w:rsidP="00824AA3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54C41C65" w14:textId="77777777" w:rsidR="00824AA3" w:rsidRPr="00423E0E" w:rsidRDefault="00824AA3" w:rsidP="00824AA3">
      <w:pPr>
        <w:rPr>
          <w:lang w:val="en-GB"/>
        </w:rPr>
      </w:pPr>
    </w:p>
    <w:p w14:paraId="02823EF0" w14:textId="77777777" w:rsidR="00824AA3" w:rsidRDefault="00824AA3" w:rsidP="00824AA3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59B53469" w14:textId="77777777" w:rsidR="00824AA3" w:rsidRPr="00423E0E" w:rsidRDefault="00824AA3" w:rsidP="00824AA3">
      <w:pPr>
        <w:jc w:val="both"/>
        <w:rPr>
          <w:lang w:val="en-US"/>
        </w:rPr>
      </w:pPr>
    </w:p>
    <w:p w14:paraId="17A874F8" w14:textId="77777777" w:rsidR="00824AA3" w:rsidRDefault="00824AA3" w:rsidP="00824AA3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349C09E3" w14:textId="77777777" w:rsidR="00824AA3" w:rsidRPr="00266873" w:rsidRDefault="00824AA3" w:rsidP="00824AA3">
      <w:pPr>
        <w:jc w:val="both"/>
        <w:rPr>
          <w:rFonts w:cs="Open Sans"/>
          <w:lang w:val="en-US"/>
        </w:rPr>
      </w:pPr>
    </w:p>
    <w:p w14:paraId="6134215B" w14:textId="77777777" w:rsidR="00824AA3" w:rsidRDefault="00824AA3" w:rsidP="00824AA3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27F07C5F" w14:textId="77777777" w:rsidR="00824AA3" w:rsidRDefault="00824AA3" w:rsidP="00824AA3">
      <w:pPr>
        <w:jc w:val="both"/>
        <w:rPr>
          <w:rFonts w:cs="Open Sans"/>
          <w:lang w:val="en-US"/>
        </w:rPr>
      </w:pPr>
    </w:p>
    <w:p w14:paraId="4FE019F5" w14:textId="77777777" w:rsidR="00824AA3" w:rsidRPr="00824AA3" w:rsidRDefault="00824AA3" w:rsidP="00824AA3">
      <w:pPr>
        <w:rPr>
          <w:lang w:val="en-US"/>
        </w:rPr>
      </w:pPr>
    </w:p>
    <w:p w14:paraId="6350B6DA" w14:textId="77777777" w:rsidR="00824AA3" w:rsidRPr="00423E0E" w:rsidRDefault="00824AA3" w:rsidP="00824AA3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2A83A3C9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172F20A7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060456DA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6F8494CD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4C4D71BC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52111D7A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75A4A589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486F7F44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78722F56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4F8EFC10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3B68DB63" w14:textId="77777777" w:rsidR="00824AA3" w:rsidRDefault="00824AA3" w:rsidP="00824AA3">
      <w:pPr>
        <w:rPr>
          <w:noProof/>
          <w:color w:val="000000"/>
          <w:szCs w:val="21"/>
          <w:lang w:val="en-US"/>
        </w:rPr>
      </w:pPr>
    </w:p>
    <w:p w14:paraId="40B53C2F" w14:textId="77777777" w:rsidR="00824AA3" w:rsidRDefault="00824AA3" w:rsidP="00824AA3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824AA3">
        <w:rPr>
          <w:sz w:val="60"/>
          <w:szCs w:val="60"/>
          <w:lang w:val="en-US"/>
        </w:rPr>
        <w:br w:type="page"/>
      </w:r>
    </w:p>
    <w:p w14:paraId="03D29B0A" w14:textId="77777777" w:rsidR="00824AA3" w:rsidRPr="005E46F7" w:rsidRDefault="00824AA3" w:rsidP="00824AA3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41927871" w14:textId="77777777" w:rsidR="00824AA3" w:rsidRPr="005E46F7" w:rsidRDefault="00824AA3" w:rsidP="00824AA3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2B236E87" w14:textId="77777777" w:rsidR="00824AA3" w:rsidRPr="005E46F7" w:rsidRDefault="00824AA3" w:rsidP="00824AA3">
      <w:pPr>
        <w:pStyle w:val="11Title"/>
        <w:rPr>
          <w:rFonts w:ascii="Reckless Neue" w:hAnsi="Reckless Neue"/>
          <w:b/>
          <w:bCs/>
          <w:color w:val="E49C9E"/>
        </w:rPr>
      </w:pPr>
    </w:p>
    <w:p w14:paraId="095404F7" w14:textId="77777777" w:rsidR="00824AA3" w:rsidRPr="00423E0E" w:rsidRDefault="00824AA3" w:rsidP="00824AA3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774F3BFD" w14:textId="77777777" w:rsidR="00824AA3" w:rsidRPr="00423E0E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5BD44F5" w14:textId="77777777" w:rsidR="00824AA3" w:rsidRPr="00423E0E" w:rsidRDefault="00824AA3" w:rsidP="00824AA3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390B41FF" w14:textId="77777777" w:rsidR="00824AA3" w:rsidRDefault="00824AA3" w:rsidP="00824AA3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FEFA90D" w14:textId="77777777" w:rsidR="00824AA3" w:rsidRDefault="00824AA3" w:rsidP="00824AA3">
      <w:pPr>
        <w:spacing w:line="240" w:lineRule="auto"/>
        <w:ind w:firstLine="360"/>
        <w:rPr>
          <w:rFonts w:eastAsia="Times New Roman"/>
          <w:lang w:val="en-GB"/>
        </w:rPr>
      </w:pPr>
    </w:p>
    <w:p w14:paraId="28355AA0" w14:textId="77777777" w:rsidR="00824AA3" w:rsidRPr="003F3E88" w:rsidRDefault="00824AA3" w:rsidP="00824AA3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21E26C31" w14:textId="77777777" w:rsidR="00824AA3" w:rsidRPr="00423E0E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65D52E5" w14:textId="77777777" w:rsidR="00824AA3" w:rsidRDefault="00824AA3" w:rsidP="00824AA3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4541CC6B" w14:textId="77777777" w:rsidR="00824AA3" w:rsidRPr="0036588A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84C0BAD" w14:textId="77777777" w:rsidR="00824AA3" w:rsidRPr="0064215A" w:rsidRDefault="00824AA3" w:rsidP="00824AA3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6868A76A" w14:textId="77777777" w:rsidR="00824AA3" w:rsidRPr="0036588A" w:rsidRDefault="00824AA3" w:rsidP="00824AA3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11EB76DC" w14:textId="77777777" w:rsidR="00824AA3" w:rsidRPr="00423E0E" w:rsidRDefault="00824AA3" w:rsidP="00824AA3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113B983D" w14:textId="77777777" w:rsidR="00824AA3" w:rsidRPr="00423E0E" w:rsidRDefault="00824AA3" w:rsidP="00824AA3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364C061F" w14:textId="77777777" w:rsidR="00824AA3" w:rsidRPr="00423E0E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D93A250" w14:textId="77777777" w:rsidR="00824AA3" w:rsidRPr="00423E0E" w:rsidRDefault="00824AA3" w:rsidP="00824AA3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43C6A2BD" w14:textId="77777777" w:rsidR="00824AA3" w:rsidRPr="00423E0E" w:rsidRDefault="00824AA3" w:rsidP="00824AA3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365E1809" w14:textId="77777777" w:rsidR="00824AA3" w:rsidRPr="00423E0E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2CCCFE9" w14:textId="77777777" w:rsidR="00824AA3" w:rsidRPr="00423E0E" w:rsidRDefault="00824AA3" w:rsidP="00824AA3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1650F1CB" w14:textId="77777777" w:rsidR="00824AA3" w:rsidRPr="00423E0E" w:rsidRDefault="00824AA3" w:rsidP="00824AA3">
      <w:pPr>
        <w:spacing w:line="240" w:lineRule="auto"/>
        <w:rPr>
          <w:rFonts w:eastAsia="Times New Roman"/>
          <w:lang w:val="en-GB"/>
        </w:rPr>
      </w:pPr>
    </w:p>
    <w:p w14:paraId="3A58AB8C" w14:textId="77777777" w:rsidR="00824AA3" w:rsidRPr="00423E0E" w:rsidRDefault="00824AA3" w:rsidP="00824AA3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76B9F98A" w14:textId="77777777" w:rsidR="00824AA3" w:rsidRPr="00423E0E" w:rsidRDefault="00824AA3" w:rsidP="00824AA3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57A7219C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41C14EE4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2FFC45EA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7C12E79D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7C4C686B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1A4ED0C7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5CAC182A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5127F419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04CC520E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2D7496F0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6CCF4356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66572563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38423D6D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603B5F1B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36C27D15" w14:textId="77777777" w:rsidR="00824AA3" w:rsidRDefault="00824AA3" w:rsidP="00824AA3">
      <w:pPr>
        <w:rPr>
          <w:noProof/>
          <w:color w:val="000000"/>
          <w:szCs w:val="21"/>
          <w:lang w:val="en-GB"/>
        </w:rPr>
      </w:pPr>
    </w:p>
    <w:p w14:paraId="5E4557D5" w14:textId="77777777" w:rsidR="00824AA3" w:rsidRPr="005E46F7" w:rsidRDefault="00824AA3" w:rsidP="00824AA3">
      <w:pPr>
        <w:pStyle w:val="11Title"/>
        <w:ind w:left="0" w:firstLine="0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254771FA" w14:textId="77777777" w:rsidR="00824AA3" w:rsidRDefault="00824AA3" w:rsidP="00824AA3">
      <w:pPr>
        <w:rPr>
          <w:lang w:val="en-US"/>
        </w:rPr>
      </w:pPr>
    </w:p>
    <w:p w14:paraId="40EC575E" w14:textId="77777777" w:rsidR="00824AA3" w:rsidRPr="0086019E" w:rsidRDefault="00824AA3" w:rsidP="00824AA3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45E078EE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F8C1CC0" w14:textId="77777777" w:rsidR="00824AA3" w:rsidRPr="00C50864" w:rsidRDefault="00824AA3" w:rsidP="00824AA3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89EBE70" wp14:editId="6A72D8FE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C6DE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6FD519AC" w14:textId="77777777" w:rsidR="00824AA3" w:rsidRPr="00C50864" w:rsidRDefault="00824AA3" w:rsidP="00824AA3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1BDAD07" wp14:editId="54A3C66D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5D46D252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00FF70C7" w14:textId="77777777" w:rsidR="00824AA3" w:rsidRPr="0086019E" w:rsidRDefault="00824AA3" w:rsidP="00824AA3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629645BA" w14:textId="77777777" w:rsidR="00824AA3" w:rsidRPr="00C50864" w:rsidRDefault="00824AA3" w:rsidP="00824AA3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A00181E" wp14:editId="52FB88ED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BB9" w14:textId="77777777" w:rsidR="00824AA3" w:rsidRPr="00824AA3" w:rsidRDefault="00824AA3" w:rsidP="00824AA3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  <w:r w:rsidRPr="00824AA3">
        <w:rPr>
          <w:rFonts w:eastAsia="Times New Roman"/>
          <w:lang w:val="en-GB"/>
        </w:rPr>
        <w:br/>
      </w:r>
    </w:p>
    <w:p w14:paraId="6AB3B7D9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BA0F267" w14:textId="3B1C1C51" w:rsidR="00824AA3" w:rsidRDefault="00824AA3" w:rsidP="00824AA3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6-digit code. </w:t>
      </w:r>
    </w:p>
    <w:p w14:paraId="3880027B" w14:textId="77777777" w:rsidR="00824AA3" w:rsidRPr="00407480" w:rsidRDefault="00824AA3" w:rsidP="00824AA3">
      <w:pPr>
        <w:spacing w:line="240" w:lineRule="auto"/>
        <w:rPr>
          <w:rFonts w:eastAsia="Times New Roman"/>
          <w:lang w:val="en-GB"/>
        </w:rPr>
      </w:pPr>
    </w:p>
    <w:p w14:paraId="21EBF0D7" w14:textId="77777777" w:rsidR="00824AA3" w:rsidRPr="00B25828" w:rsidRDefault="00824AA3" w:rsidP="00824AA3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73833EDF" w14:textId="77777777" w:rsidR="00824AA3" w:rsidRDefault="00824AA3" w:rsidP="00824AA3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33DA0871" w14:textId="77777777" w:rsidR="00824AA3" w:rsidRP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4E829CE2" w14:textId="77777777" w:rsidR="00824AA3" w:rsidRPr="0086019E" w:rsidRDefault="00824AA3" w:rsidP="00824AA3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03C96F09" w14:textId="77777777" w:rsidR="00824AA3" w:rsidRPr="000404EB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1B55315" w14:textId="77777777" w:rsidR="00824AA3" w:rsidRPr="005E2540" w:rsidRDefault="00824AA3" w:rsidP="00824AA3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044129EB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2F1D551" w14:textId="77777777" w:rsidR="00824AA3" w:rsidRPr="009F1671" w:rsidRDefault="00824AA3" w:rsidP="00824AA3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76AFFB92" wp14:editId="16C0C138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6011" w14:textId="77777777" w:rsidR="00824AA3" w:rsidRPr="009F1671" w:rsidRDefault="00824AA3" w:rsidP="00824AA3">
      <w:pPr>
        <w:spacing w:line="240" w:lineRule="auto"/>
        <w:rPr>
          <w:rFonts w:eastAsia="Times New Roman"/>
          <w:lang w:val="en-GB"/>
        </w:rPr>
      </w:pPr>
    </w:p>
    <w:p w14:paraId="3E1F2546" w14:textId="77777777" w:rsidR="00824AA3" w:rsidRPr="0072219F" w:rsidRDefault="00824AA3" w:rsidP="00824AA3">
      <w:pPr>
        <w:spacing w:line="240" w:lineRule="auto"/>
        <w:rPr>
          <w:rFonts w:eastAsia="Times New Roman"/>
          <w:lang w:val="en-GB"/>
        </w:rPr>
      </w:pPr>
    </w:p>
    <w:p w14:paraId="4BE5B1A4" w14:textId="77777777" w:rsidR="00824AA3" w:rsidRPr="00CA0C77" w:rsidRDefault="00824AA3" w:rsidP="00824AA3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45DCB7CB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3F83D112" w14:textId="77777777" w:rsidR="00824AA3" w:rsidRPr="009F1671" w:rsidRDefault="00824AA3" w:rsidP="00824AA3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5A8AC04" wp14:editId="7BC14201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6FB6" w14:textId="77777777" w:rsidR="00824AA3" w:rsidRPr="00691EBB" w:rsidRDefault="00824AA3" w:rsidP="00824AA3">
      <w:pPr>
        <w:spacing w:line="240" w:lineRule="auto"/>
        <w:rPr>
          <w:rFonts w:eastAsia="Times New Roman"/>
          <w:lang w:val="en-GB"/>
        </w:rPr>
      </w:pPr>
    </w:p>
    <w:p w14:paraId="5BE28097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1B6C1B24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1D59F857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1F98E74B" w14:textId="77777777" w:rsidR="00824AA3" w:rsidRDefault="00824AA3" w:rsidP="00824AA3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47EDD8E0" w14:textId="77777777" w:rsidR="00824AA3" w:rsidRPr="009B3587" w:rsidRDefault="00824AA3" w:rsidP="00824AA3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pl-PL"/>
        </w:rPr>
      </w:pPr>
      <w:r w:rsidRPr="009B3587">
        <w:rPr>
          <w:rFonts w:eastAsia="Times New Roman"/>
          <w:lang w:val="pl-PL"/>
        </w:rPr>
        <w:lastRenderedPageBreak/>
        <w:t xml:space="preserve">Select the </w:t>
      </w:r>
      <w:proofErr w:type="spellStart"/>
      <w:r w:rsidRPr="009B3587">
        <w:rPr>
          <w:rFonts w:eastAsia="Times New Roman"/>
          <w:lang w:val="pl-PL"/>
        </w:rPr>
        <w:t>type</w:t>
      </w:r>
      <w:proofErr w:type="spellEnd"/>
      <w:r w:rsidRPr="009B3587">
        <w:rPr>
          <w:rFonts w:eastAsia="Times New Roman"/>
          <w:lang w:val="pl-PL"/>
        </w:rPr>
        <w:t xml:space="preserve"> of report </w:t>
      </w:r>
      <w:proofErr w:type="spellStart"/>
      <w:r w:rsidRPr="009B3587">
        <w:rPr>
          <w:rFonts w:eastAsia="Times New Roman"/>
          <w:lang w:val="pl-PL"/>
        </w:rPr>
        <w:t>you</w:t>
      </w:r>
      <w:proofErr w:type="spellEnd"/>
      <w:r w:rsidRPr="009B3587">
        <w:rPr>
          <w:rFonts w:eastAsia="Times New Roman"/>
          <w:lang w:val="pl-PL"/>
        </w:rPr>
        <w:t xml:space="preserve"> want to </w:t>
      </w:r>
      <w:proofErr w:type="spellStart"/>
      <w:r w:rsidRPr="009B3587">
        <w:rPr>
          <w:rFonts w:eastAsia="Times New Roman"/>
          <w:lang w:val="pl-PL"/>
        </w:rPr>
        <w:t>leave</w:t>
      </w:r>
      <w:proofErr w:type="spellEnd"/>
      <w:r>
        <w:rPr>
          <w:rFonts w:eastAsia="Times New Roman"/>
          <w:lang w:val="pl-PL"/>
        </w:rPr>
        <w:t>.</w:t>
      </w:r>
    </w:p>
    <w:p w14:paraId="0AA5DECC" w14:textId="77777777" w:rsidR="00824AA3" w:rsidRDefault="00824AA3" w:rsidP="00824AA3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1860EE49" w14:textId="77777777" w:rsidR="00824AA3" w:rsidRDefault="00824AA3" w:rsidP="00824AA3">
      <w:pPr>
        <w:spacing w:line="240" w:lineRule="auto"/>
        <w:rPr>
          <w:rFonts w:eastAsia="Times New Roman"/>
          <w:lang w:val="pl-PL"/>
        </w:rPr>
      </w:pPr>
    </w:p>
    <w:p w14:paraId="59A22682" w14:textId="77777777" w:rsidR="00824AA3" w:rsidRPr="009B3587" w:rsidRDefault="00824AA3" w:rsidP="00824AA3">
      <w:pPr>
        <w:spacing w:line="240" w:lineRule="auto"/>
        <w:rPr>
          <w:rFonts w:eastAsia="Times New Roman"/>
          <w:lang w:val="pl-PL"/>
        </w:rPr>
      </w:pPr>
    </w:p>
    <w:p w14:paraId="3CAC27B6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3476071C" wp14:editId="2EFB8242">
            <wp:extent cx="1512000" cy="3060104"/>
            <wp:effectExtent l="0" t="0" r="0" b="635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4CD5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429C4771" w14:textId="77777777" w:rsidR="00824AA3" w:rsidRDefault="00824AA3" w:rsidP="00824AA3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</w:t>
      </w:r>
      <w:r w:rsidRPr="009B3587">
        <w:rPr>
          <w:rFonts w:eastAsia="Times New Roman"/>
          <w:lang w:val="en-GB"/>
        </w:rPr>
        <w:t>ou can leave a written message or record a voice message, if your organisation has enabled it:</w:t>
      </w:r>
    </w:p>
    <w:p w14:paraId="006D9F82" w14:textId="77777777" w:rsidR="00824AA3" w:rsidRPr="009B3587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rPr>
          <w:rFonts w:eastAsia="Times New Roman"/>
          <w:lang w:val="en-GB"/>
        </w:rPr>
      </w:pPr>
    </w:p>
    <w:p w14:paraId="21CB1BF2" w14:textId="77777777" w:rsidR="00824AA3" w:rsidRP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07FBD9FD" w14:textId="77777777" w:rsidR="00824AA3" w:rsidRPr="001D633E" w:rsidRDefault="00824AA3" w:rsidP="00824AA3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63E66A2E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9844FCD" w14:textId="77777777" w:rsidR="00824AA3" w:rsidRDefault="00824AA3" w:rsidP="00824AA3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03F6289E" w14:textId="77777777" w:rsidR="00824AA3" w:rsidRPr="000A0BC7" w:rsidRDefault="00824AA3" w:rsidP="00824AA3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C0E397" wp14:editId="400E1733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0F145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0EB49C91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1E71881" w14:textId="77777777" w:rsidR="00824AA3" w:rsidRPr="0023711D" w:rsidRDefault="00824AA3" w:rsidP="00824AA3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59A3DEAF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EA2C6E6" w14:textId="77777777" w:rsidR="00824AA3" w:rsidRPr="0023711D" w:rsidRDefault="00824AA3" w:rsidP="00824AA3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8F7BE7E" wp14:editId="3353DAF0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551E7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5813D76B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</w:p>
    <w:p w14:paraId="0C3C0F2C" w14:textId="77777777" w:rsidR="00824AA3" w:rsidRPr="00CA0C77" w:rsidRDefault="00824AA3" w:rsidP="00824AA3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771EC2A7" w14:textId="77777777" w:rsidR="00824AA3" w:rsidRPr="00B25828" w:rsidRDefault="00824AA3" w:rsidP="00824AA3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721E7F4B" w14:textId="77777777" w:rsidR="00824AA3" w:rsidRPr="0023711D" w:rsidRDefault="00824AA3" w:rsidP="00824AA3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0309FF" wp14:editId="16A34931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5F67" w14:textId="77777777" w:rsidR="00824AA3" w:rsidRPr="0023711D" w:rsidRDefault="00824AA3" w:rsidP="00824AA3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6A86AF55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C014391" w14:textId="77777777" w:rsidR="00824AA3" w:rsidRDefault="00824AA3" w:rsidP="00824AA3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89FCE5" w14:textId="77777777" w:rsidR="00824AA3" w:rsidRPr="0032633A" w:rsidRDefault="00824AA3" w:rsidP="00824AA3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33B7DA9F" w14:textId="77777777" w:rsidR="00824AA3" w:rsidRPr="00AB5BA3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2F4AE226" w14:textId="77777777" w:rsidR="00824AA3" w:rsidRPr="00845B0E" w:rsidRDefault="00824AA3" w:rsidP="00824AA3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66D2A438" w14:textId="77777777" w:rsidR="00824AA3" w:rsidRPr="00030960" w:rsidRDefault="00824AA3" w:rsidP="00824AA3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39F2DF12" w14:textId="77777777" w:rsidR="00824AA3" w:rsidRPr="00030960" w:rsidRDefault="00824AA3" w:rsidP="00824AA3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113B9034" wp14:editId="779CDC83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9081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6E086BF8" w14:textId="77777777" w:rsidR="00824AA3" w:rsidRDefault="00824AA3" w:rsidP="00824AA3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5422F165" w14:textId="77777777" w:rsidR="00824AA3" w:rsidRDefault="00824AA3" w:rsidP="00824AA3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5B938389" w14:textId="77777777" w:rsidR="00824AA3" w:rsidRPr="001D633E" w:rsidRDefault="00824AA3" w:rsidP="00824AA3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4137F2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4137F2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4137F2">
        <w:rPr>
          <w:rFonts w:ascii="Reckless Neue" w:hAnsi="Reckless Neue"/>
          <w:b/>
          <w:bCs/>
          <w:sz w:val="22"/>
          <w:szCs w:val="22"/>
        </w:rPr>
        <w:t>)</w:t>
      </w:r>
    </w:p>
    <w:p w14:paraId="452A026D" w14:textId="77777777" w:rsidR="00824AA3" w:rsidRPr="0023711D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77ABD966" w14:textId="77777777" w:rsidR="00824AA3" w:rsidRPr="002F791E" w:rsidRDefault="00824AA3" w:rsidP="00824AA3">
      <w:pPr>
        <w:pStyle w:val="ListParagraph"/>
        <w:numPr>
          <w:ilvl w:val="0"/>
          <w:numId w:val="31"/>
        </w:numPr>
        <w:jc w:val="both"/>
        <w:rPr>
          <w:rFonts w:eastAsia="Times New Roman"/>
          <w:lang w:val="en-GB"/>
        </w:rPr>
      </w:pPr>
      <w:r w:rsidRPr="002F791E">
        <w:rPr>
          <w:rFonts w:eastAsia="Times New Roman"/>
          <w:lang w:val="en-GB"/>
        </w:rPr>
        <w:t>Click on “Record a voice message”</w:t>
      </w:r>
    </w:p>
    <w:p w14:paraId="16C01B0A" w14:textId="77777777" w:rsidR="00824AA3" w:rsidRPr="0032633A" w:rsidRDefault="00824AA3" w:rsidP="00824AA3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0CFD5BA" wp14:editId="57C47763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0135" w14:textId="77777777" w:rsidR="00824AA3" w:rsidRDefault="00824AA3" w:rsidP="00824AA3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824AA3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06D3F65" w14:textId="77777777" w:rsidR="00824AA3" w:rsidRPr="00AC7DD1" w:rsidRDefault="00824AA3" w:rsidP="00824AA3">
      <w:pPr>
        <w:spacing w:line="240" w:lineRule="auto"/>
        <w:rPr>
          <w:rFonts w:eastAsia="Times New Roman"/>
          <w:lang w:val="en-GB"/>
        </w:rPr>
      </w:pPr>
    </w:p>
    <w:p w14:paraId="5A25EA2B" w14:textId="77777777" w:rsidR="00824AA3" w:rsidRDefault="00824AA3" w:rsidP="00824AA3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5B2771">
        <w:rPr>
          <w:rFonts w:eastAsia="Times New Roman"/>
          <w:lang w:val="en-GB"/>
        </w:rPr>
        <w:t>You can listen to your recording. If you're satisfied with it, click "Send"</w:t>
      </w:r>
      <w:r>
        <w:rPr>
          <w:rFonts w:eastAsia="Times New Roman"/>
          <w:lang w:val="en-GB"/>
        </w:rPr>
        <w:t>.</w:t>
      </w:r>
      <w:r w:rsidRPr="005B2771">
        <w:rPr>
          <w:rFonts w:eastAsia="Times New Roman"/>
          <w:lang w:val="en-GB"/>
        </w:rPr>
        <w:t xml:space="preserve"> If not, click the trash icon to delete it and record again.</w:t>
      </w:r>
    </w:p>
    <w:p w14:paraId="7B9563B6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2D1F3321" w14:textId="77777777" w:rsidR="00824AA3" w:rsidRPr="007D1D04" w:rsidRDefault="00824AA3" w:rsidP="00824AA3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76C0D25E" wp14:editId="6641ACF7">
            <wp:extent cx="1511935" cy="2567997"/>
            <wp:effectExtent l="0" t="0" r="0" b="0"/>
            <wp:docPr id="1576987792" name="Picture 6" descr="A screenshot of a video c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7792" name="Picture 6" descr="A screenshot of a video ca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1"/>
                    <a:stretch/>
                  </pic:blipFill>
                  <pic:spPr bwMode="auto">
                    <a:xfrm>
                      <a:off x="0" y="0"/>
                      <a:ext cx="1512000" cy="2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95620" w14:textId="77777777" w:rsidR="00824AA3" w:rsidRPr="00845B0E" w:rsidRDefault="00824AA3" w:rsidP="00824AA3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1869DB00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0034C84" w14:textId="77777777" w:rsidR="00824AA3" w:rsidRDefault="00824AA3" w:rsidP="00824AA3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099B42AB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24593E04" w14:textId="77777777" w:rsidR="00824AA3" w:rsidRPr="002F791E" w:rsidRDefault="00824AA3" w:rsidP="00824AA3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2F791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0EACD328" w14:textId="77777777" w:rsidR="00824AA3" w:rsidRDefault="00824AA3" w:rsidP="00824AA3">
      <w:pPr>
        <w:spacing w:line="240" w:lineRule="auto"/>
        <w:rPr>
          <w:lang w:val="en-GB"/>
        </w:rPr>
      </w:pPr>
    </w:p>
    <w:p w14:paraId="172D65BF" w14:textId="77777777" w:rsidR="00824AA3" w:rsidRPr="0032633A" w:rsidRDefault="00824AA3" w:rsidP="00824AA3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43A51D6A" w14:textId="77777777" w:rsidR="00824AA3" w:rsidRPr="00AB5BA3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30663ADC" w14:textId="77777777" w:rsidR="00824AA3" w:rsidRPr="00845B0E" w:rsidRDefault="00824AA3" w:rsidP="00824AA3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3BF558DD" wp14:editId="4E5ED945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CCB1C" w14:textId="77777777" w:rsidR="00824AA3" w:rsidRPr="00B25828" w:rsidRDefault="00824AA3" w:rsidP="00824AA3">
      <w:pPr>
        <w:rPr>
          <w:lang w:val="en-US"/>
        </w:rPr>
      </w:pPr>
    </w:p>
    <w:p w14:paraId="0338CC10" w14:textId="77777777" w:rsidR="00824AA3" w:rsidRDefault="00824AA3" w:rsidP="00824AA3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4F941F4" w14:textId="77777777" w:rsidR="00824AA3" w:rsidRPr="005E46F7" w:rsidRDefault="00824AA3" w:rsidP="00824AA3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5963F3B3" w14:textId="77777777" w:rsidR="00824AA3" w:rsidRPr="00B25828" w:rsidRDefault="00824AA3" w:rsidP="00824AA3">
      <w:pPr>
        <w:rPr>
          <w:lang w:val="en-GB"/>
        </w:rPr>
      </w:pPr>
    </w:p>
    <w:p w14:paraId="6A890480" w14:textId="77777777" w:rsidR="00824AA3" w:rsidRPr="005E2540" w:rsidRDefault="00824AA3" w:rsidP="00824AA3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257E809D" w14:textId="77777777" w:rsidR="00824AA3" w:rsidRPr="00646824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118BFE9" w14:textId="77777777" w:rsidR="00824AA3" w:rsidRDefault="00824AA3" w:rsidP="00824AA3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2D86FBF4" w14:textId="77777777" w:rsidR="00824AA3" w:rsidRDefault="00824AA3" w:rsidP="00824AA3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E7C7CDC" w14:textId="77777777" w:rsidR="00824AA3" w:rsidRDefault="00824AA3" w:rsidP="00824AA3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8CED242" w14:textId="77777777" w:rsidR="00824AA3" w:rsidRDefault="00824AA3" w:rsidP="00824AA3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3165175D" w14:textId="77777777" w:rsidR="00824AA3" w:rsidRPr="004137F2" w:rsidRDefault="00824AA3" w:rsidP="00824AA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>Enter the ‘</w:t>
      </w:r>
      <w:r w:rsidRPr="004137F2">
        <w:rPr>
          <w:rFonts w:eastAsia="Times New Roman" w:cstheme="majorHAnsi"/>
          <w:lang w:val="en-GB"/>
        </w:rPr>
        <w:t>Organisation code</w:t>
      </w:r>
      <w:r w:rsidRPr="004137F2">
        <w:rPr>
          <w:rFonts w:eastAsia="Times New Roman" w:cstheme="minorHAnsi"/>
          <w:lang w:val="en-GB"/>
        </w:rPr>
        <w:t>’ shared by the organisation with you</w:t>
      </w:r>
    </w:p>
    <w:p w14:paraId="0E3E23BA" w14:textId="77777777" w:rsidR="00824AA3" w:rsidRPr="004137F2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ED615A" w14:textId="77777777" w:rsidR="00824AA3" w:rsidRPr="004137F2" w:rsidRDefault="00824AA3" w:rsidP="00824AA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 xml:space="preserve">Select your language </w:t>
      </w:r>
    </w:p>
    <w:p w14:paraId="2DBC77D0" w14:textId="77777777" w:rsidR="00824AA3" w:rsidRPr="004137F2" w:rsidRDefault="00824AA3" w:rsidP="00824AA3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324D304B" w14:textId="77777777" w:rsidR="00824AA3" w:rsidRPr="004137F2" w:rsidRDefault="00824AA3" w:rsidP="00824AA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 xml:space="preserve">If you already have a report, press 1; To create a new report and consent to the processing of personal data, press 2. </w:t>
      </w:r>
    </w:p>
    <w:p w14:paraId="56428865" w14:textId="77777777" w:rsidR="00824AA3" w:rsidRPr="004137F2" w:rsidRDefault="00824AA3" w:rsidP="00824AA3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1777666" w14:textId="77777777" w:rsidR="00824AA3" w:rsidRPr="004137F2" w:rsidRDefault="00824AA3" w:rsidP="00824AA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>You will receive a unique ‘</w:t>
      </w:r>
      <w:r w:rsidRPr="004137F2">
        <w:rPr>
          <w:rFonts w:eastAsia="Times New Roman" w:cstheme="majorHAnsi"/>
          <w:lang w:val="en-GB"/>
        </w:rPr>
        <w:t>Report number</w:t>
      </w:r>
      <w:r w:rsidRPr="004137F2">
        <w:rPr>
          <w:rFonts w:eastAsia="Times New Roman"/>
          <w:lang w:val="en-GB"/>
        </w:rPr>
        <w:t>’</w:t>
      </w:r>
    </w:p>
    <w:p w14:paraId="6F061845" w14:textId="77777777" w:rsidR="00824AA3" w:rsidRPr="004137F2" w:rsidRDefault="00824AA3" w:rsidP="00824AA3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137F2">
        <w:rPr>
          <w:lang w:val="en-GB"/>
        </w:rPr>
        <w:t>Write this down carefully as you will need it to be able to call back and hear a response to your report.</w:t>
      </w:r>
    </w:p>
    <w:p w14:paraId="57DDFA83" w14:textId="77777777" w:rsidR="00824AA3" w:rsidRPr="004137F2" w:rsidRDefault="00824AA3" w:rsidP="00824AA3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79E05F8F" w14:textId="6C9D3D13" w:rsidR="00824AA3" w:rsidRPr="004137F2" w:rsidRDefault="00824AA3" w:rsidP="00824AA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>Choose a 4-digit PIN code</w:t>
      </w:r>
    </w:p>
    <w:p w14:paraId="2FBEE756" w14:textId="77777777" w:rsidR="00824AA3" w:rsidRPr="001639F6" w:rsidRDefault="00824AA3" w:rsidP="00824AA3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49BDA7C8" w14:textId="77777777" w:rsidR="00824AA3" w:rsidRPr="0075772E" w:rsidRDefault="00824AA3" w:rsidP="00824AA3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0BDA7FD2" w14:textId="77777777" w:rsidR="00824AA3" w:rsidRDefault="00824AA3" w:rsidP="00824AA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message.</w:t>
      </w:r>
    </w:p>
    <w:p w14:paraId="58665ECC" w14:textId="77777777" w:rsidR="00824AA3" w:rsidRPr="007D1D04" w:rsidRDefault="00824AA3" w:rsidP="00824AA3">
      <w:pPr>
        <w:spacing w:line="240" w:lineRule="auto"/>
        <w:rPr>
          <w:rFonts w:eastAsia="Times New Roman"/>
          <w:lang w:val="en-GB"/>
        </w:rPr>
      </w:pPr>
    </w:p>
    <w:p w14:paraId="6A4FAB32" w14:textId="77777777" w:rsidR="00824AA3" w:rsidRDefault="00824AA3" w:rsidP="00824AA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hang-up </w:t>
      </w:r>
    </w:p>
    <w:p w14:paraId="0D679D5F" w14:textId="77777777" w:rsidR="00824AA3" w:rsidRPr="00B25828" w:rsidRDefault="00824AA3" w:rsidP="00824AA3">
      <w:pPr>
        <w:spacing w:line="240" w:lineRule="auto"/>
        <w:rPr>
          <w:rFonts w:eastAsia="Times New Roman"/>
          <w:lang w:val="en-GB"/>
        </w:rPr>
      </w:pPr>
    </w:p>
    <w:p w14:paraId="5B0CF0D2" w14:textId="77777777" w:rsidR="00824AA3" w:rsidRDefault="00824AA3" w:rsidP="00824AA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382DA69D" w14:textId="77777777" w:rsidR="00997620" w:rsidRPr="00EC02AB" w:rsidRDefault="00997620" w:rsidP="000D3E23">
      <w:pPr>
        <w:rPr>
          <w:lang w:val="en-US"/>
        </w:rPr>
        <w:sectPr w:rsidR="00997620" w:rsidRPr="00EC02AB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EC02AB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03055" w14:textId="77777777" w:rsidR="008650A5" w:rsidRDefault="008650A5" w:rsidP="00895055">
      <w:r>
        <w:separator/>
      </w:r>
    </w:p>
  </w:endnote>
  <w:endnote w:type="continuationSeparator" w:id="0">
    <w:p w14:paraId="13AB8A4C" w14:textId="77777777" w:rsidR="008650A5" w:rsidRDefault="008650A5" w:rsidP="00895055">
      <w:r>
        <w:continuationSeparator/>
      </w:r>
    </w:p>
  </w:endnote>
  <w:endnote w:type="continuationNotice" w:id="1">
    <w:p w14:paraId="16218C42" w14:textId="77777777" w:rsidR="008650A5" w:rsidRDefault="008650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95B0614-F6CA-EC42-A440-4EE01E3302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A5D0AE-DBFC-0946-B9F0-563110E7A59F}"/>
    <w:embedBold r:id="rId3" w:fontKey="{DC21B898-04C4-794B-A450-A515C500C89C}"/>
    <w:embedItalic r:id="rId4" w:fontKey="{3DC6B21A-29D1-3347-AB3D-519EB0141A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E13A369-3E7B-AD43-9D47-F5E19BA071F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CB62F0D-F977-BC4B-BC25-28327ACBCB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AF579FC-6A46-5949-9241-D78E484BE134}"/>
    <w:embedBold r:id="rId8" w:fontKey="{1DFBB815-F060-DD48-9E34-32117C7112E5}"/>
    <w:embedItalic r:id="rId9" w:fontKey="{E59D2F21-AB85-734D-B8E5-6279B480268F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01ACE71-9BA0-E142-AEF1-AF984BF6EA5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245D48CE-E6B4-E64B-A032-5AAA3C576F56}"/>
    <w:embedBold r:id="rId17" w:fontKey="{82D27B49-4A5C-BD4B-9F4D-32978A3746A7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D5737" w14:textId="77777777" w:rsidR="008650A5" w:rsidRDefault="008650A5" w:rsidP="00895055">
      <w:r>
        <w:separator/>
      </w:r>
    </w:p>
  </w:footnote>
  <w:footnote w:type="continuationSeparator" w:id="0">
    <w:p w14:paraId="6EE1B7BA" w14:textId="77777777" w:rsidR="008650A5" w:rsidRDefault="008650A5" w:rsidP="00895055">
      <w:r>
        <w:continuationSeparator/>
      </w:r>
    </w:p>
  </w:footnote>
  <w:footnote w:type="continuationNotice" w:id="1">
    <w:p w14:paraId="42499F87" w14:textId="77777777" w:rsidR="008650A5" w:rsidRDefault="008650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49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750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00D71A1"/>
    <w:multiLevelType w:val="hybridMultilevel"/>
    <w:tmpl w:val="555E56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53EE6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1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9"/>
  </w:num>
  <w:num w:numId="2" w16cid:durableId="889462652">
    <w:abstractNumId w:val="11"/>
  </w:num>
  <w:num w:numId="3" w16cid:durableId="913858091">
    <w:abstractNumId w:val="26"/>
  </w:num>
  <w:num w:numId="4" w16cid:durableId="1120102024">
    <w:abstractNumId w:val="15"/>
  </w:num>
  <w:num w:numId="5" w16cid:durableId="2063749804">
    <w:abstractNumId w:val="19"/>
  </w:num>
  <w:num w:numId="6" w16cid:durableId="131557142">
    <w:abstractNumId w:val="20"/>
  </w:num>
  <w:num w:numId="7" w16cid:durableId="405227070">
    <w:abstractNumId w:val="9"/>
  </w:num>
  <w:num w:numId="8" w16cid:durableId="604268038">
    <w:abstractNumId w:val="22"/>
  </w:num>
  <w:num w:numId="9" w16cid:durableId="1805997603">
    <w:abstractNumId w:val="18"/>
  </w:num>
  <w:num w:numId="10" w16cid:durableId="952129174">
    <w:abstractNumId w:val="8"/>
  </w:num>
  <w:num w:numId="11" w16cid:durableId="1687905065">
    <w:abstractNumId w:val="27"/>
  </w:num>
  <w:num w:numId="12" w16cid:durableId="1158493702">
    <w:abstractNumId w:val="14"/>
  </w:num>
  <w:num w:numId="13" w16cid:durableId="1141311949">
    <w:abstractNumId w:val="16"/>
  </w:num>
  <w:num w:numId="14" w16cid:durableId="349646943">
    <w:abstractNumId w:val="7"/>
  </w:num>
  <w:num w:numId="15" w16cid:durableId="1336610259">
    <w:abstractNumId w:val="5"/>
  </w:num>
  <w:num w:numId="16" w16cid:durableId="500393426">
    <w:abstractNumId w:val="25"/>
  </w:num>
  <w:num w:numId="17" w16cid:durableId="903374144">
    <w:abstractNumId w:val="10"/>
  </w:num>
  <w:num w:numId="18" w16cid:durableId="1317494555">
    <w:abstractNumId w:val="20"/>
  </w:num>
  <w:num w:numId="19" w16cid:durableId="1041898473">
    <w:abstractNumId w:val="23"/>
  </w:num>
  <w:num w:numId="20" w16cid:durableId="695548405">
    <w:abstractNumId w:val="6"/>
  </w:num>
  <w:num w:numId="21" w16cid:durableId="20248151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3"/>
  </w:num>
  <w:num w:numId="23" w16cid:durableId="1661076449">
    <w:abstractNumId w:val="28"/>
  </w:num>
  <w:num w:numId="24" w16cid:durableId="1719284549">
    <w:abstractNumId w:val="4"/>
  </w:num>
  <w:num w:numId="25" w16cid:durableId="1696225161">
    <w:abstractNumId w:val="21"/>
  </w:num>
  <w:num w:numId="26" w16cid:durableId="18053495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7"/>
  </w:num>
  <w:num w:numId="28" w16cid:durableId="1523864334">
    <w:abstractNumId w:val="2"/>
  </w:num>
  <w:num w:numId="29" w16cid:durableId="758065594">
    <w:abstractNumId w:val="0"/>
  </w:num>
  <w:num w:numId="30" w16cid:durableId="1313952029">
    <w:abstractNumId w:val="3"/>
  </w:num>
  <w:num w:numId="31" w16cid:durableId="153647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24AA3"/>
    <w:rsid w:val="00837769"/>
    <w:rsid w:val="008650A5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C02AB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022C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824AA3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824AA3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824AA3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824AA3"/>
  </w:style>
  <w:style w:type="paragraph" w:styleId="TOC1">
    <w:name w:val="toc 1"/>
    <w:basedOn w:val="Normal"/>
    <w:next w:val="Normal"/>
    <w:autoRedefine/>
    <w:uiPriority w:val="39"/>
    <w:unhideWhenUsed/>
    <w:rsid w:val="00824AA3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24AA3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24AA3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4</TotalTime>
  <Pages>12</Pages>
  <Words>816</Words>
  <Characters>4656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3</cp:revision>
  <cp:lastPrinted>2023-10-27T08:45:00Z</cp:lastPrinted>
  <dcterms:created xsi:type="dcterms:W3CDTF">2025-09-24T11:25:00Z</dcterms:created>
  <dcterms:modified xsi:type="dcterms:W3CDTF">2025-09-24T15:56:00Z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